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55B95F" w14:textId="112C219D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0702E8">
        <w:rPr>
          <w:rFonts w:ascii="Arial" w:eastAsia="Times New Roman" w:hAnsi="Arial" w:cs="Arial"/>
          <w:bCs/>
          <w:sz w:val="24"/>
          <w:szCs w:val="20"/>
          <w:lang w:eastAsia="pl-PL"/>
        </w:rPr>
        <w:t>8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3F8DBCE4" w14:textId="77777777" w:rsidTr="00D62E6E">
        <w:tc>
          <w:tcPr>
            <w:tcW w:w="2800" w:type="dxa"/>
            <w:shd w:val="clear" w:color="auto" w:fill="auto"/>
          </w:tcPr>
          <w:p w14:paraId="3CB55CF6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4BC0EF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975CD9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2D1A403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14:paraId="21087198" w14:textId="77777777" w:rsidTr="00D62E6E">
        <w:tc>
          <w:tcPr>
            <w:tcW w:w="2800" w:type="dxa"/>
            <w:shd w:val="clear" w:color="auto" w:fill="auto"/>
          </w:tcPr>
          <w:p w14:paraId="3B943A5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08EFF5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8E6570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A506F3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BFA9B79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67D75" w:rsidRPr="00C14101" w14:paraId="16634C2C" w14:textId="77777777" w:rsidTr="008C301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82B6732" w14:textId="77777777" w:rsidR="00667D75" w:rsidRPr="00C14101" w:rsidRDefault="00667D75" w:rsidP="008C301F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422B4C4" w14:textId="77777777" w:rsidR="00667D75" w:rsidRPr="00C14101" w:rsidRDefault="00667D75" w:rsidP="008C301F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67D75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67D75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67D75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14:paraId="727DA79B" w14:textId="77777777" w:rsidR="00667D75" w:rsidRPr="00C14101" w:rsidRDefault="00667D75" w:rsidP="008C30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993CE6F" w14:textId="77777777" w:rsidR="00667D75" w:rsidRPr="00C14101" w:rsidRDefault="00667D75" w:rsidP="008C301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A6DF146" w14:textId="77777777" w:rsidR="00BC121E" w:rsidRPr="00C14101" w:rsidRDefault="00667D75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1578DB57" w14:textId="77777777" w:rsidTr="00D62E6E">
        <w:tc>
          <w:tcPr>
            <w:tcW w:w="2269" w:type="dxa"/>
            <w:shd w:val="clear" w:color="auto" w:fill="auto"/>
          </w:tcPr>
          <w:p w14:paraId="66CDFA98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139647" w14:textId="77777777" w:rsidR="00D62E6E" w:rsidRPr="00D62E6E" w:rsidRDefault="00667D75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7D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 w ramach programów lekowych  B.1,B.28, B.29, B.35, B.47, B.57, B.70, B.71, B.124, B.133, B.138FM, B.156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67D75" w:rsidRPr="00D62E6E" w14:paraId="372BAE5F" w14:textId="77777777" w:rsidTr="008C301F">
        <w:tc>
          <w:tcPr>
            <w:tcW w:w="2269" w:type="dxa"/>
            <w:shd w:val="clear" w:color="auto" w:fill="auto"/>
          </w:tcPr>
          <w:p w14:paraId="58835F43" w14:textId="77777777" w:rsidR="00667D75" w:rsidRPr="00D62E6E" w:rsidRDefault="00667D75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2EA7232" w14:textId="4FD63684" w:rsidR="00667D75" w:rsidRPr="00D62E6E" w:rsidRDefault="00667D75" w:rsidP="008C301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67D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SZP-271-37</w:t>
            </w:r>
            <w:r w:rsidR="0075486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</w:t>
            </w:r>
            <w:r w:rsidRPr="00667D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24</w:t>
            </w:r>
          </w:p>
        </w:tc>
      </w:tr>
    </w:tbl>
    <w:p w14:paraId="21CD53EC" w14:textId="77777777" w:rsidR="00BC121E" w:rsidRDefault="00667D75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67D75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D193D4E" w14:textId="0740E848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096E724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5pt;height:17.4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C51B87F" w14:textId="7C1E982E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D226717">
          <v:shape id="_x0000_i1031" type="#_x0000_t75" style="width:453.15pt;height:17.4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61FADD6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2E867006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CD2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1E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A6C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600D1F4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4629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B8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277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D4F427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5989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CDD9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D847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4B68210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58A872AF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144795E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4AF0E42A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20309B28" w14:textId="77777777" w:rsidTr="00620E37">
        <w:tc>
          <w:tcPr>
            <w:tcW w:w="2660" w:type="dxa"/>
            <w:shd w:val="clear" w:color="auto" w:fill="auto"/>
          </w:tcPr>
          <w:p w14:paraId="166DF102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C393B9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7406EA4F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857CB3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B1ADF4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0F3B342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67D75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3BD1F82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FCE126" w14:textId="77777777" w:rsidR="001C059A" w:rsidRDefault="001C059A">
      <w:r>
        <w:separator/>
      </w:r>
    </w:p>
  </w:endnote>
  <w:endnote w:type="continuationSeparator" w:id="0">
    <w:p w14:paraId="1FDA575E" w14:textId="77777777" w:rsidR="001C059A" w:rsidRDefault="001C05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8772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70A40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8601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5FA9FC8" w14:textId="77777777" w:rsidR="009A4CD3" w:rsidRDefault="0075486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41A38EBD">
        <v:line id="_x0000_s1025" style="position:absolute;left:0;text-align:left;z-index:251657728" from="-3.85pt,8.7pt" to="455.15pt,8.7pt"/>
      </w:pict>
    </w:r>
  </w:p>
  <w:p w14:paraId="4AD07E31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ED09F" w14:textId="77777777" w:rsidR="00667D75" w:rsidRDefault="00667D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426DC0" w14:textId="77777777" w:rsidR="001C059A" w:rsidRDefault="001C059A">
      <w:r>
        <w:separator/>
      </w:r>
    </w:p>
  </w:footnote>
  <w:footnote w:type="continuationSeparator" w:id="0">
    <w:p w14:paraId="74DBFD47" w14:textId="77777777" w:rsidR="001C059A" w:rsidRDefault="001C05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F778F2" w14:textId="77777777" w:rsidR="00667D75" w:rsidRDefault="00667D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26CD78" w14:textId="77777777" w:rsidR="00667D75" w:rsidRDefault="00667D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F0C98" w14:textId="77777777" w:rsidR="00667D75" w:rsidRDefault="00667D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15530458">
    <w:abstractNumId w:val="13"/>
  </w:num>
  <w:num w:numId="2" w16cid:durableId="1624578973">
    <w:abstractNumId w:val="0"/>
  </w:num>
  <w:num w:numId="3" w16cid:durableId="188492650">
    <w:abstractNumId w:val="11"/>
  </w:num>
  <w:num w:numId="4" w16cid:durableId="1151553876">
    <w:abstractNumId w:val="8"/>
  </w:num>
  <w:num w:numId="5" w16cid:durableId="1045830643">
    <w:abstractNumId w:val="7"/>
  </w:num>
  <w:num w:numId="6" w16cid:durableId="1835340902">
    <w:abstractNumId w:val="1"/>
  </w:num>
  <w:num w:numId="7" w16cid:durableId="995842232">
    <w:abstractNumId w:val="6"/>
  </w:num>
  <w:num w:numId="8" w16cid:durableId="1244484140">
    <w:abstractNumId w:val="3"/>
  </w:num>
  <w:num w:numId="9" w16cid:durableId="782773302">
    <w:abstractNumId w:val="2"/>
  </w:num>
  <w:num w:numId="10" w16cid:durableId="1245607504">
    <w:abstractNumId w:val="5"/>
  </w:num>
  <w:num w:numId="11" w16cid:durableId="451360365">
    <w:abstractNumId w:val="10"/>
  </w:num>
  <w:num w:numId="12" w16cid:durableId="679353360">
    <w:abstractNumId w:val="4"/>
  </w:num>
  <w:num w:numId="13" w16cid:durableId="1079135431">
    <w:abstractNumId w:val="9"/>
  </w:num>
  <w:num w:numId="14" w16cid:durableId="112736031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059A"/>
    <w:rsid w:val="0000184A"/>
    <w:rsid w:val="00007C1C"/>
    <w:rsid w:val="00012997"/>
    <w:rsid w:val="000621A2"/>
    <w:rsid w:val="00067B62"/>
    <w:rsid w:val="000702E8"/>
    <w:rsid w:val="000719DC"/>
    <w:rsid w:val="00075CEC"/>
    <w:rsid w:val="000E0467"/>
    <w:rsid w:val="00106AC7"/>
    <w:rsid w:val="00111985"/>
    <w:rsid w:val="00147532"/>
    <w:rsid w:val="001614BA"/>
    <w:rsid w:val="001C059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67D75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4862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5F1E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16A53D6"/>
  <w15:chartTrackingRefBased/>
  <w15:docId w15:val="{39CA2844-33C4-4C59-86FF-6283C1B55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2010-01-07T09:39:00Z</cp:lastPrinted>
  <dcterms:created xsi:type="dcterms:W3CDTF">2024-11-19T13:05:00Z</dcterms:created>
  <dcterms:modified xsi:type="dcterms:W3CDTF">2024-11-19T13:05:00Z</dcterms:modified>
</cp:coreProperties>
</file>