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5271E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0A3C" w:rsidRPr="00220A3C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6EA86AA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E3CD64A" w14:textId="77777777" w:rsidR="00B95C96" w:rsidRPr="0012157F" w:rsidRDefault="00220A3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0A3C">
        <w:rPr>
          <w:rFonts w:ascii="Arial" w:hAnsi="Arial" w:cs="Arial"/>
        </w:rPr>
        <w:t>Szpital Specjalistyczny im. Stefana Żeromskiego SPZOZ w Krakowie</w:t>
      </w:r>
    </w:p>
    <w:p w14:paraId="3EF5A701" w14:textId="77777777" w:rsidR="00B95C96" w:rsidRPr="0012157F" w:rsidRDefault="00220A3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0A3C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20A3C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114AE32" w14:textId="77777777" w:rsidR="00B95C96" w:rsidRDefault="00220A3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20A3C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20A3C">
        <w:rPr>
          <w:rFonts w:ascii="Arial" w:hAnsi="Arial" w:cs="Arial"/>
        </w:rPr>
        <w:t>Kraków</w:t>
      </w:r>
    </w:p>
    <w:p w14:paraId="416BB664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C40E87A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1237B7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23FB85A" w14:textId="77777777" w:rsidTr="006C3667">
        <w:tc>
          <w:tcPr>
            <w:tcW w:w="2800" w:type="dxa"/>
            <w:shd w:val="clear" w:color="auto" w:fill="auto"/>
          </w:tcPr>
          <w:p w14:paraId="09447AB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23B8C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75B53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B6CF69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89C1F75" w14:textId="77777777" w:rsidTr="006C3667">
        <w:tc>
          <w:tcPr>
            <w:tcW w:w="2800" w:type="dxa"/>
            <w:shd w:val="clear" w:color="auto" w:fill="auto"/>
          </w:tcPr>
          <w:p w14:paraId="319019E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3F930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F77B8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4A048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6FADBC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0A3C" w:rsidRPr="0012157F" w14:paraId="4670793B" w14:textId="77777777" w:rsidTr="008C301F">
        <w:tc>
          <w:tcPr>
            <w:tcW w:w="9104" w:type="dxa"/>
            <w:shd w:val="clear" w:color="auto" w:fill="D9D9D9"/>
          </w:tcPr>
          <w:p w14:paraId="7F68E427" w14:textId="77777777" w:rsidR="00220A3C" w:rsidRPr="0012157F" w:rsidRDefault="00220A3C" w:rsidP="008C301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05AAB8" w14:textId="77777777" w:rsidR="00220A3C" w:rsidRPr="00094F76" w:rsidRDefault="00220A3C" w:rsidP="008C301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20A3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2734D1A" w14:textId="77777777" w:rsidR="00220A3C" w:rsidRPr="0017574D" w:rsidRDefault="00220A3C" w:rsidP="008C301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C61CCD1" w14:textId="77777777" w:rsidR="00220A3C" w:rsidRDefault="00220A3C" w:rsidP="008C301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EFB36C2" w14:textId="77777777" w:rsidR="00220A3C" w:rsidRPr="002C3302" w:rsidRDefault="00220A3C" w:rsidP="008C30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3E7B49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07A466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219E766" w14:textId="77777777" w:rsidTr="006C3667">
        <w:tc>
          <w:tcPr>
            <w:tcW w:w="2269" w:type="dxa"/>
            <w:shd w:val="clear" w:color="auto" w:fill="auto"/>
          </w:tcPr>
          <w:p w14:paraId="7F3AC8F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3C01B3" w14:textId="77777777" w:rsidR="00B95C96" w:rsidRPr="00A2540E" w:rsidRDefault="00220A3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0A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  B.1,B.28, B.29, B.35, B.47, B.57, B.70, B.71, B.124, B.133, B.138FM, B.156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0A3C" w:rsidRPr="00A2540E" w14:paraId="653EBFA9" w14:textId="77777777" w:rsidTr="008C301F">
        <w:tc>
          <w:tcPr>
            <w:tcW w:w="2269" w:type="dxa"/>
            <w:shd w:val="clear" w:color="auto" w:fill="auto"/>
          </w:tcPr>
          <w:p w14:paraId="46CF16CF" w14:textId="77777777" w:rsidR="00220A3C" w:rsidRPr="00A2540E" w:rsidRDefault="00220A3C" w:rsidP="008C30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AAEC7A" w14:textId="6A1E5092" w:rsidR="00220A3C" w:rsidRPr="00A2540E" w:rsidRDefault="00220A3C" w:rsidP="008C30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0A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</w:t>
            </w:r>
            <w:r w:rsidR="003573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</w:t>
            </w:r>
            <w:r w:rsidRPr="00220A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</w:p>
        </w:tc>
      </w:tr>
    </w:tbl>
    <w:p w14:paraId="334BB134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9D9E690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20A3C" w:rsidRPr="00220A3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76F17E0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BF3C611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2023DEA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B0DF54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187724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4379404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33613DB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CA4671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A13AF7A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03FCF2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AFB2AB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0A1972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22F83C4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3DEA13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4A5765F" w14:textId="77777777" w:rsidTr="006C3667">
        <w:tc>
          <w:tcPr>
            <w:tcW w:w="2660" w:type="dxa"/>
            <w:shd w:val="clear" w:color="auto" w:fill="auto"/>
          </w:tcPr>
          <w:p w14:paraId="4EDB787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AA7ED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BD11516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22C70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3B4AA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AC28C9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20A3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ABADBB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2481B" w14:textId="77777777" w:rsidR="0066285A" w:rsidRDefault="0066285A" w:rsidP="0038231F">
      <w:pPr>
        <w:spacing w:after="0" w:line="240" w:lineRule="auto"/>
      </w:pPr>
      <w:r>
        <w:separator/>
      </w:r>
    </w:p>
  </w:endnote>
  <w:endnote w:type="continuationSeparator" w:id="0">
    <w:p w14:paraId="4C8BA2F5" w14:textId="77777777" w:rsidR="0066285A" w:rsidRDefault="006628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6741" w14:textId="77777777" w:rsidR="00220A3C" w:rsidRDefault="0022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14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DA04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341A" w14:textId="77777777" w:rsidR="00220A3C" w:rsidRDefault="0022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B3CE9" w14:textId="77777777" w:rsidR="0066285A" w:rsidRDefault="0066285A" w:rsidP="0038231F">
      <w:pPr>
        <w:spacing w:after="0" w:line="240" w:lineRule="auto"/>
      </w:pPr>
      <w:r>
        <w:separator/>
      </w:r>
    </w:p>
  </w:footnote>
  <w:footnote w:type="continuationSeparator" w:id="0">
    <w:p w14:paraId="3BD53EA6" w14:textId="77777777" w:rsidR="0066285A" w:rsidRDefault="006628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D9C69" w14:textId="77777777" w:rsidR="00220A3C" w:rsidRDefault="0022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7B3E3" w14:textId="77777777" w:rsidR="00220A3C" w:rsidRDefault="0022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E6E56" w14:textId="77777777" w:rsidR="00220A3C" w:rsidRDefault="0022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380053">
    <w:abstractNumId w:val="12"/>
  </w:num>
  <w:num w:numId="2" w16cid:durableId="235241291">
    <w:abstractNumId w:val="0"/>
  </w:num>
  <w:num w:numId="3" w16cid:durableId="856308177">
    <w:abstractNumId w:val="11"/>
  </w:num>
  <w:num w:numId="4" w16cid:durableId="1422144291">
    <w:abstractNumId w:val="16"/>
  </w:num>
  <w:num w:numId="5" w16cid:durableId="2085107757">
    <w:abstractNumId w:val="13"/>
  </w:num>
  <w:num w:numId="6" w16cid:durableId="1558398453">
    <w:abstractNumId w:val="10"/>
  </w:num>
  <w:num w:numId="7" w16cid:durableId="2130082922">
    <w:abstractNumId w:val="1"/>
  </w:num>
  <w:num w:numId="8" w16cid:durableId="1005322923">
    <w:abstractNumId w:val="6"/>
  </w:num>
  <w:num w:numId="9" w16cid:durableId="234122314">
    <w:abstractNumId w:val="4"/>
  </w:num>
  <w:num w:numId="10" w16cid:durableId="457376233">
    <w:abstractNumId w:val="7"/>
  </w:num>
  <w:num w:numId="11" w16cid:durableId="2013100267">
    <w:abstractNumId w:val="5"/>
  </w:num>
  <w:num w:numId="12" w16cid:durableId="780076387">
    <w:abstractNumId w:val="9"/>
  </w:num>
  <w:num w:numId="13" w16cid:durableId="1238973644">
    <w:abstractNumId w:val="3"/>
  </w:num>
  <w:num w:numId="14" w16cid:durableId="233591743">
    <w:abstractNumId w:val="2"/>
  </w:num>
  <w:num w:numId="15" w16cid:durableId="2146123715">
    <w:abstractNumId w:val="15"/>
  </w:num>
  <w:num w:numId="16" w16cid:durableId="1855143052">
    <w:abstractNumId w:val="8"/>
  </w:num>
  <w:num w:numId="17" w16cid:durableId="20774356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8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20A3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734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285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D725E"/>
  <w15:docId w15:val="{631BEBFF-833A-438E-B0A1-8844653BF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2024-11-18T11:00:00Z</dcterms:created>
  <dcterms:modified xsi:type="dcterms:W3CDTF">2024-11-19T13:05:00Z</dcterms:modified>
</cp:coreProperties>
</file>