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6A0A0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84078" w:rsidRPr="00684078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0A5123F2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6CE6DA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38E11309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2DA411F1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5DCA2C6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28F23420" w14:textId="77777777" w:rsidTr="004F10A0">
        <w:tc>
          <w:tcPr>
            <w:tcW w:w="2269" w:type="dxa"/>
            <w:shd w:val="clear" w:color="auto" w:fill="auto"/>
          </w:tcPr>
          <w:p w14:paraId="5C5D780B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8D33057" w14:textId="77777777" w:rsidR="00A137C9" w:rsidRPr="00A2540E" w:rsidRDefault="0068407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840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 w ramach programów lekowych  B.1,B.28, B.29, B.35, B.47, B.57, B.70, B.71, B.124, B.133, B.138FM, B.156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84078" w:rsidRPr="00A2540E" w14:paraId="3074F826" w14:textId="77777777" w:rsidTr="008C301F">
        <w:tc>
          <w:tcPr>
            <w:tcW w:w="2269" w:type="dxa"/>
            <w:shd w:val="clear" w:color="auto" w:fill="auto"/>
          </w:tcPr>
          <w:p w14:paraId="6EC68424" w14:textId="77777777" w:rsidR="00684078" w:rsidRPr="00A2540E" w:rsidRDefault="00684078" w:rsidP="008C301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0C85515" w14:textId="4793486D" w:rsidR="00684078" w:rsidRPr="00A2540E" w:rsidRDefault="00684078" w:rsidP="008C301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840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SZP-271-37</w:t>
            </w:r>
            <w:r w:rsidR="004721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</w:t>
            </w:r>
            <w:r w:rsidRPr="006840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24</w:t>
            </w:r>
          </w:p>
        </w:tc>
      </w:tr>
    </w:tbl>
    <w:p w14:paraId="12608467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BC4188B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84078" w:rsidRPr="00684078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4CEE5E05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002AD2C5" w14:textId="77777777" w:rsidTr="00A137C9">
        <w:tc>
          <w:tcPr>
            <w:tcW w:w="617" w:type="dxa"/>
            <w:shd w:val="clear" w:color="auto" w:fill="auto"/>
            <w:vAlign w:val="center"/>
          </w:tcPr>
          <w:p w14:paraId="6F99B14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6327A8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0993A4E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7D84C752" w14:textId="77777777" w:rsidTr="00A137C9">
        <w:tc>
          <w:tcPr>
            <w:tcW w:w="617" w:type="dxa"/>
            <w:shd w:val="clear" w:color="auto" w:fill="auto"/>
            <w:vAlign w:val="center"/>
          </w:tcPr>
          <w:p w14:paraId="05E48BA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2BCE9FC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0D52F4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1EC89356" w14:textId="77777777" w:rsidTr="00A137C9">
        <w:tc>
          <w:tcPr>
            <w:tcW w:w="617" w:type="dxa"/>
            <w:shd w:val="clear" w:color="auto" w:fill="auto"/>
            <w:vAlign w:val="center"/>
          </w:tcPr>
          <w:p w14:paraId="69DF804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3E48D9D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BD8FF5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FC8FED8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84078" w:rsidRPr="00684078">
        <w:rPr>
          <w:rFonts w:ascii="Arial" w:hAnsi="Arial" w:cs="Arial"/>
          <w:sz w:val="24"/>
          <w:szCs w:val="24"/>
        </w:rPr>
        <w:t>(</w:t>
      </w:r>
      <w:proofErr w:type="spellStart"/>
      <w:r w:rsidR="00684078" w:rsidRPr="00684078">
        <w:rPr>
          <w:rFonts w:ascii="Arial" w:hAnsi="Arial" w:cs="Arial"/>
          <w:sz w:val="24"/>
          <w:szCs w:val="24"/>
        </w:rPr>
        <w:t>t.j</w:t>
      </w:r>
      <w:proofErr w:type="spellEnd"/>
      <w:r w:rsidR="00684078" w:rsidRPr="00684078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17ED1887" w14:textId="77777777" w:rsidTr="00A137C9">
        <w:tc>
          <w:tcPr>
            <w:tcW w:w="617" w:type="dxa"/>
            <w:shd w:val="clear" w:color="auto" w:fill="auto"/>
            <w:vAlign w:val="center"/>
          </w:tcPr>
          <w:p w14:paraId="2CE56B9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785CCEB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1B72A33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6292C359" w14:textId="77777777" w:rsidTr="00A137C9">
        <w:tc>
          <w:tcPr>
            <w:tcW w:w="617" w:type="dxa"/>
            <w:shd w:val="clear" w:color="auto" w:fill="auto"/>
            <w:vAlign w:val="center"/>
          </w:tcPr>
          <w:p w14:paraId="7DD2C3D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19AEFB6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8F0379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2A724128" w14:textId="77777777" w:rsidTr="00A137C9">
        <w:tc>
          <w:tcPr>
            <w:tcW w:w="617" w:type="dxa"/>
            <w:shd w:val="clear" w:color="auto" w:fill="auto"/>
            <w:vAlign w:val="center"/>
          </w:tcPr>
          <w:p w14:paraId="335D1F7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68C4AC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F1CAEF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C3A712C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6914966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52B4F8CD" w14:textId="77777777" w:rsidTr="004F10A0">
        <w:tc>
          <w:tcPr>
            <w:tcW w:w="2660" w:type="dxa"/>
            <w:shd w:val="clear" w:color="auto" w:fill="auto"/>
          </w:tcPr>
          <w:p w14:paraId="55DBADB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7A4F2D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E051160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3785F9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BF8549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0D2D152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8407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03B9AB4A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2C6D9" w14:textId="77777777" w:rsidR="00D47941" w:rsidRDefault="00D47941" w:rsidP="00025386">
      <w:pPr>
        <w:spacing w:after="0" w:line="240" w:lineRule="auto"/>
      </w:pPr>
      <w:r>
        <w:separator/>
      </w:r>
    </w:p>
  </w:endnote>
  <w:endnote w:type="continuationSeparator" w:id="0">
    <w:p w14:paraId="3B859DF8" w14:textId="77777777" w:rsidR="00D47941" w:rsidRDefault="00D4794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645F2" w14:textId="77777777" w:rsidR="00684078" w:rsidRDefault="006840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84E8A" w14:textId="77777777" w:rsidR="00025386" w:rsidRDefault="0047215A" w:rsidP="00025386">
    <w:pPr>
      <w:pStyle w:val="Stopka"/>
      <w:tabs>
        <w:tab w:val="clear" w:pos="4536"/>
      </w:tabs>
      <w:jc w:val="center"/>
    </w:pPr>
    <w:r>
      <w:rPr>
        <w:noProof/>
      </w:rPr>
      <w:pict w14:anchorId="0A1B7B8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759DFE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DF027C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7DBD6" w14:textId="77777777" w:rsidR="00684078" w:rsidRDefault="006840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CEF0F" w14:textId="77777777" w:rsidR="00D47941" w:rsidRDefault="00D47941" w:rsidP="00025386">
      <w:pPr>
        <w:spacing w:after="0" w:line="240" w:lineRule="auto"/>
      </w:pPr>
      <w:r>
        <w:separator/>
      </w:r>
    </w:p>
  </w:footnote>
  <w:footnote w:type="continuationSeparator" w:id="0">
    <w:p w14:paraId="40AC21CD" w14:textId="77777777" w:rsidR="00D47941" w:rsidRDefault="00D4794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F5FEB" w14:textId="77777777" w:rsidR="00684078" w:rsidRDefault="006840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C230" w14:textId="77777777" w:rsidR="00684078" w:rsidRDefault="006840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43EBC" w14:textId="77777777" w:rsidR="00684078" w:rsidRDefault="006840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9750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7941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7215A"/>
    <w:rsid w:val="00485239"/>
    <w:rsid w:val="004A0686"/>
    <w:rsid w:val="004E27D7"/>
    <w:rsid w:val="004F10A0"/>
    <w:rsid w:val="0055145C"/>
    <w:rsid w:val="005624D8"/>
    <w:rsid w:val="00620476"/>
    <w:rsid w:val="00657A47"/>
    <w:rsid w:val="00684078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47941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6B3B6F"/>
  <w15:chartTrackingRefBased/>
  <w15:docId w15:val="{D57C0D14-717E-4053-B22B-6544340A4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dcterms:created xsi:type="dcterms:W3CDTF">2024-11-19T13:04:00Z</dcterms:created>
  <dcterms:modified xsi:type="dcterms:W3CDTF">2024-11-19T13:04:00Z</dcterms:modified>
</cp:coreProperties>
</file>