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ACA74" w14:textId="77777777" w:rsidR="00821C80" w:rsidRPr="00AA0CB0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AA0CB0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CF4D9A" w:rsidRPr="00AA0CB0">
        <w:rPr>
          <w:rFonts w:ascii="Arial Narrow" w:hAnsi="Arial Narrow" w:cs="Arial"/>
          <w:b w:val="0"/>
          <w:bCs/>
          <w:sz w:val="24"/>
        </w:rPr>
        <w:t>6</w:t>
      </w:r>
      <w:r w:rsidR="00F83B51" w:rsidRPr="00AA0CB0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AA0CB0" w14:paraId="493AB54F" w14:textId="77777777" w:rsidTr="00CA5E56">
        <w:tc>
          <w:tcPr>
            <w:tcW w:w="2800" w:type="dxa"/>
            <w:shd w:val="clear" w:color="auto" w:fill="auto"/>
          </w:tcPr>
          <w:p w14:paraId="1925761F" w14:textId="77777777" w:rsidR="007524A3" w:rsidRPr="00AA0CB0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0CB0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AA0CB0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D313CA8" w14:textId="77777777" w:rsidR="007524A3" w:rsidRPr="00AA0CB0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4F0D81D" w14:textId="77777777" w:rsidR="007524A3" w:rsidRPr="00AA0CB0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A0CB0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69FBDA1" w14:textId="77777777" w:rsidR="007524A3" w:rsidRPr="00AA0CB0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AA0CB0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AA0CB0">
              <w:rPr>
                <w:rFonts w:ascii="Arial Narrow" w:hAnsi="Arial Narrow"/>
              </w:rPr>
              <w:t xml:space="preserve"> </w:t>
            </w:r>
            <w:r w:rsidRPr="00AA0CB0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AA0CB0" w14:paraId="5DD408AB" w14:textId="77777777" w:rsidTr="00CA5E56">
        <w:tc>
          <w:tcPr>
            <w:tcW w:w="2800" w:type="dxa"/>
            <w:shd w:val="clear" w:color="auto" w:fill="auto"/>
          </w:tcPr>
          <w:p w14:paraId="6C4A8026" w14:textId="77777777" w:rsidR="007524A3" w:rsidRPr="00AA0CB0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0CB0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1231397" w14:textId="77777777" w:rsidR="00CA5E56" w:rsidRPr="00AA0CB0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9B33CFB" w14:textId="77777777" w:rsidR="00CA5E56" w:rsidRPr="00AA0CB0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A0CB0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C373AB5" w14:textId="77777777" w:rsidR="007524A3" w:rsidRPr="00AA0CB0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AA0CB0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AA0CB0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AA0CB0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2A5D7CF0" w14:textId="77777777" w:rsidR="007524A3" w:rsidRPr="00AA0CB0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AA0CB0" w14:paraId="0207FDAA" w14:textId="77777777" w:rsidTr="00CA5E56">
        <w:tc>
          <w:tcPr>
            <w:tcW w:w="14034" w:type="dxa"/>
            <w:shd w:val="clear" w:color="auto" w:fill="F2F2F2"/>
          </w:tcPr>
          <w:p w14:paraId="5F8EBD7B" w14:textId="77777777" w:rsidR="00CA5E56" w:rsidRPr="00AA0CB0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A0CB0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079B1E68" w14:textId="77777777" w:rsidR="00CA5E56" w:rsidRPr="00AA0CB0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A0CB0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AA0CB0" w14:paraId="33F7CD29" w14:textId="77777777" w:rsidTr="00CA5E56">
        <w:tc>
          <w:tcPr>
            <w:tcW w:w="2268" w:type="dxa"/>
            <w:shd w:val="clear" w:color="auto" w:fill="auto"/>
          </w:tcPr>
          <w:p w14:paraId="64EA1F5F" w14:textId="77777777" w:rsidR="00CA5E56" w:rsidRPr="00AA0CB0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0CB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04C27B10" w14:textId="77777777" w:rsidR="00CA5E56" w:rsidRPr="00AA0CB0" w:rsidRDefault="00CF4D9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0CB0">
              <w:rPr>
                <w:rFonts w:ascii="Arial Narrow" w:hAnsi="Arial Narrow" w:cs="Arial"/>
                <w:bCs/>
                <w:sz w:val="24"/>
                <w:szCs w:val="24"/>
              </w:rPr>
              <w:t>Usługi przeglądów sprzętu i aparatury medycznej</w:t>
            </w:r>
            <w:r w:rsidR="00CA5E56" w:rsidRPr="00AA0CB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F4D9A" w:rsidRPr="00AA0CB0" w14:paraId="51DC5239" w14:textId="77777777" w:rsidTr="005132A0">
        <w:tc>
          <w:tcPr>
            <w:tcW w:w="2268" w:type="dxa"/>
            <w:shd w:val="clear" w:color="auto" w:fill="auto"/>
          </w:tcPr>
          <w:p w14:paraId="44866826" w14:textId="77777777" w:rsidR="00CF4D9A" w:rsidRPr="00AA0CB0" w:rsidRDefault="00CF4D9A" w:rsidP="005132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0CB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735653DE" w14:textId="77777777" w:rsidR="00CF4D9A" w:rsidRPr="00AA0CB0" w:rsidRDefault="00CF4D9A" w:rsidP="005132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0CB0">
              <w:rPr>
                <w:rFonts w:ascii="Arial Narrow" w:hAnsi="Arial Narrow" w:cs="Arial"/>
                <w:bCs/>
                <w:sz w:val="24"/>
                <w:szCs w:val="24"/>
              </w:rPr>
              <w:t>163/2024</w:t>
            </w:r>
          </w:p>
        </w:tc>
      </w:tr>
    </w:tbl>
    <w:p w14:paraId="0C4B482D" w14:textId="77777777" w:rsidR="0060654D" w:rsidRPr="00AA0CB0" w:rsidRDefault="00CF4D9A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AA0CB0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AA0CB0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AA0CB0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AA0CB0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AA0CB0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AA0CB0" w14:paraId="217108BE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F1C964D" w14:textId="77777777" w:rsidR="00173417" w:rsidRPr="00AA0CB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0CB0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6BEEB67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0CB0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559A9AF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0CB0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BCF5B30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0CB0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CEA3E9E" w14:textId="77777777" w:rsidR="00173417" w:rsidRPr="00AA0CB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0CB0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AA0CB0" w14:paraId="6E72D9EF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8693698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7602954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F1E59A0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A612E5C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D3C5417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A0CB0" w14:paraId="40B59135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71F8F06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0BEB3EC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F0916F0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AC1C37D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66756521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A0CB0" w14:paraId="0328A2F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0907F84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2789597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370F82E5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91D5824" w14:textId="77777777" w:rsidR="00173417" w:rsidRPr="00AA0CB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5CB4BD3" w14:textId="77777777" w:rsidR="00173417" w:rsidRPr="00AA0CB0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490091E1" w14:textId="77777777" w:rsidR="00121B8A" w:rsidRPr="00AA0CB0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AA0CB0" w14:paraId="1333FE7E" w14:textId="77777777" w:rsidTr="009160CE">
        <w:tc>
          <w:tcPr>
            <w:tcW w:w="6237" w:type="dxa"/>
            <w:shd w:val="clear" w:color="auto" w:fill="auto"/>
          </w:tcPr>
          <w:p w14:paraId="35E94EC4" w14:textId="77777777" w:rsidR="00121B8A" w:rsidRPr="00AA0CB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527F8081" w14:textId="77777777" w:rsidR="00121B8A" w:rsidRPr="00AA0CB0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071C3C3" w14:textId="77777777" w:rsidR="00121B8A" w:rsidRPr="00AA0CB0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A0CB0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AA0CB0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276FBCB9" w14:textId="77777777" w:rsidR="00121B8A" w:rsidRPr="00AA0CB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4A7D77C" w14:textId="77777777" w:rsidR="00121B8A" w:rsidRPr="00AA0CB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AA0CB0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36025998" w14:textId="77777777" w:rsidR="00121B8A" w:rsidRPr="00AA0CB0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A0CB0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F4D9A" w:rsidRPr="00AA0CB0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AA0CB0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CB6D089" w14:textId="77777777" w:rsidR="00821C80" w:rsidRPr="00AA0CB0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AA0CB0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71C23" w14:textId="77777777" w:rsidR="00D53A7B" w:rsidRDefault="00D53A7B">
      <w:r>
        <w:separator/>
      </w:r>
    </w:p>
  </w:endnote>
  <w:endnote w:type="continuationSeparator" w:id="0">
    <w:p w14:paraId="5B9E8DFA" w14:textId="77777777" w:rsidR="00D53A7B" w:rsidRDefault="00D5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709B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C6E4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EFCA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07587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A3CD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8D99A5" w14:textId="77777777" w:rsidR="00821C80" w:rsidRDefault="00821C80">
    <w:pPr>
      <w:pStyle w:val="Stopka"/>
      <w:tabs>
        <w:tab w:val="clear" w:pos="4536"/>
      </w:tabs>
      <w:jc w:val="center"/>
    </w:pPr>
  </w:p>
  <w:p w14:paraId="3B4BFAA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751A8" w14:textId="77777777" w:rsidR="00D53A7B" w:rsidRDefault="00D53A7B">
      <w:r>
        <w:separator/>
      </w:r>
    </w:p>
  </w:footnote>
  <w:footnote w:type="continuationSeparator" w:id="0">
    <w:p w14:paraId="4B995368" w14:textId="77777777" w:rsidR="00D53A7B" w:rsidRDefault="00D53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73F13" w14:textId="77777777" w:rsidR="00CF4D9A" w:rsidRDefault="00CF4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D7501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F4D9A">
      <w:rPr>
        <w:rFonts w:ascii="Arial" w:hAnsi="Arial" w:cs="Arial"/>
      </w:rPr>
      <w:t>163/2024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7C04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A7B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0CB0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CF4D9A"/>
    <w:rsid w:val="00D52F5E"/>
    <w:rsid w:val="00D53A7B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601AF"/>
  <w15:chartTrackingRefBased/>
  <w15:docId w15:val="{387B9612-6290-4BB7-AE13-7701D218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2024-12-13T07:35:00Z</cp:lastPrinted>
  <dcterms:created xsi:type="dcterms:W3CDTF">2024-12-13T07:35:00Z</dcterms:created>
  <dcterms:modified xsi:type="dcterms:W3CDTF">2024-12-13T07:35:00Z</dcterms:modified>
</cp:coreProperties>
</file>