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CB7C2" w14:textId="77777777" w:rsidR="00D62E6E" w:rsidRPr="006412B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412B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F026E" w:rsidRPr="006412B0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6412B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412B0" w14:paraId="4D58D871" w14:textId="77777777" w:rsidTr="00D62E6E">
        <w:tc>
          <w:tcPr>
            <w:tcW w:w="2800" w:type="dxa"/>
            <w:shd w:val="clear" w:color="auto" w:fill="auto"/>
          </w:tcPr>
          <w:p w14:paraId="4DE27268" w14:textId="77777777" w:rsidR="00D62E6E" w:rsidRPr="006412B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412B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412B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4BCCF6" w14:textId="77777777" w:rsidR="00D62E6E" w:rsidRPr="006412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E02B04B" w14:textId="77777777" w:rsidR="00D62E6E" w:rsidRPr="006412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31E632" w14:textId="77777777" w:rsidR="00D62E6E" w:rsidRPr="006412B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412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412B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412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412B0" w14:paraId="26F251DE" w14:textId="77777777" w:rsidTr="00D62E6E">
        <w:tc>
          <w:tcPr>
            <w:tcW w:w="2800" w:type="dxa"/>
            <w:shd w:val="clear" w:color="auto" w:fill="auto"/>
          </w:tcPr>
          <w:p w14:paraId="64743D71" w14:textId="77777777" w:rsidR="00D62E6E" w:rsidRPr="006412B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412B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A660273" w14:textId="77777777" w:rsidR="00D62E6E" w:rsidRPr="006412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78CCEC" w14:textId="77777777" w:rsidR="00D62E6E" w:rsidRPr="006412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5A36BA" w14:textId="77777777" w:rsidR="00D62E6E" w:rsidRPr="006412B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412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412B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412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93B7263" w14:textId="77777777" w:rsidR="00BC121E" w:rsidRPr="006412B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026E" w:rsidRPr="006412B0" w14:paraId="62133603" w14:textId="77777777" w:rsidTr="005132A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A01768" w14:textId="77777777" w:rsidR="005F026E" w:rsidRPr="006412B0" w:rsidRDefault="005F026E" w:rsidP="005132A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0AEC9A5" w14:textId="77777777" w:rsidR="005F026E" w:rsidRPr="006412B0" w:rsidRDefault="005F026E" w:rsidP="005132A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412B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412B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412B0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6412B0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C7AA91D" w14:textId="77777777" w:rsidR="005F026E" w:rsidRPr="006412B0" w:rsidRDefault="005F026E" w:rsidP="005132A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8B6A637" w14:textId="77777777" w:rsidR="005F026E" w:rsidRPr="006412B0" w:rsidRDefault="005F026E" w:rsidP="005132A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60C0D79" w14:textId="77777777" w:rsidR="00BC121E" w:rsidRPr="006412B0" w:rsidRDefault="005F026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412B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412B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412B0" w14:paraId="4E892FB9" w14:textId="77777777" w:rsidTr="00D62E6E">
        <w:tc>
          <w:tcPr>
            <w:tcW w:w="2269" w:type="dxa"/>
            <w:shd w:val="clear" w:color="auto" w:fill="auto"/>
          </w:tcPr>
          <w:p w14:paraId="676DA283" w14:textId="77777777" w:rsidR="00D62E6E" w:rsidRPr="006412B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006755" w14:textId="77777777" w:rsidR="00D62E6E" w:rsidRPr="006412B0" w:rsidRDefault="005F02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sprzętu i aparatury medycznej</w:t>
            </w:r>
            <w:r w:rsidR="00D62E6E" w:rsidRPr="006412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026E" w:rsidRPr="006412B0" w14:paraId="4A28CA95" w14:textId="77777777" w:rsidTr="005132A0">
        <w:tc>
          <w:tcPr>
            <w:tcW w:w="2269" w:type="dxa"/>
            <w:shd w:val="clear" w:color="auto" w:fill="auto"/>
          </w:tcPr>
          <w:p w14:paraId="7FF8B22E" w14:textId="77777777" w:rsidR="005F026E" w:rsidRPr="006412B0" w:rsidRDefault="005F026E" w:rsidP="005132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D89716" w14:textId="77777777" w:rsidR="005F026E" w:rsidRPr="006412B0" w:rsidRDefault="005F026E" w:rsidP="005132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163/2024</w:t>
            </w:r>
          </w:p>
        </w:tc>
      </w:tr>
    </w:tbl>
    <w:p w14:paraId="19F09AB0" w14:textId="77777777" w:rsidR="00BC121E" w:rsidRPr="006412B0" w:rsidRDefault="005F026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412B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412B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412B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E6B1347" w14:textId="77777777" w:rsidR="00BC121E" w:rsidRPr="006412B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412B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D12BC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412B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412B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412B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412B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CCF4D42" w14:textId="77777777" w:rsidR="00BC121E" w:rsidRPr="006412B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12B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2DD6064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412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412B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412B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412B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7D394E0" w14:textId="77777777" w:rsidR="00BF69A4" w:rsidRPr="006412B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412B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412B0" w14:paraId="72BD8C2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1C2E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D0380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29D5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412B0" w14:paraId="4C00BD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4BDF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ACC3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8D56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412B0" w14:paraId="6CD21C3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79776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685A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2069" w14:textId="77777777" w:rsidR="00BC121E" w:rsidRPr="006412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39102B5" w14:textId="77777777" w:rsidR="00BC121E" w:rsidRPr="006412B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412B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D21B17E" w14:textId="77777777" w:rsidR="00BC121E" w:rsidRPr="006412B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412B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0A32384" w14:textId="77777777" w:rsidR="00067B62" w:rsidRPr="006412B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412B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412B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412B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D96326D" w14:textId="77777777" w:rsidR="00067B62" w:rsidRPr="006412B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412B0" w14:paraId="35D2426F" w14:textId="77777777" w:rsidTr="00620E37">
        <w:tc>
          <w:tcPr>
            <w:tcW w:w="2660" w:type="dxa"/>
            <w:shd w:val="clear" w:color="auto" w:fill="auto"/>
          </w:tcPr>
          <w:p w14:paraId="661977A1" w14:textId="77777777" w:rsidR="00BC121E" w:rsidRPr="006412B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0F5B3D" w14:textId="77777777" w:rsidR="00BC121E" w:rsidRPr="006412B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2C27C0" w14:textId="77777777" w:rsidR="00BC121E" w:rsidRPr="006412B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412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412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AFDBC81" w14:textId="77777777" w:rsidR="00BC121E" w:rsidRPr="006412B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356CD8" w14:textId="77777777" w:rsidR="00BC121E" w:rsidRPr="006412B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9D54FD" w14:textId="77777777" w:rsidR="00BC121E" w:rsidRPr="006412B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412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F026E" w:rsidRPr="006412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412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412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E4B629B" w14:textId="77777777" w:rsidR="00106AC7" w:rsidRPr="006412B0" w:rsidRDefault="00106AC7" w:rsidP="00BC121E">
      <w:pPr>
        <w:rPr>
          <w:rFonts w:ascii="Arial Narrow" w:hAnsi="Arial Narrow"/>
        </w:rPr>
      </w:pPr>
    </w:p>
    <w:sectPr w:rsidR="00106AC7" w:rsidRPr="006412B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A1889" w14:textId="77777777" w:rsidR="00073FCF" w:rsidRDefault="00073FCF">
      <w:r>
        <w:separator/>
      </w:r>
    </w:p>
  </w:endnote>
  <w:endnote w:type="continuationSeparator" w:id="0">
    <w:p w14:paraId="79932A5F" w14:textId="77777777" w:rsidR="00073FCF" w:rsidRDefault="0007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D91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4394E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F0E8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CD168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52EF078">
        <v:line id="_x0000_s1025" style="position:absolute;left:0;text-align:left;z-index:251657728" from="-3.85pt,8.7pt" to="455.15pt,8.7pt"/>
      </w:pict>
    </w:r>
  </w:p>
  <w:p w14:paraId="15E5150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0610C" w14:textId="77777777" w:rsidR="005F026E" w:rsidRDefault="005F02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397E51" w14:textId="77777777" w:rsidR="00073FCF" w:rsidRDefault="00073FCF">
      <w:r>
        <w:separator/>
      </w:r>
    </w:p>
  </w:footnote>
  <w:footnote w:type="continuationSeparator" w:id="0">
    <w:p w14:paraId="065B3CED" w14:textId="77777777" w:rsidR="00073FCF" w:rsidRDefault="00073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5C924" w14:textId="77777777" w:rsidR="005F026E" w:rsidRDefault="005F02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72F5C" w14:textId="77777777" w:rsidR="005F026E" w:rsidRDefault="005F02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6D4C0" w14:textId="77777777" w:rsidR="005F026E" w:rsidRDefault="005F02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0080376">
    <w:abstractNumId w:val="13"/>
  </w:num>
  <w:num w:numId="2" w16cid:durableId="906382110">
    <w:abstractNumId w:val="0"/>
  </w:num>
  <w:num w:numId="3" w16cid:durableId="2096514319">
    <w:abstractNumId w:val="11"/>
  </w:num>
  <w:num w:numId="4" w16cid:durableId="60718209">
    <w:abstractNumId w:val="8"/>
  </w:num>
  <w:num w:numId="5" w16cid:durableId="903492718">
    <w:abstractNumId w:val="7"/>
  </w:num>
  <w:num w:numId="6" w16cid:durableId="474756429">
    <w:abstractNumId w:val="1"/>
  </w:num>
  <w:num w:numId="7" w16cid:durableId="402719518">
    <w:abstractNumId w:val="6"/>
  </w:num>
  <w:num w:numId="8" w16cid:durableId="944269752">
    <w:abstractNumId w:val="3"/>
  </w:num>
  <w:num w:numId="9" w16cid:durableId="396441809">
    <w:abstractNumId w:val="2"/>
  </w:num>
  <w:num w:numId="10" w16cid:durableId="1612206950">
    <w:abstractNumId w:val="5"/>
  </w:num>
  <w:num w:numId="11" w16cid:durableId="759450035">
    <w:abstractNumId w:val="10"/>
  </w:num>
  <w:num w:numId="12" w16cid:durableId="344064360">
    <w:abstractNumId w:val="4"/>
  </w:num>
  <w:num w:numId="13" w16cid:durableId="415133845">
    <w:abstractNumId w:val="9"/>
  </w:num>
  <w:num w:numId="14" w16cid:durableId="14982998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FCF"/>
    <w:rsid w:val="0000184A"/>
    <w:rsid w:val="00007C1C"/>
    <w:rsid w:val="00012997"/>
    <w:rsid w:val="000621A2"/>
    <w:rsid w:val="00067B62"/>
    <w:rsid w:val="000719DC"/>
    <w:rsid w:val="00073FCF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026E"/>
    <w:rsid w:val="00620E37"/>
    <w:rsid w:val="00641063"/>
    <w:rsid w:val="006412B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A2268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8F9EBA"/>
  <w15:chartTrackingRefBased/>
  <w15:docId w15:val="{9AAA4EF3-E9FB-46A3-BCD2-B9CB1D8BA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2024-12-13T07:38:00Z</cp:lastPrinted>
  <dcterms:created xsi:type="dcterms:W3CDTF">2024-12-13T07:38:00Z</dcterms:created>
  <dcterms:modified xsi:type="dcterms:W3CDTF">2024-12-13T07:38:00Z</dcterms:modified>
</cp:coreProperties>
</file>