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7FD8B4" w14:textId="4931BE32" w:rsidR="00D665F5" w:rsidRPr="003F4C7C" w:rsidRDefault="00996B49" w:rsidP="003F4C7C">
      <w:pPr>
        <w:spacing w:after="240"/>
        <w:jc w:val="right"/>
        <w:rPr>
          <w:sz w:val="24"/>
          <w:szCs w:val="24"/>
        </w:rPr>
      </w:pPr>
      <w:bookmarkStart w:id="0" w:name="_Hlk52197885"/>
      <w:r w:rsidRPr="003F4C7C">
        <w:rPr>
          <w:sz w:val="24"/>
          <w:szCs w:val="24"/>
        </w:rPr>
        <w:t>Rawicz</w:t>
      </w:r>
      <w:r w:rsidR="003F4C7C">
        <w:rPr>
          <w:sz w:val="24"/>
          <w:szCs w:val="24"/>
        </w:rPr>
        <w:t>,</w:t>
      </w:r>
      <w:r w:rsidR="00D665F5" w:rsidRPr="003F4C7C">
        <w:rPr>
          <w:sz w:val="24"/>
          <w:szCs w:val="24"/>
        </w:rPr>
        <w:t xml:space="preserve"> dnia</w:t>
      </w:r>
      <w:r w:rsidR="003F4C7C">
        <w:rPr>
          <w:sz w:val="24"/>
          <w:szCs w:val="24"/>
        </w:rPr>
        <w:t xml:space="preserve"> 12.12.2024 r.</w:t>
      </w:r>
    </w:p>
    <w:p w14:paraId="06A942C4" w14:textId="77777777" w:rsidR="00D665F5" w:rsidRPr="003F4C7C" w:rsidRDefault="00996B49" w:rsidP="00577BC6">
      <w:pPr>
        <w:spacing w:after="40"/>
        <w:rPr>
          <w:b/>
          <w:bCs/>
          <w:sz w:val="24"/>
          <w:szCs w:val="24"/>
        </w:rPr>
      </w:pPr>
      <w:r w:rsidRPr="003F4C7C">
        <w:rPr>
          <w:b/>
          <w:bCs/>
          <w:sz w:val="24"/>
          <w:szCs w:val="24"/>
        </w:rPr>
        <w:t>Powiatowe Centrum Usług Wspólnych w Rawiczu</w:t>
      </w:r>
    </w:p>
    <w:p w14:paraId="267316B9" w14:textId="77777777" w:rsidR="00D665F5" w:rsidRPr="003F4C7C" w:rsidRDefault="00996B49" w:rsidP="00D665F5">
      <w:pPr>
        <w:rPr>
          <w:sz w:val="24"/>
          <w:szCs w:val="24"/>
        </w:rPr>
      </w:pPr>
      <w:r w:rsidRPr="003F4C7C">
        <w:rPr>
          <w:sz w:val="24"/>
          <w:szCs w:val="24"/>
        </w:rPr>
        <w:t>ul. Mikołaja Kopernika</w:t>
      </w:r>
      <w:r w:rsidR="00D665F5" w:rsidRPr="003F4C7C">
        <w:rPr>
          <w:sz w:val="24"/>
          <w:szCs w:val="24"/>
        </w:rPr>
        <w:t xml:space="preserve"> </w:t>
      </w:r>
      <w:r w:rsidRPr="003F4C7C">
        <w:rPr>
          <w:sz w:val="24"/>
          <w:szCs w:val="24"/>
        </w:rPr>
        <w:t>4</w:t>
      </w:r>
    </w:p>
    <w:p w14:paraId="034C6634" w14:textId="4D960E13" w:rsidR="00D665F5" w:rsidRPr="003F4C7C" w:rsidRDefault="00996B49" w:rsidP="003F4C7C">
      <w:pPr>
        <w:rPr>
          <w:sz w:val="24"/>
          <w:szCs w:val="24"/>
        </w:rPr>
      </w:pPr>
      <w:r w:rsidRPr="003F4C7C">
        <w:rPr>
          <w:sz w:val="24"/>
          <w:szCs w:val="24"/>
        </w:rPr>
        <w:t>63-900</w:t>
      </w:r>
      <w:r w:rsidR="00D665F5" w:rsidRPr="003F4C7C">
        <w:rPr>
          <w:sz w:val="24"/>
          <w:szCs w:val="24"/>
        </w:rPr>
        <w:t xml:space="preserve"> </w:t>
      </w:r>
      <w:r w:rsidRPr="003F4C7C">
        <w:rPr>
          <w:sz w:val="24"/>
          <w:szCs w:val="24"/>
        </w:rPr>
        <w:t>Rawicz</w:t>
      </w:r>
    </w:p>
    <w:p w14:paraId="24F97F8E" w14:textId="77777777" w:rsidR="00D665F5" w:rsidRPr="003F4C7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9F39F1" w14:textId="77777777" w:rsidR="00A80738" w:rsidRPr="003F4C7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F4C7C">
        <w:rPr>
          <w:sz w:val="24"/>
          <w:szCs w:val="24"/>
        </w:rPr>
        <w:t>Znak sprawy:</w:t>
      </w:r>
      <w:r w:rsidRPr="003F4C7C">
        <w:rPr>
          <w:b/>
          <w:sz w:val="24"/>
          <w:szCs w:val="24"/>
        </w:rPr>
        <w:t xml:space="preserve"> </w:t>
      </w:r>
      <w:r w:rsidR="00996B49" w:rsidRPr="003F4C7C">
        <w:rPr>
          <w:b/>
          <w:sz w:val="24"/>
          <w:szCs w:val="24"/>
        </w:rPr>
        <w:t>PCUW.261.2.38.2024</w:t>
      </w:r>
      <w:r w:rsidR="00A80738" w:rsidRPr="003F4C7C">
        <w:rPr>
          <w:sz w:val="24"/>
          <w:szCs w:val="24"/>
        </w:rPr>
        <w:tab/>
        <w:t xml:space="preserve"> </w:t>
      </w:r>
    </w:p>
    <w:p w14:paraId="017E8462" w14:textId="77777777" w:rsidR="00A80738" w:rsidRPr="003F4C7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A94F0F" w14:textId="77777777" w:rsidR="00A80738" w:rsidRPr="003F4C7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4AD9C8" w14:textId="77777777" w:rsidR="00A80738" w:rsidRPr="003F4C7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9178E4" w14:textId="77777777" w:rsidR="00A80738" w:rsidRPr="003F4C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F4C7C">
        <w:rPr>
          <w:b/>
          <w:spacing w:val="20"/>
          <w:sz w:val="28"/>
        </w:rPr>
        <w:t>INFORMACJA Z OTWARCIA OFERT</w:t>
      </w:r>
    </w:p>
    <w:p w14:paraId="1CD79540" w14:textId="77777777" w:rsidR="00A80738" w:rsidRPr="003F4C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F22DAF6" w14:textId="722580E6" w:rsidR="00A80738" w:rsidRDefault="00C659E2" w:rsidP="003F4C7C">
      <w:pPr>
        <w:spacing w:before="120" w:after="120"/>
        <w:ind w:left="1410" w:hanging="1410"/>
        <w:jc w:val="both"/>
        <w:rPr>
          <w:b/>
          <w:sz w:val="24"/>
          <w:szCs w:val="32"/>
        </w:rPr>
      </w:pPr>
      <w:r w:rsidRPr="003F4C7C">
        <w:rPr>
          <w:bCs/>
          <w:sz w:val="24"/>
          <w:szCs w:val="24"/>
        </w:rPr>
        <w:t>Dotyczy</w:t>
      </w:r>
      <w:r w:rsidR="003F4C7C">
        <w:rPr>
          <w:bCs/>
          <w:sz w:val="24"/>
          <w:szCs w:val="24"/>
        </w:rPr>
        <w:t>:</w:t>
      </w:r>
      <w:r w:rsidRPr="003F4C7C">
        <w:rPr>
          <w:bCs/>
          <w:sz w:val="24"/>
          <w:szCs w:val="24"/>
        </w:rPr>
        <w:t xml:space="preserve"> </w:t>
      </w:r>
      <w:r w:rsidR="003F4C7C">
        <w:rPr>
          <w:bCs/>
          <w:sz w:val="24"/>
          <w:szCs w:val="24"/>
        </w:rPr>
        <w:tab/>
      </w:r>
      <w:r w:rsidRPr="003F4C7C">
        <w:rPr>
          <w:sz w:val="24"/>
          <w:szCs w:val="24"/>
        </w:rPr>
        <w:t xml:space="preserve">postępowania o udzielenie zamówienia publicznego prowadzonego w trybie </w:t>
      </w:r>
      <w:r w:rsidR="00996B49" w:rsidRPr="003F4C7C">
        <w:rPr>
          <w:sz w:val="24"/>
          <w:szCs w:val="24"/>
        </w:rPr>
        <w:t>podstawowy</w:t>
      </w:r>
      <w:r w:rsidR="003F4C7C">
        <w:rPr>
          <w:sz w:val="24"/>
          <w:szCs w:val="24"/>
        </w:rPr>
        <w:t>m</w:t>
      </w:r>
      <w:r w:rsidR="00996B49" w:rsidRPr="003F4C7C">
        <w:rPr>
          <w:sz w:val="24"/>
          <w:szCs w:val="24"/>
        </w:rPr>
        <w:t xml:space="preserve"> bez negocjacji - art. 275 pkt 1 ustawy Pzp</w:t>
      </w:r>
      <w:r w:rsidRPr="003F4C7C">
        <w:rPr>
          <w:sz w:val="24"/>
          <w:szCs w:val="24"/>
        </w:rPr>
        <w:t xml:space="preserve"> na</w:t>
      </w:r>
      <w:r w:rsidR="003F4C7C">
        <w:rPr>
          <w:sz w:val="24"/>
          <w:szCs w:val="24"/>
        </w:rPr>
        <w:t xml:space="preserve"> zadanie pn.</w:t>
      </w:r>
      <w:r w:rsidRPr="003F4C7C">
        <w:rPr>
          <w:sz w:val="24"/>
          <w:szCs w:val="24"/>
        </w:rPr>
        <w:t>:</w:t>
      </w:r>
      <w:r w:rsidR="003F4C7C">
        <w:rPr>
          <w:sz w:val="24"/>
          <w:szCs w:val="24"/>
        </w:rPr>
        <w:t xml:space="preserve"> </w:t>
      </w:r>
      <w:r w:rsidR="00996B49" w:rsidRPr="003F4C7C">
        <w:rPr>
          <w:b/>
          <w:sz w:val="24"/>
          <w:szCs w:val="32"/>
        </w:rPr>
        <w:t xml:space="preserve">Sukcesywna dostawa środków czystości i akcesoriów higienicznych </w:t>
      </w:r>
      <w:r w:rsidR="003F4C7C">
        <w:rPr>
          <w:b/>
          <w:sz w:val="24"/>
          <w:szCs w:val="32"/>
        </w:rPr>
        <w:br/>
      </w:r>
      <w:r w:rsidR="00996B49" w:rsidRPr="003F4C7C">
        <w:rPr>
          <w:b/>
          <w:sz w:val="24"/>
          <w:szCs w:val="32"/>
        </w:rPr>
        <w:t>dla jednostek obsługiwanych przez PCUW w Rawiczu w 2025 roku.</w:t>
      </w:r>
    </w:p>
    <w:p w14:paraId="47B2EF1F" w14:textId="77777777" w:rsidR="003F4C7C" w:rsidRPr="003F4C7C" w:rsidRDefault="003F4C7C" w:rsidP="003F4C7C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4F10B9C6" w14:textId="0524BA28" w:rsidR="00A80738" w:rsidRPr="003F4C7C" w:rsidRDefault="00D665F5" w:rsidP="003F4C7C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3F4C7C">
        <w:rPr>
          <w:sz w:val="24"/>
          <w:szCs w:val="24"/>
        </w:rPr>
        <w:t>Zamawiający,</w:t>
      </w:r>
      <w:r w:rsidR="003F4C7C">
        <w:rPr>
          <w:sz w:val="24"/>
          <w:szCs w:val="24"/>
        </w:rPr>
        <w:t xml:space="preserve"> Powiatowe Centrum Usług Wspólnych w Rawiczu,</w:t>
      </w:r>
      <w:r w:rsidRPr="003F4C7C">
        <w:rPr>
          <w:sz w:val="24"/>
          <w:szCs w:val="24"/>
        </w:rPr>
        <w:t xml:space="preserve"> działając na podstawie art. 22</w:t>
      </w:r>
      <w:r w:rsidR="00FC7F5E" w:rsidRPr="003F4C7C">
        <w:rPr>
          <w:sz w:val="24"/>
          <w:szCs w:val="24"/>
        </w:rPr>
        <w:t>2</w:t>
      </w:r>
      <w:r w:rsidRPr="003F4C7C">
        <w:rPr>
          <w:sz w:val="24"/>
          <w:szCs w:val="24"/>
        </w:rPr>
        <w:t xml:space="preserve"> ust. 5 </w:t>
      </w:r>
      <w:r w:rsidRPr="003F4C7C">
        <w:rPr>
          <w:bCs/>
          <w:sz w:val="24"/>
          <w:szCs w:val="24"/>
        </w:rPr>
        <w:t>ustawy z dnia 11 września 2019 r. Prawo zamówień publicznych</w:t>
      </w:r>
      <w:r w:rsidRPr="003F4C7C">
        <w:rPr>
          <w:sz w:val="24"/>
          <w:szCs w:val="24"/>
        </w:rPr>
        <w:t xml:space="preserve"> </w:t>
      </w:r>
      <w:r w:rsidR="003F4C7C">
        <w:rPr>
          <w:sz w:val="24"/>
          <w:szCs w:val="24"/>
        </w:rPr>
        <w:br/>
      </w:r>
      <w:r w:rsidR="00996B49" w:rsidRPr="003F4C7C">
        <w:rPr>
          <w:sz w:val="24"/>
          <w:szCs w:val="24"/>
        </w:rPr>
        <w:t>(t.j. Dz.U. z 202</w:t>
      </w:r>
      <w:r w:rsidR="003F4C7C">
        <w:rPr>
          <w:sz w:val="24"/>
          <w:szCs w:val="24"/>
        </w:rPr>
        <w:t xml:space="preserve">4 </w:t>
      </w:r>
      <w:r w:rsidR="00996B49" w:rsidRPr="003F4C7C">
        <w:rPr>
          <w:sz w:val="24"/>
          <w:szCs w:val="24"/>
        </w:rPr>
        <w:t xml:space="preserve">r. poz. </w:t>
      </w:r>
      <w:r w:rsidR="003F4C7C">
        <w:rPr>
          <w:sz w:val="24"/>
          <w:szCs w:val="24"/>
        </w:rPr>
        <w:t>1320</w:t>
      </w:r>
      <w:r w:rsidR="00996B49" w:rsidRPr="003F4C7C">
        <w:rPr>
          <w:sz w:val="24"/>
          <w:szCs w:val="24"/>
        </w:rPr>
        <w:t>)</w:t>
      </w:r>
      <w:r w:rsidR="00490DC0" w:rsidRPr="003F4C7C">
        <w:rPr>
          <w:sz w:val="24"/>
          <w:szCs w:val="24"/>
        </w:rPr>
        <w:t xml:space="preserve"> </w:t>
      </w:r>
      <w:r w:rsidRPr="003F4C7C">
        <w:rPr>
          <w:sz w:val="24"/>
          <w:szCs w:val="24"/>
        </w:rPr>
        <w:t>udostępnia</w:t>
      </w:r>
      <w:r w:rsidR="00F95C33" w:rsidRPr="003F4C7C">
        <w:rPr>
          <w:sz w:val="24"/>
          <w:szCs w:val="24"/>
        </w:rPr>
        <w:t xml:space="preserve"> </w:t>
      </w:r>
      <w:r w:rsidR="004C7E9B" w:rsidRPr="003F4C7C">
        <w:rPr>
          <w:sz w:val="24"/>
          <w:szCs w:val="24"/>
        </w:rPr>
        <w:t>informacj</w:t>
      </w:r>
      <w:r w:rsidR="00577BC6" w:rsidRPr="003F4C7C">
        <w:rPr>
          <w:sz w:val="24"/>
          <w:szCs w:val="24"/>
        </w:rPr>
        <w:t>ę</w:t>
      </w:r>
      <w:r w:rsidR="00035488" w:rsidRPr="003F4C7C">
        <w:rPr>
          <w:sz w:val="24"/>
          <w:szCs w:val="24"/>
        </w:rPr>
        <w:t xml:space="preserve"> z otwarcia ofert</w:t>
      </w:r>
      <w:r w:rsidR="003F4C7C">
        <w:rPr>
          <w:sz w:val="24"/>
          <w:szCs w:val="24"/>
        </w:rPr>
        <w:t xml:space="preserve">, </w:t>
      </w:r>
      <w:r w:rsidRPr="003F4C7C">
        <w:rPr>
          <w:sz w:val="24"/>
          <w:szCs w:val="24"/>
        </w:rPr>
        <w:t>mającego miejsce</w:t>
      </w:r>
      <w:r w:rsidR="00FF4AB1" w:rsidRPr="003F4C7C">
        <w:rPr>
          <w:sz w:val="24"/>
          <w:szCs w:val="24"/>
        </w:rPr>
        <w:t xml:space="preserve"> </w:t>
      </w:r>
      <w:r w:rsidR="003F4C7C">
        <w:rPr>
          <w:sz w:val="24"/>
          <w:szCs w:val="24"/>
        </w:rPr>
        <w:br/>
      </w:r>
      <w:r w:rsidR="00FF4AB1" w:rsidRPr="003F4C7C">
        <w:rPr>
          <w:sz w:val="24"/>
          <w:szCs w:val="24"/>
        </w:rPr>
        <w:t xml:space="preserve">w dniu </w:t>
      </w:r>
      <w:r w:rsidR="00996B49" w:rsidRPr="003F4C7C">
        <w:rPr>
          <w:sz w:val="24"/>
          <w:szCs w:val="24"/>
        </w:rPr>
        <w:t>12</w:t>
      </w:r>
      <w:r w:rsidR="003F4C7C">
        <w:rPr>
          <w:sz w:val="24"/>
          <w:szCs w:val="24"/>
        </w:rPr>
        <w:t>.</w:t>
      </w:r>
      <w:r w:rsidR="00996B49" w:rsidRPr="003F4C7C">
        <w:rPr>
          <w:sz w:val="24"/>
          <w:szCs w:val="24"/>
        </w:rPr>
        <w:t>12</w:t>
      </w:r>
      <w:r w:rsidR="003F4C7C">
        <w:rPr>
          <w:sz w:val="24"/>
          <w:szCs w:val="24"/>
        </w:rPr>
        <w:t>.</w:t>
      </w:r>
      <w:r w:rsidR="00996B49" w:rsidRPr="003F4C7C">
        <w:rPr>
          <w:sz w:val="24"/>
          <w:szCs w:val="24"/>
        </w:rPr>
        <w:t>2024</w:t>
      </w:r>
      <w:r w:rsidR="00FF4AB1" w:rsidRPr="003F4C7C">
        <w:rPr>
          <w:sz w:val="24"/>
          <w:szCs w:val="24"/>
        </w:rPr>
        <w:t xml:space="preserve"> o godz. </w:t>
      </w:r>
      <w:r w:rsidR="00996B49" w:rsidRPr="003F4C7C">
        <w:rPr>
          <w:sz w:val="24"/>
          <w:szCs w:val="24"/>
        </w:rPr>
        <w:t>08:10</w:t>
      </w:r>
      <w:r w:rsidRPr="003F4C7C">
        <w:rPr>
          <w:sz w:val="24"/>
          <w:szCs w:val="24"/>
        </w:rPr>
        <w:t xml:space="preserve">, </w:t>
      </w:r>
      <w:r w:rsidR="003F4C7C">
        <w:rPr>
          <w:sz w:val="24"/>
          <w:szCs w:val="24"/>
        </w:rPr>
        <w:t xml:space="preserve">podczas którego </w:t>
      </w:r>
      <w:r w:rsidRPr="003F4C7C">
        <w:rPr>
          <w:sz w:val="24"/>
          <w:szCs w:val="24"/>
        </w:rPr>
        <w:t xml:space="preserve">otwarte zostały oferty następujących </w:t>
      </w:r>
      <w:r w:rsidR="003F4C7C">
        <w:rPr>
          <w:sz w:val="24"/>
          <w:szCs w:val="24"/>
        </w:rPr>
        <w:t>W</w:t>
      </w:r>
      <w:r w:rsidRPr="003F4C7C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F4C7C" w14:paraId="3904491B" w14:textId="77777777" w:rsidTr="003F4C7C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4FB3B393" w14:textId="77777777" w:rsidR="006B27ED" w:rsidRPr="003F4C7C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3F4C7C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CF5A7" w14:textId="77777777" w:rsidR="006B27ED" w:rsidRPr="003F4C7C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3F4C7C">
              <w:rPr>
                <w:b/>
                <w:bCs/>
                <w:sz w:val="22"/>
                <w:szCs w:val="22"/>
              </w:rPr>
              <w:t>Nr</w:t>
            </w:r>
            <w:r w:rsidR="00C82837" w:rsidRPr="003F4C7C">
              <w:rPr>
                <w:b/>
                <w:bCs/>
                <w:sz w:val="22"/>
                <w:szCs w:val="22"/>
              </w:rPr>
              <w:t xml:space="preserve"> </w:t>
            </w:r>
            <w:r w:rsidRPr="003F4C7C">
              <w:rPr>
                <w:b/>
                <w:bCs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F2F2F2" w:themeFill="background1" w:themeFillShade="F2"/>
            <w:vAlign w:val="center"/>
          </w:tcPr>
          <w:p w14:paraId="7268ED0B" w14:textId="77777777" w:rsidR="006B27ED" w:rsidRPr="003F4C7C" w:rsidRDefault="006B27ED" w:rsidP="00BB547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3F4C7C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E5AB5FC" w14:textId="77777777" w:rsidR="006B27ED" w:rsidRPr="003F4C7C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3F4C7C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3F4C7C" w:rsidRPr="003F4C7C" w14:paraId="2E2979BC" w14:textId="77777777" w:rsidTr="003F4C7C">
        <w:tc>
          <w:tcPr>
            <w:tcW w:w="993" w:type="dxa"/>
            <w:vMerge w:val="restart"/>
            <w:shd w:val="clear" w:color="auto" w:fill="auto"/>
            <w:vAlign w:val="center"/>
          </w:tcPr>
          <w:p w14:paraId="7475725D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B146A8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  <w:vAlign w:val="center"/>
          </w:tcPr>
          <w:p w14:paraId="23F07206" w14:textId="552F82D8" w:rsidR="003F4C7C" w:rsidRPr="003F4C7C" w:rsidRDefault="003F4C7C" w:rsidP="003F4C7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F4C7C">
              <w:rPr>
                <w:b/>
                <w:bCs/>
                <w:sz w:val="22"/>
                <w:szCs w:val="22"/>
              </w:rPr>
              <w:t xml:space="preserve">PPHU ALF KLOREK,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3F4C7C">
              <w:rPr>
                <w:b/>
                <w:bCs/>
                <w:sz w:val="22"/>
                <w:szCs w:val="22"/>
              </w:rPr>
              <w:t>MOSKALIK SP.J.</w:t>
            </w:r>
          </w:p>
          <w:p w14:paraId="5A532599" w14:textId="0283FF19" w:rsidR="003F4C7C" w:rsidRPr="003F4C7C" w:rsidRDefault="003F4C7C" w:rsidP="003F4C7C">
            <w:pPr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ul. Kąkolewska 27</w:t>
            </w:r>
          </w:p>
          <w:p w14:paraId="42D63B1E" w14:textId="6CC457BA" w:rsidR="003F4C7C" w:rsidRPr="003F4C7C" w:rsidRDefault="003F4C7C" w:rsidP="003F4C7C">
            <w:pPr>
              <w:spacing w:after="80"/>
              <w:jc w:val="center"/>
            </w:pPr>
            <w:r w:rsidRPr="003F4C7C">
              <w:rPr>
                <w:sz w:val="22"/>
                <w:szCs w:val="22"/>
              </w:rPr>
              <w:t>62-065 Grodzisk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A6D440" w14:textId="68BEA3E6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55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496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20 zł</w:t>
            </w:r>
          </w:p>
        </w:tc>
      </w:tr>
      <w:tr w:rsidR="003F4C7C" w:rsidRPr="003F4C7C" w14:paraId="5A3A1AB1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082FFD03" w14:textId="3EF1073F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0A1C28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01207381" w14:textId="4CE333E0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4FBC825" w14:textId="69422F60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692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28 zł</w:t>
            </w:r>
          </w:p>
        </w:tc>
      </w:tr>
      <w:tr w:rsidR="003F4C7C" w:rsidRPr="003F4C7C" w14:paraId="484025AC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021EE926" w14:textId="3FAFCDDC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E2F90B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6EE1F89C" w14:textId="434A065F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E0B72CD" w14:textId="04638606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63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284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47 zł</w:t>
            </w:r>
          </w:p>
        </w:tc>
      </w:tr>
      <w:tr w:rsidR="003F4C7C" w:rsidRPr="003F4C7C" w14:paraId="52EE2DAD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5FF2136B" w14:textId="56794B49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DFEB33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2F6466CB" w14:textId="09E336DE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9C8443A" w14:textId="29CFFE7E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922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03 zł</w:t>
            </w:r>
          </w:p>
        </w:tc>
      </w:tr>
      <w:tr w:rsidR="003F4C7C" w:rsidRPr="003F4C7C" w14:paraId="024FE149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165B2010" w14:textId="064A0B9C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E9D3F7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799D323A" w14:textId="6CBC99A5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E9CD97A" w14:textId="3FB4FD66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544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83 zł</w:t>
            </w:r>
          </w:p>
        </w:tc>
      </w:tr>
      <w:tr w:rsidR="003F4C7C" w:rsidRPr="003F4C7C" w14:paraId="32490360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4D825754" w14:textId="61AC1C36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18FF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4B908DB7" w14:textId="1A5F3539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3997C7A" w14:textId="4304A65F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492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50 zł</w:t>
            </w:r>
          </w:p>
        </w:tc>
      </w:tr>
      <w:tr w:rsidR="003F4C7C" w:rsidRPr="003F4C7C" w14:paraId="48B8EAD4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3613566A" w14:textId="22C33AD5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E6E080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75C89162" w14:textId="51897CEF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A7E420E" w14:textId="2B03236D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754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24 zł</w:t>
            </w:r>
          </w:p>
        </w:tc>
      </w:tr>
      <w:tr w:rsidR="003F4C7C" w:rsidRPr="003F4C7C" w14:paraId="1EA58D3E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79159563" w14:textId="36B4B07B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10F704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37BA70ED" w14:textId="228AC3A1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68B0759" w14:textId="1054A9F3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268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13 zł</w:t>
            </w:r>
          </w:p>
        </w:tc>
      </w:tr>
      <w:tr w:rsidR="003F4C7C" w:rsidRPr="003F4C7C" w14:paraId="67C20A27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502847EF" w14:textId="407FB30E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5C6F72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79485716" w14:textId="7E05096F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741F0DC" w14:textId="2C5D9708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345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92 zł</w:t>
            </w:r>
          </w:p>
        </w:tc>
      </w:tr>
      <w:tr w:rsidR="003F4C7C" w:rsidRPr="003F4C7C" w14:paraId="1D0790AF" w14:textId="77777777" w:rsidTr="003F4C7C">
        <w:tc>
          <w:tcPr>
            <w:tcW w:w="993" w:type="dxa"/>
            <w:vMerge w:val="restart"/>
            <w:shd w:val="clear" w:color="auto" w:fill="auto"/>
            <w:vAlign w:val="center"/>
          </w:tcPr>
          <w:p w14:paraId="1A0C5908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C039BB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  <w:vAlign w:val="center"/>
          </w:tcPr>
          <w:p w14:paraId="7773B31E" w14:textId="1736C231" w:rsidR="003F4C7C" w:rsidRPr="003F4C7C" w:rsidRDefault="003F4C7C" w:rsidP="003F4C7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F4C7C">
              <w:rPr>
                <w:b/>
                <w:bCs/>
                <w:sz w:val="22"/>
                <w:szCs w:val="22"/>
              </w:rPr>
              <w:t xml:space="preserve">"Frega" Frejowski,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3F4C7C">
              <w:rPr>
                <w:b/>
                <w:bCs/>
                <w:sz w:val="22"/>
                <w:szCs w:val="22"/>
              </w:rPr>
              <w:t xml:space="preserve">Garbol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3F4C7C">
              <w:rPr>
                <w:b/>
                <w:bCs/>
                <w:sz w:val="22"/>
                <w:szCs w:val="22"/>
              </w:rPr>
              <w:t xml:space="preserve">p </w:t>
            </w:r>
            <w:r>
              <w:rPr>
                <w:b/>
                <w:bCs/>
                <w:sz w:val="22"/>
                <w:szCs w:val="22"/>
              </w:rPr>
              <w:t>J</w:t>
            </w:r>
            <w:r w:rsidRPr="003F4C7C">
              <w:rPr>
                <w:b/>
                <w:bCs/>
                <w:sz w:val="22"/>
                <w:szCs w:val="22"/>
              </w:rPr>
              <w:t>awna</w:t>
            </w:r>
          </w:p>
          <w:p w14:paraId="2CAB6D3A" w14:textId="44817395" w:rsidR="003F4C7C" w:rsidRPr="003F4C7C" w:rsidRDefault="003F4C7C" w:rsidP="003F4C7C">
            <w:pPr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ul. Batalionów Chłopskich 172</w:t>
            </w:r>
          </w:p>
          <w:p w14:paraId="312BAB1F" w14:textId="77777777" w:rsidR="003F4C7C" w:rsidRPr="003F4C7C" w:rsidRDefault="003F4C7C" w:rsidP="003F4C7C">
            <w:pPr>
              <w:spacing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25-670 Kielce</w:t>
            </w:r>
          </w:p>
          <w:p w14:paraId="7350A00C" w14:textId="77777777" w:rsidR="003F4C7C" w:rsidRPr="003F4C7C" w:rsidRDefault="003F4C7C" w:rsidP="003F4C7C">
            <w:pPr>
              <w:spacing w:before="80"/>
              <w:jc w:val="center"/>
            </w:pPr>
          </w:p>
          <w:p w14:paraId="478A1021" w14:textId="77777777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6999576" w14:textId="075D032A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786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85 zł</w:t>
            </w:r>
          </w:p>
        </w:tc>
      </w:tr>
      <w:tr w:rsidR="003F4C7C" w:rsidRPr="003F4C7C" w14:paraId="7042C1D3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4646419F" w14:textId="6CB56706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504582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36AFB2E5" w14:textId="2390D808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D6ED735" w14:textId="5498595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150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66 zł</w:t>
            </w:r>
          </w:p>
        </w:tc>
      </w:tr>
      <w:tr w:rsidR="003F4C7C" w:rsidRPr="003F4C7C" w14:paraId="3F980C68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4C12B6FC" w14:textId="063E4B3E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02BACA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0DD6BAEA" w14:textId="06BC6727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1CD6493" w14:textId="643DB4C1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753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21 zł</w:t>
            </w:r>
          </w:p>
        </w:tc>
      </w:tr>
      <w:tr w:rsidR="003F4C7C" w:rsidRPr="003F4C7C" w14:paraId="1D1DDDAF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4720C3AE" w14:textId="1ED938F5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FFC925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455285A4" w14:textId="04CDF825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9DDCD69" w14:textId="339952C0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835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74 zł</w:t>
            </w:r>
          </w:p>
        </w:tc>
      </w:tr>
      <w:tr w:rsidR="003F4C7C" w:rsidRPr="003F4C7C" w14:paraId="6FBCB4C0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1DCE4051" w14:textId="0E6AC1A9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8630AE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79A0EBDC" w14:textId="30941BC7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D855939" w14:textId="4FBFA7F9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990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62 zł</w:t>
            </w:r>
          </w:p>
        </w:tc>
      </w:tr>
      <w:tr w:rsidR="003F4C7C" w:rsidRPr="003F4C7C" w14:paraId="4727851B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356F09CF" w14:textId="085C5D4A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D81EF1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7D8C31BF" w14:textId="6B3974E7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65D5F8E" w14:textId="59629240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109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94 zł</w:t>
            </w:r>
          </w:p>
        </w:tc>
      </w:tr>
      <w:tr w:rsidR="003F4C7C" w:rsidRPr="003F4C7C" w14:paraId="761C5D61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522A3154" w14:textId="5A739D9F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B33929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11EBFB1A" w14:textId="1646B490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50CC633" w14:textId="6537A806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584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16 zł</w:t>
            </w:r>
          </w:p>
        </w:tc>
      </w:tr>
      <w:tr w:rsidR="003F4C7C" w:rsidRPr="003F4C7C" w14:paraId="6789EA33" w14:textId="77777777" w:rsidTr="00B672DE">
        <w:tc>
          <w:tcPr>
            <w:tcW w:w="993" w:type="dxa"/>
            <w:vMerge/>
            <w:shd w:val="clear" w:color="auto" w:fill="auto"/>
            <w:vAlign w:val="center"/>
          </w:tcPr>
          <w:p w14:paraId="39373DB0" w14:textId="2072D061" w:rsidR="003F4C7C" w:rsidRPr="003F4C7C" w:rsidRDefault="003F4C7C" w:rsidP="00B672DE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464EB3" w14:textId="77777777" w:rsidR="003F4C7C" w:rsidRPr="003F4C7C" w:rsidRDefault="003F4C7C" w:rsidP="00B672D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vMerge/>
            <w:shd w:val="clear" w:color="auto" w:fill="auto"/>
          </w:tcPr>
          <w:p w14:paraId="11D9AB39" w14:textId="3189A87E" w:rsidR="003F4C7C" w:rsidRPr="003F4C7C" w:rsidRDefault="003F4C7C" w:rsidP="00B672DE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68A6D24" w14:textId="22469A60" w:rsidR="003F4C7C" w:rsidRPr="003F4C7C" w:rsidRDefault="003F4C7C" w:rsidP="00B672D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250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36 zł</w:t>
            </w:r>
          </w:p>
        </w:tc>
      </w:tr>
      <w:tr w:rsidR="003F4C7C" w:rsidRPr="003F4C7C" w14:paraId="055139ED" w14:textId="77777777" w:rsidTr="00B672DE">
        <w:tc>
          <w:tcPr>
            <w:tcW w:w="993" w:type="dxa"/>
            <w:vMerge/>
            <w:shd w:val="clear" w:color="auto" w:fill="auto"/>
            <w:vAlign w:val="center"/>
          </w:tcPr>
          <w:p w14:paraId="30EA847D" w14:textId="6FB0D720" w:rsidR="003F4C7C" w:rsidRPr="003F4C7C" w:rsidRDefault="003F4C7C" w:rsidP="00B672DE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E980B5" w14:textId="77777777" w:rsidR="003F4C7C" w:rsidRPr="003F4C7C" w:rsidRDefault="003F4C7C" w:rsidP="00B672D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vMerge/>
            <w:shd w:val="clear" w:color="auto" w:fill="auto"/>
          </w:tcPr>
          <w:p w14:paraId="60BB32BC" w14:textId="0911BBC0" w:rsidR="003F4C7C" w:rsidRPr="003F4C7C" w:rsidRDefault="003F4C7C" w:rsidP="00B672DE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89633E3" w14:textId="695536FA" w:rsidR="003F4C7C" w:rsidRPr="003F4C7C" w:rsidRDefault="003F4C7C" w:rsidP="00B672D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546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45 zł</w:t>
            </w:r>
          </w:p>
        </w:tc>
      </w:tr>
      <w:tr w:rsidR="003F4C7C" w:rsidRPr="003F4C7C" w14:paraId="486C747A" w14:textId="77777777" w:rsidTr="003F4C7C">
        <w:tc>
          <w:tcPr>
            <w:tcW w:w="993" w:type="dxa"/>
            <w:vMerge w:val="restart"/>
            <w:shd w:val="clear" w:color="auto" w:fill="auto"/>
            <w:vAlign w:val="center"/>
          </w:tcPr>
          <w:p w14:paraId="1827DDE4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782E6C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  <w:vAlign w:val="center"/>
          </w:tcPr>
          <w:p w14:paraId="3999C0B9" w14:textId="77777777" w:rsidR="003F4C7C" w:rsidRPr="003F4C7C" w:rsidRDefault="003F4C7C" w:rsidP="003F4C7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F4C7C">
              <w:rPr>
                <w:b/>
                <w:bCs/>
                <w:sz w:val="22"/>
                <w:szCs w:val="22"/>
              </w:rPr>
              <w:t>ŁUKASZ WLEKLIK</w:t>
            </w:r>
          </w:p>
          <w:p w14:paraId="5A834ABA" w14:textId="260A9F26" w:rsidR="003F4C7C" w:rsidRPr="003F4C7C" w:rsidRDefault="003F4C7C" w:rsidP="003F4C7C">
            <w:pPr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Dąbcze 45</w:t>
            </w:r>
          </w:p>
          <w:p w14:paraId="79D6B362" w14:textId="77777777" w:rsidR="003F4C7C" w:rsidRPr="003F4C7C" w:rsidRDefault="003F4C7C" w:rsidP="003F4C7C">
            <w:pPr>
              <w:spacing w:after="80"/>
              <w:jc w:val="center"/>
            </w:pPr>
            <w:r w:rsidRPr="003F4C7C">
              <w:rPr>
                <w:sz w:val="22"/>
                <w:szCs w:val="22"/>
              </w:rPr>
              <w:t>64-130 Rydzyna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ACB36F" w14:textId="08E30A2D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74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545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50 zł</w:t>
            </w:r>
          </w:p>
        </w:tc>
      </w:tr>
      <w:tr w:rsidR="003F4C7C" w:rsidRPr="003F4C7C" w14:paraId="1E508100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03BD4D48" w14:textId="1CABF09A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4A7849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7C650139" w14:textId="5E9C5CD4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9ECD913" w14:textId="4BC6A0E5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47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599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99 zł</w:t>
            </w:r>
          </w:p>
        </w:tc>
      </w:tr>
      <w:tr w:rsidR="003F4C7C" w:rsidRPr="003F4C7C" w14:paraId="083290CF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1171A156" w14:textId="0B3A098F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472CE5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1EC9A267" w14:textId="2FA22AA0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867FBC5" w14:textId="651E6AB8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96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781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14 zł</w:t>
            </w:r>
          </w:p>
        </w:tc>
      </w:tr>
      <w:tr w:rsidR="003F4C7C" w:rsidRPr="003F4C7C" w14:paraId="5DFD917A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16E9F951" w14:textId="4C8D681C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0E6108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5436884B" w14:textId="7B4A0E65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B177558" w14:textId="2F6B6A1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082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18 zł</w:t>
            </w:r>
          </w:p>
        </w:tc>
      </w:tr>
      <w:tr w:rsidR="003F4C7C" w:rsidRPr="003F4C7C" w14:paraId="77F807D6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63C2CD5C" w14:textId="67DFE25C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4D2CAC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2644BD52" w14:textId="63172376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61FAB36" w14:textId="1CF6CE78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194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45 zł</w:t>
            </w:r>
          </w:p>
        </w:tc>
      </w:tr>
      <w:tr w:rsidR="003F4C7C" w:rsidRPr="003F4C7C" w14:paraId="007B4DFF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0151990D" w14:textId="12FBC009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694863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7DB49B6E" w14:textId="09B85FEE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4BBB77F" w14:textId="2B573C79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531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93 zł</w:t>
            </w:r>
          </w:p>
        </w:tc>
      </w:tr>
      <w:tr w:rsidR="003F4C7C" w:rsidRPr="003F4C7C" w14:paraId="6CD8AA1D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156BCE5C" w14:textId="5F02E03A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3D86508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23176998" w14:textId="0144DCD2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43ABFB0" w14:textId="0C9D00F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729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22 zł</w:t>
            </w:r>
          </w:p>
        </w:tc>
      </w:tr>
      <w:tr w:rsidR="003F4C7C" w:rsidRPr="003F4C7C" w14:paraId="137CAF0C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4F02F8F2" w14:textId="0C60EB70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1530A9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2263C295" w14:textId="49D80FF9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82CA32C" w14:textId="1533DD80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846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09 zł</w:t>
            </w:r>
          </w:p>
        </w:tc>
      </w:tr>
      <w:tr w:rsidR="003F4C7C" w:rsidRPr="003F4C7C" w14:paraId="5DED7D9A" w14:textId="77777777" w:rsidTr="003F4C7C">
        <w:tc>
          <w:tcPr>
            <w:tcW w:w="993" w:type="dxa"/>
            <w:vMerge/>
            <w:shd w:val="clear" w:color="auto" w:fill="auto"/>
            <w:vAlign w:val="center"/>
          </w:tcPr>
          <w:p w14:paraId="31540D97" w14:textId="7D34DD68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9A3679" w14:textId="77777777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3F50F10B" w14:textId="00E99955" w:rsidR="003F4C7C" w:rsidRPr="003F4C7C" w:rsidRDefault="003F4C7C" w:rsidP="003F4C7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F3C0DE3" w14:textId="3A52A852" w:rsidR="003F4C7C" w:rsidRPr="003F4C7C" w:rsidRDefault="003F4C7C" w:rsidP="003F4C7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F4C7C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 </w:t>
            </w:r>
            <w:r w:rsidRPr="003F4C7C">
              <w:rPr>
                <w:sz w:val="22"/>
                <w:szCs w:val="22"/>
              </w:rPr>
              <w:t>034</w:t>
            </w:r>
            <w:r>
              <w:rPr>
                <w:sz w:val="22"/>
                <w:szCs w:val="22"/>
              </w:rPr>
              <w:t>,</w:t>
            </w:r>
            <w:r w:rsidRPr="003F4C7C">
              <w:rPr>
                <w:sz w:val="22"/>
                <w:szCs w:val="22"/>
              </w:rPr>
              <w:t>82 zł</w:t>
            </w:r>
          </w:p>
        </w:tc>
      </w:tr>
    </w:tbl>
    <w:p w14:paraId="74D5C92C" w14:textId="77777777" w:rsidR="003F4C7C" w:rsidRDefault="003F4C7C" w:rsidP="00173B20">
      <w:pPr>
        <w:jc w:val="right"/>
        <w:rPr>
          <w:sz w:val="24"/>
          <w:szCs w:val="24"/>
        </w:rPr>
      </w:pPr>
    </w:p>
    <w:p w14:paraId="7C89F34C" w14:textId="77777777" w:rsidR="003F4C7C" w:rsidRPr="003F4C7C" w:rsidRDefault="003F4C7C" w:rsidP="003F4C7C">
      <w:pPr>
        <w:ind w:left="4248"/>
        <w:jc w:val="center"/>
        <w:rPr>
          <w:sz w:val="18"/>
          <w:szCs w:val="18"/>
        </w:rPr>
      </w:pPr>
    </w:p>
    <w:p w14:paraId="7C7CC13E" w14:textId="5D902926" w:rsidR="003F4C7C" w:rsidRPr="003F4C7C" w:rsidRDefault="00996B49" w:rsidP="003F4C7C">
      <w:pPr>
        <w:ind w:left="4248"/>
        <w:jc w:val="center"/>
        <w:rPr>
          <w:sz w:val="18"/>
          <w:szCs w:val="18"/>
        </w:rPr>
      </w:pPr>
      <w:r w:rsidRPr="003F4C7C">
        <w:rPr>
          <w:sz w:val="18"/>
          <w:szCs w:val="18"/>
        </w:rPr>
        <w:t>Dyrektor</w:t>
      </w:r>
    </w:p>
    <w:p w14:paraId="54198E54" w14:textId="1348DDE7" w:rsidR="003F4C7C" w:rsidRPr="003F4C7C" w:rsidRDefault="003F4C7C" w:rsidP="003F4C7C">
      <w:pPr>
        <w:ind w:left="4248"/>
        <w:jc w:val="center"/>
        <w:rPr>
          <w:sz w:val="18"/>
          <w:szCs w:val="18"/>
        </w:rPr>
      </w:pPr>
      <w:r w:rsidRPr="003F4C7C">
        <w:rPr>
          <w:sz w:val="18"/>
          <w:szCs w:val="18"/>
        </w:rPr>
        <w:t>Powiatowego Centrum Usług</w:t>
      </w:r>
    </w:p>
    <w:p w14:paraId="7E8134C2" w14:textId="77777777" w:rsidR="003F4C7C" w:rsidRPr="003F4C7C" w:rsidRDefault="003F4C7C" w:rsidP="003F4C7C">
      <w:pPr>
        <w:ind w:left="4248"/>
        <w:jc w:val="center"/>
        <w:rPr>
          <w:sz w:val="18"/>
          <w:szCs w:val="18"/>
        </w:rPr>
      </w:pPr>
      <w:r w:rsidRPr="003F4C7C">
        <w:rPr>
          <w:sz w:val="18"/>
          <w:szCs w:val="18"/>
        </w:rPr>
        <w:t>Wspólnych w Rawiczu</w:t>
      </w:r>
    </w:p>
    <w:p w14:paraId="39563561" w14:textId="77777777" w:rsidR="003F4C7C" w:rsidRPr="003F4C7C" w:rsidRDefault="003F4C7C" w:rsidP="003F4C7C">
      <w:pPr>
        <w:ind w:left="4248"/>
        <w:jc w:val="center"/>
        <w:rPr>
          <w:sz w:val="18"/>
          <w:szCs w:val="18"/>
        </w:rPr>
      </w:pPr>
    </w:p>
    <w:p w14:paraId="26EF0E9F" w14:textId="3109BC79" w:rsidR="00C236D3" w:rsidRPr="003F4C7C" w:rsidRDefault="003F4C7C" w:rsidP="003F4C7C">
      <w:pPr>
        <w:ind w:left="4248"/>
        <w:jc w:val="center"/>
        <w:rPr>
          <w:sz w:val="16"/>
          <w:szCs w:val="16"/>
        </w:rPr>
      </w:pPr>
      <w:r w:rsidRPr="003F4C7C">
        <w:rPr>
          <w:sz w:val="18"/>
          <w:szCs w:val="18"/>
        </w:rPr>
        <w:t xml:space="preserve">(-) </w:t>
      </w:r>
      <w:r w:rsidR="00996B49" w:rsidRPr="003F4C7C">
        <w:rPr>
          <w:sz w:val="18"/>
          <w:szCs w:val="18"/>
        </w:rPr>
        <w:t>Urszula</w:t>
      </w:r>
      <w:r w:rsidR="00A80738" w:rsidRPr="003F4C7C">
        <w:rPr>
          <w:sz w:val="18"/>
          <w:szCs w:val="18"/>
        </w:rPr>
        <w:t xml:space="preserve"> </w:t>
      </w:r>
      <w:bookmarkEnd w:id="0"/>
      <w:r w:rsidR="00996B49" w:rsidRPr="003F4C7C">
        <w:rPr>
          <w:sz w:val="18"/>
          <w:szCs w:val="18"/>
        </w:rPr>
        <w:t>Stefaniak</w:t>
      </w:r>
    </w:p>
    <w:sectPr w:rsidR="00C236D3" w:rsidRPr="003F4C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45FA63" w14:textId="77777777" w:rsidR="006F4FE3" w:rsidRDefault="006F4FE3">
      <w:r>
        <w:separator/>
      </w:r>
    </w:p>
  </w:endnote>
  <w:endnote w:type="continuationSeparator" w:id="0">
    <w:p w14:paraId="5B5FA216" w14:textId="77777777" w:rsidR="006F4FE3" w:rsidRDefault="006F4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541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F1D5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91092" w14:textId="77777777" w:rsidR="009F189D" w:rsidRDefault="00AC13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0DF48B">
        <v:line id="_x0000_s1025" style="position:absolute;left:0;text-align:left;z-index:251657728" from="-3.85pt,8.7pt" to="455.15pt,8.7pt"/>
      </w:pict>
    </w:r>
  </w:p>
  <w:p w14:paraId="3C3D66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8AB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5138F6" w14:textId="77777777" w:rsidR="009F189D" w:rsidRDefault="009F189D">
    <w:pPr>
      <w:pStyle w:val="Stopka"/>
      <w:tabs>
        <w:tab w:val="clear" w:pos="4536"/>
      </w:tabs>
      <w:jc w:val="center"/>
    </w:pPr>
  </w:p>
  <w:p w14:paraId="62031C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6FE7E4" w14:textId="77777777" w:rsidR="006F4FE3" w:rsidRDefault="006F4FE3">
      <w:r>
        <w:separator/>
      </w:r>
    </w:p>
  </w:footnote>
  <w:footnote w:type="continuationSeparator" w:id="0">
    <w:p w14:paraId="36D2C973" w14:textId="77777777" w:rsidR="006F4FE3" w:rsidRDefault="006F4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CD005" w14:textId="77777777" w:rsidR="00996B49" w:rsidRDefault="00996B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93BA6" w14:textId="77777777" w:rsidR="00996B49" w:rsidRDefault="00996B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3D9E4" w14:textId="77777777" w:rsidR="00996B49" w:rsidRDefault="00996B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FE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4C7C"/>
    <w:rsid w:val="00423179"/>
    <w:rsid w:val="00490DC0"/>
    <w:rsid w:val="00493F8C"/>
    <w:rsid w:val="004C7E9B"/>
    <w:rsid w:val="005614F2"/>
    <w:rsid w:val="00577BC6"/>
    <w:rsid w:val="00682BAC"/>
    <w:rsid w:val="0069085C"/>
    <w:rsid w:val="006B27ED"/>
    <w:rsid w:val="006F4FE3"/>
    <w:rsid w:val="00843263"/>
    <w:rsid w:val="00861E75"/>
    <w:rsid w:val="00996B49"/>
    <w:rsid w:val="009D19BD"/>
    <w:rsid w:val="009F189D"/>
    <w:rsid w:val="00A80738"/>
    <w:rsid w:val="00AC134F"/>
    <w:rsid w:val="00BB2D21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C43C08"/>
  <w15:chartTrackingRefBased/>
  <w15:docId w15:val="{52BCE0CA-0013-4270-A14F-AB586F55B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272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Gabriela Kotlarczyk</cp:lastModifiedBy>
  <cp:revision>4</cp:revision>
  <dcterms:created xsi:type="dcterms:W3CDTF">2024-12-12T08:14:00Z</dcterms:created>
  <dcterms:modified xsi:type="dcterms:W3CDTF">2024-12-12T08:30:00Z</dcterms:modified>
</cp:coreProperties>
</file>