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9E0BE5">
        <w:rPr>
          <w:rFonts w:ascii="Arial" w:hAnsi="Arial" w:cs="Arial"/>
          <w:bCs/>
          <w:i w:val="0"/>
          <w:szCs w:val="24"/>
        </w:rPr>
        <w:t>7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981546" w:rsidRPr="00981546">
        <w:rPr>
          <w:rFonts w:ascii="Arial" w:hAnsi="Arial" w:cs="Arial"/>
          <w:b/>
          <w:sz w:val="24"/>
          <w:szCs w:val="24"/>
        </w:rPr>
        <w:t>ZP.IN.271.4.2024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981546" w:rsidRPr="00981546">
        <w:rPr>
          <w:rFonts w:ascii="Arial" w:hAnsi="Arial" w:cs="Arial"/>
        </w:rPr>
        <w:t>Infrastruktura Niepołomice Spółka z o.o.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981546" w:rsidRPr="00981546">
        <w:rPr>
          <w:rFonts w:ascii="Arial" w:hAnsi="Arial" w:cs="Arial"/>
        </w:rPr>
        <w:t xml:space="preserve"> ul. Droga Królewska</w:t>
      </w:r>
      <w:r w:rsidRPr="0012157F">
        <w:rPr>
          <w:rFonts w:ascii="Arial" w:hAnsi="Arial" w:cs="Arial"/>
        </w:rPr>
        <w:t xml:space="preserve"> </w:t>
      </w:r>
      <w:r w:rsidR="00981546" w:rsidRPr="00981546">
        <w:rPr>
          <w:rFonts w:ascii="Arial" w:hAnsi="Arial" w:cs="Arial"/>
        </w:rPr>
        <w:t>27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981546" w:rsidRPr="00981546">
        <w:rPr>
          <w:rFonts w:ascii="Arial" w:hAnsi="Arial" w:cs="Arial"/>
        </w:rPr>
        <w:t>32-005</w:t>
      </w:r>
      <w:r w:rsidRPr="0012157F">
        <w:rPr>
          <w:rFonts w:ascii="Arial" w:hAnsi="Arial" w:cs="Arial"/>
        </w:rPr>
        <w:t xml:space="preserve"> </w:t>
      </w:r>
      <w:r w:rsidR="00981546" w:rsidRPr="00981546">
        <w:rPr>
          <w:rFonts w:ascii="Arial" w:hAnsi="Arial" w:cs="Arial"/>
        </w:rPr>
        <w:t>Niepołomice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81546" w:rsidRPr="0012157F" w:rsidTr="00D519A4">
        <w:tc>
          <w:tcPr>
            <w:tcW w:w="9104" w:type="dxa"/>
            <w:shd w:val="clear" w:color="auto" w:fill="D9D9D9"/>
          </w:tcPr>
          <w:p w:rsidR="00981546" w:rsidRPr="0012157F" w:rsidRDefault="00981546" w:rsidP="00D519A4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981546" w:rsidRDefault="00981546" w:rsidP="00D519A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981546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981546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981546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981546" w:rsidRPr="00C86421" w:rsidRDefault="00981546" w:rsidP="00D519A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981546" w:rsidRDefault="00981546" w:rsidP="00D519A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981546" w:rsidRPr="00C86421" w:rsidRDefault="00981546" w:rsidP="00D519A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t.j</w:t>
            </w:r>
            <w:proofErr w:type="spellEnd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. Dz.U. z 2023r. poz. 1497</w:t>
            </w: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</w:tc>
      </w:tr>
    </w:tbl>
    <w:p w:rsidR="00E50194" w:rsidRDefault="00981546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 </w:t>
      </w:r>
      <w:r w:rsidR="001F027E"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981546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981546">
        <w:rPr>
          <w:rFonts w:ascii="Arial" w:hAnsi="Arial" w:cs="Arial"/>
          <w:b/>
          <w:sz w:val="24"/>
          <w:szCs w:val="24"/>
        </w:rPr>
        <w:t xml:space="preserve">Sukcesywny odbiór, transport i zagospodarowanie ustabilizowanych komunalnych osadów ściekowych (kod 19 08 05), </w:t>
      </w:r>
      <w:proofErr w:type="spellStart"/>
      <w:r w:rsidRPr="00981546">
        <w:rPr>
          <w:rFonts w:ascii="Arial" w:hAnsi="Arial" w:cs="Arial"/>
          <w:b/>
          <w:sz w:val="24"/>
          <w:szCs w:val="24"/>
        </w:rPr>
        <w:t>skratek</w:t>
      </w:r>
      <w:proofErr w:type="spellEnd"/>
      <w:r w:rsidRPr="00981546">
        <w:rPr>
          <w:rFonts w:ascii="Arial" w:hAnsi="Arial" w:cs="Arial"/>
          <w:b/>
          <w:sz w:val="24"/>
          <w:szCs w:val="24"/>
        </w:rPr>
        <w:t xml:space="preserve"> (kod 19 08 01) oraz zawartości piaskowników (kod 19 08 02) powstających na oczyszczalniach ścieków oraz </w:t>
      </w:r>
      <w:proofErr w:type="spellStart"/>
      <w:r w:rsidRPr="00981546">
        <w:rPr>
          <w:rFonts w:ascii="Arial" w:hAnsi="Arial" w:cs="Arial"/>
          <w:b/>
          <w:sz w:val="24"/>
          <w:szCs w:val="24"/>
        </w:rPr>
        <w:t>skratek</w:t>
      </w:r>
      <w:proofErr w:type="spellEnd"/>
      <w:r w:rsidRPr="00981546">
        <w:rPr>
          <w:rFonts w:ascii="Arial" w:hAnsi="Arial" w:cs="Arial"/>
          <w:b/>
          <w:sz w:val="24"/>
          <w:szCs w:val="24"/>
        </w:rPr>
        <w:t xml:space="preserve"> (kod 19 08 01) powstających na przepompowniach ścieków zlokalizowanych na terenie gminy Niepołomice.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981546" w:rsidRPr="00981546">
        <w:rPr>
          <w:rFonts w:ascii="Arial" w:hAnsi="Arial" w:cs="Arial"/>
          <w:b/>
          <w:sz w:val="24"/>
          <w:szCs w:val="24"/>
        </w:rPr>
        <w:t>Infrastruktura Niepołomice Spółka z o.o.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lastRenderedPageBreak/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r w:rsidR="00486223" w:rsidRPr="00486223">
        <w:rPr>
          <w:rFonts w:ascii="Arial" w:hAnsi="Arial" w:cs="Arial"/>
          <w:sz w:val="24"/>
          <w:szCs w:val="24"/>
        </w:rPr>
        <w:t>t.j. Dz.U. z 2023r. poz. 1497</w:t>
      </w:r>
      <w:r w:rsidRPr="007A2BCB">
        <w:rPr>
          <w:rFonts w:ascii="Arial" w:hAnsi="Arial" w:cs="Arial"/>
          <w:sz w:val="24"/>
          <w:szCs w:val="24"/>
        </w:rPr>
        <w:t>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981546" w:rsidRPr="0012157F" w:rsidTr="00D519A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546" w:rsidRPr="0012157F" w:rsidRDefault="00981546" w:rsidP="00D519A4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1546">
              <w:rPr>
                <w:rFonts w:ascii="Arial" w:hAnsi="Arial" w:cs="Arial"/>
                <w:sz w:val="24"/>
                <w:szCs w:val="24"/>
              </w:rPr>
              <w:lastRenderedPageBreak/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546" w:rsidRPr="0012157F" w:rsidRDefault="00981546" w:rsidP="00D519A4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81546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981546" w:rsidRPr="00981546" w:rsidRDefault="009E0BE5" w:rsidP="00D519A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a)</w:t>
            </w:r>
            <w:r w:rsidR="00981546" w:rsidRPr="00981546">
              <w:rPr>
                <w:rFonts w:ascii="Arial" w:hAnsi="Arial" w:cs="Arial"/>
                <w:sz w:val="24"/>
                <w:szCs w:val="24"/>
              </w:rPr>
              <w:t>wpis do Rejestru BDO uprawniający do transportu odpadu objętego przedmiotem zamówienia;</w:t>
            </w:r>
          </w:p>
          <w:p w:rsidR="00981546" w:rsidRPr="00981546" w:rsidRDefault="009E0BE5" w:rsidP="00D519A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b) </w:t>
            </w:r>
            <w:r w:rsidR="00981546" w:rsidRPr="00981546">
              <w:rPr>
                <w:rFonts w:ascii="Arial" w:hAnsi="Arial" w:cs="Arial"/>
                <w:sz w:val="24"/>
                <w:szCs w:val="24"/>
              </w:rPr>
              <w:t>posiadanie aktualnego zezwolenia na zbieranie, zagospodarowanie i przetwarzanie odpadów o kodach o kodach 19 08 05, 19 08 01 oraz 19 08 02, oraz podpisane umowy z instalacjami lub urządzeniami (jeśli sam nie posiada wymaganych decyzji / zezwoleń w tym zakresie) konieczne do prawidłowego realizowania zamówienia - stosowanie wymagane przez prawo w zależności od przyjętego przez Wykonawcę rodzaju i sposobu zagospodarowania odpadów. W tym celu Wykonawca  złoży  pisemne oświadczenie o możliwości zrealizowania zamówienia bez przekroczenia warunków decyzji (w tym wskazanie w piśmie numeru decyzji) w przedmiocie przetwarzania odpadów, a w razie konieczności również magazynowania odpadów w celu potwierdzenia, że sugerowane usługi spełniają określone przez zamawiającego w opisie przedmiotu zamówienia wymagania, w szczególności uwzględniając dzienne ilości przekazywanych odpadów;</w:t>
            </w:r>
          </w:p>
          <w:p w:rsidR="00981546" w:rsidRPr="00981546" w:rsidRDefault="00981546" w:rsidP="00D519A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1546">
              <w:rPr>
                <w:rFonts w:ascii="Arial" w:hAnsi="Arial" w:cs="Arial"/>
                <w:sz w:val="24"/>
                <w:szCs w:val="24"/>
              </w:rPr>
              <w:t>Instalacja na dzień składania ofert musi mieć fizyczną możliwość realizacji zamówienia, nie może być to potencjalna możliwość.</w:t>
            </w:r>
          </w:p>
          <w:p w:rsidR="00981546" w:rsidRPr="00981546" w:rsidRDefault="00981546" w:rsidP="00D519A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1546">
              <w:rPr>
                <w:rFonts w:ascii="Arial" w:hAnsi="Arial" w:cs="Arial"/>
                <w:sz w:val="24"/>
                <w:szCs w:val="24"/>
              </w:rPr>
              <w:t>c) posiadanie wymaganego wpisu do  rejestru Bazy danych o produktach i opakowaniach oraz o    gospodarce odpadami o którym mowa w art. 54 i 55 Ustawy z dnia 14 grudnia 2012 r. o odpadach (</w:t>
            </w:r>
            <w:proofErr w:type="spellStart"/>
            <w:r w:rsidRPr="00981546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981546">
              <w:rPr>
                <w:rFonts w:ascii="Arial" w:hAnsi="Arial" w:cs="Arial"/>
                <w:sz w:val="24"/>
                <w:szCs w:val="24"/>
              </w:rPr>
              <w:t>. Dz.U. z 2023 r. poz. 1587), (dalej "BDO"), konieczny do prawidłowego realizowania przedmiotu zamówienia;</w:t>
            </w:r>
          </w:p>
          <w:p w:rsidR="00981546" w:rsidRPr="00981546" w:rsidRDefault="00981546" w:rsidP="00D519A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1546">
              <w:rPr>
                <w:rFonts w:ascii="Arial" w:hAnsi="Arial" w:cs="Arial"/>
                <w:sz w:val="24"/>
                <w:szCs w:val="24"/>
              </w:rPr>
              <w:t xml:space="preserve">d) Oświadczenie, że po odebraniu ustabilizowanych komunalnych osadów ściekowych (kod 19 08 05), </w:t>
            </w:r>
            <w:proofErr w:type="spellStart"/>
            <w:r w:rsidRPr="00981546">
              <w:rPr>
                <w:rFonts w:ascii="Arial" w:hAnsi="Arial" w:cs="Arial"/>
                <w:sz w:val="24"/>
                <w:szCs w:val="24"/>
              </w:rPr>
              <w:t>skratek</w:t>
            </w:r>
            <w:proofErr w:type="spellEnd"/>
            <w:r w:rsidRPr="00981546">
              <w:rPr>
                <w:rFonts w:ascii="Arial" w:hAnsi="Arial" w:cs="Arial"/>
                <w:sz w:val="24"/>
                <w:szCs w:val="24"/>
              </w:rPr>
              <w:t xml:space="preserve"> (kod 19 08 01) oraz odpadów z piaskowników (kod 19 08 02) ze wskazanych w SWZ oczyszczalni i przepompowni, będą one stosowane w sposób i w miejscu określonym zgodnie z aktualnymi decyzjami/ pozwoleniami na zbieranie i zagospodarowanie odpadów oraz potwierdzenie o  podpisanych  umowach z instalacjami lub urządzeniami konieczne do prawidłowego realizowania przedmiotu umowy.</w:t>
            </w:r>
          </w:p>
          <w:p w:rsidR="00981546" w:rsidRPr="0012157F" w:rsidRDefault="00981546" w:rsidP="00D519A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1546">
              <w:rPr>
                <w:rFonts w:ascii="Arial" w:hAnsi="Arial" w:cs="Arial"/>
                <w:sz w:val="24"/>
                <w:szCs w:val="24"/>
              </w:rPr>
              <w:t>Ocena spełniania warunków udziału w postępowaniu będzie dokonana na zasadzie spełnia/nie spełnia.</w:t>
            </w:r>
          </w:p>
        </w:tc>
      </w:tr>
    </w:tbl>
    <w:p w:rsidR="00981546" w:rsidRPr="00122954" w:rsidRDefault="00981546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981546" w:rsidRPr="0012157F" w:rsidTr="00D519A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546" w:rsidRPr="0012157F" w:rsidRDefault="00981546" w:rsidP="00D519A4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1546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546" w:rsidRPr="0012157F" w:rsidRDefault="00981546" w:rsidP="00D519A4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81546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981546" w:rsidRPr="00981546" w:rsidRDefault="00981546" w:rsidP="00D519A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1546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 dot. sytuacji ekonomicznej lub finansowej.</w:t>
            </w:r>
          </w:p>
          <w:p w:rsidR="00981546" w:rsidRPr="0012157F" w:rsidRDefault="00981546" w:rsidP="00D519A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1546">
              <w:rPr>
                <w:rFonts w:ascii="Arial" w:hAnsi="Arial" w:cs="Arial"/>
                <w:sz w:val="24"/>
                <w:szCs w:val="24"/>
              </w:rPr>
              <w:t>Zamawiający uzna warunek za spełniony poprzez wykazanie przez wykonawcę, że jest on ubezpieczony od odpowiedzialności cywilnej w zakresie prowadzonej działalności związanej  z przedmiotem zamówienia na sumę gwarancyjną nie mniejszą niż 1 000 000,00 zł.</w:t>
            </w:r>
          </w:p>
        </w:tc>
      </w:tr>
    </w:tbl>
    <w:p w:rsidR="00981546" w:rsidRPr="00122954" w:rsidRDefault="00981546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981546" w:rsidRPr="0012157F" w:rsidTr="00D519A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546" w:rsidRPr="0012157F" w:rsidRDefault="00981546" w:rsidP="00D519A4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1546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546" w:rsidRPr="0012157F" w:rsidRDefault="00981546" w:rsidP="00D519A4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81546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981546" w:rsidRPr="00981546" w:rsidRDefault="00981546" w:rsidP="00D519A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1546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zdolności technicznej lub zawodowej. </w:t>
            </w:r>
          </w:p>
          <w:p w:rsidR="00981546" w:rsidRPr="00981546" w:rsidRDefault="00981546" w:rsidP="00D519A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981546" w:rsidRPr="00981546" w:rsidRDefault="009E0BE5" w:rsidP="00D519A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a)</w:t>
            </w:r>
            <w:r w:rsidR="00981546" w:rsidRPr="00981546">
              <w:rPr>
                <w:rFonts w:ascii="Arial" w:hAnsi="Arial" w:cs="Arial"/>
                <w:sz w:val="24"/>
                <w:szCs w:val="24"/>
              </w:rPr>
              <w:t xml:space="preserve">Zamawiający uzna warunek za spełniony, gdy wykonawca udokumentuje wykonanie w ciągu ostatnich 3 lat przed terminem składania ofert a jeżeli okres działalności jest krótszy, w tym okresie realizację co najmniej jednej usługi polegającej na odbiorze i wywozie, odzysku lub unieszkodliwieniu ustabilizowanego komunalnego osadu ściekowego o kodzie 19 08 05 w ilości co najmniej 5000 Mg oraz wykonał/wykonuje, co najmniej 1 usługę odbioru odpadów o kodach: 19 08 01 - </w:t>
            </w:r>
            <w:proofErr w:type="spellStart"/>
            <w:r w:rsidR="00981546" w:rsidRPr="00981546">
              <w:rPr>
                <w:rFonts w:ascii="Arial" w:hAnsi="Arial" w:cs="Arial"/>
                <w:sz w:val="24"/>
                <w:szCs w:val="24"/>
              </w:rPr>
              <w:t>Skratki</w:t>
            </w:r>
            <w:proofErr w:type="spellEnd"/>
            <w:r w:rsidR="00981546" w:rsidRPr="00981546">
              <w:rPr>
                <w:rFonts w:ascii="Arial" w:hAnsi="Arial" w:cs="Arial"/>
                <w:sz w:val="24"/>
                <w:szCs w:val="24"/>
              </w:rPr>
              <w:t xml:space="preserve"> w ilości co najmniej 50 Mg, zawartość piaskowników - odpady o kodzie 19 08 02 w ilości co najmniej 30 Mg przy czym usługa na odbiór poszczególnych odpadów może być potwierdzona w jednym lub odrębnych zamówieniach. Wykonawca zobligowany jest dostarczyć dowody określające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-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postępowaniu. Jeśli Wykonawca, który bierze udział w postępowaniu realizował usługę we wskazanym zakresie dla Zamawiającego, nie będzie zobowiązany do potwierdzenia jej referencjami.</w:t>
            </w:r>
          </w:p>
          <w:p w:rsidR="00981546" w:rsidRPr="00981546" w:rsidRDefault="00981546" w:rsidP="00D519A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981546" w:rsidRPr="00981546" w:rsidRDefault="009E0BE5" w:rsidP="00D519A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b) </w:t>
            </w:r>
            <w:r w:rsidR="00981546" w:rsidRPr="00981546">
              <w:rPr>
                <w:rFonts w:ascii="Arial" w:hAnsi="Arial" w:cs="Arial"/>
                <w:sz w:val="24"/>
                <w:szCs w:val="24"/>
              </w:rPr>
              <w:t>Wykonawca zobowiązany jest do złożenia wykazu pojazdów  potwierdzającego:</w:t>
            </w:r>
          </w:p>
          <w:p w:rsidR="00981546" w:rsidRPr="00981546" w:rsidRDefault="00981546" w:rsidP="00D519A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1546">
              <w:rPr>
                <w:rFonts w:ascii="Arial" w:hAnsi="Arial" w:cs="Arial"/>
                <w:sz w:val="24"/>
                <w:szCs w:val="24"/>
              </w:rPr>
              <w:t>posiadanie odpowiedniego sprzętu i środków transportu do wywozu odpadów o kodach 19 08 05, 19 08 01, 19 08 02. Samochody transportowe wykorzystywane do realizacji przedmiotu zamówienia muszą spełniać europejskie normy emisji spalin EURO 6.</w:t>
            </w:r>
          </w:p>
          <w:p w:rsidR="00981546" w:rsidRPr="00981546" w:rsidRDefault="00981546" w:rsidP="00D519A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1546">
              <w:rPr>
                <w:rFonts w:ascii="Arial" w:hAnsi="Arial" w:cs="Arial"/>
                <w:sz w:val="24"/>
                <w:szCs w:val="24"/>
              </w:rPr>
              <w:t xml:space="preserve">udział pojazdów elektrycznych lub napędzanych wodorem kategorii M1, M2 oraz N1 wykorzystywanych do realizacji niniejszej umowy, będzie nie mniejszy niż ten wymagany zgodnie z przepisem art. 68a ust. 1 pkt 1) ustawy z dnia 11 stycznia 2018 r. o </w:t>
            </w:r>
            <w:proofErr w:type="spellStart"/>
            <w:r w:rsidRPr="00981546">
              <w:rPr>
                <w:rFonts w:ascii="Arial" w:hAnsi="Arial" w:cs="Arial"/>
                <w:sz w:val="24"/>
                <w:szCs w:val="24"/>
              </w:rPr>
              <w:t>elektromobilność</w:t>
            </w:r>
            <w:proofErr w:type="spellEnd"/>
            <w:r w:rsidRPr="00981546">
              <w:rPr>
                <w:rFonts w:ascii="Arial" w:hAnsi="Arial" w:cs="Arial"/>
                <w:sz w:val="24"/>
                <w:szCs w:val="24"/>
              </w:rPr>
              <w:t xml:space="preserve"> i paliwach alternatywnych (</w:t>
            </w:r>
            <w:proofErr w:type="spellStart"/>
            <w:r w:rsidRPr="00981546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981546">
              <w:rPr>
                <w:rFonts w:ascii="Arial" w:hAnsi="Arial" w:cs="Arial"/>
                <w:sz w:val="24"/>
                <w:szCs w:val="24"/>
              </w:rPr>
              <w:t xml:space="preserve">. Dz. U. z 2024 r. poz. 1289 z </w:t>
            </w:r>
            <w:proofErr w:type="spellStart"/>
            <w:r w:rsidRPr="00981546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981546">
              <w:rPr>
                <w:rFonts w:ascii="Arial" w:hAnsi="Arial" w:cs="Arial"/>
                <w:sz w:val="24"/>
                <w:szCs w:val="24"/>
              </w:rPr>
              <w:t>. zm.).</w:t>
            </w:r>
          </w:p>
          <w:p w:rsidR="00981546" w:rsidRPr="00981546" w:rsidRDefault="00981546" w:rsidP="00D519A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1546">
              <w:rPr>
                <w:rFonts w:ascii="Arial" w:hAnsi="Arial" w:cs="Arial"/>
                <w:sz w:val="24"/>
                <w:szCs w:val="24"/>
              </w:rPr>
              <w:t xml:space="preserve">udział pojazdów napędzanych paliwami alternatywnymi kategorii N2 i N3 wykorzystywanych do realizacji umowy, będzie nie mniejszy niż ten wymagany zgodnie z przepisem art. 68a ust. 1 pkt 2) ustawy z dnia 11 stycznia 2018 r. </w:t>
            </w:r>
            <w:proofErr w:type="spellStart"/>
            <w:r w:rsidRPr="00981546">
              <w:rPr>
                <w:rFonts w:ascii="Arial" w:hAnsi="Arial" w:cs="Arial"/>
                <w:sz w:val="24"/>
                <w:szCs w:val="24"/>
              </w:rPr>
              <w:t>Elektromobilność</w:t>
            </w:r>
            <w:proofErr w:type="spellEnd"/>
            <w:r w:rsidRPr="00981546">
              <w:rPr>
                <w:rFonts w:ascii="Arial" w:hAnsi="Arial" w:cs="Arial"/>
                <w:sz w:val="24"/>
                <w:szCs w:val="24"/>
              </w:rPr>
              <w:t xml:space="preserve"> i paliwa alternatywne (</w:t>
            </w:r>
            <w:proofErr w:type="spellStart"/>
            <w:r w:rsidRPr="00981546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981546">
              <w:rPr>
                <w:rFonts w:ascii="Arial" w:hAnsi="Arial" w:cs="Arial"/>
                <w:sz w:val="24"/>
                <w:szCs w:val="24"/>
              </w:rPr>
              <w:t xml:space="preserve">. Dz. U. z 2024 r. poz. 1289 z </w:t>
            </w:r>
            <w:proofErr w:type="spellStart"/>
            <w:r w:rsidRPr="00981546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981546">
              <w:rPr>
                <w:rFonts w:ascii="Arial" w:hAnsi="Arial" w:cs="Arial"/>
                <w:sz w:val="24"/>
                <w:szCs w:val="24"/>
              </w:rPr>
              <w:t>. zm.)</w:t>
            </w:r>
          </w:p>
          <w:p w:rsidR="00981546" w:rsidRPr="00981546" w:rsidRDefault="00981546" w:rsidP="00D519A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981546" w:rsidRPr="0012157F" w:rsidRDefault="00981546" w:rsidP="00D519A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1546">
              <w:rPr>
                <w:rFonts w:ascii="Arial" w:hAnsi="Arial" w:cs="Arial"/>
                <w:sz w:val="24"/>
                <w:szCs w:val="24"/>
              </w:rPr>
              <w:t>Ocena spełniania warunków udziału w postępowaniu będzie dokonana na zasadzie spełnia/nie spełnia.</w:t>
            </w:r>
          </w:p>
        </w:tc>
      </w:tr>
    </w:tbl>
    <w:p w:rsidR="00122954" w:rsidRDefault="00981546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lastRenderedPageBreak/>
        <w:t xml:space="preserve"> </w:t>
      </w:r>
      <w:r w:rsidR="00122954"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171D60" w:rsidRDefault="00171D60" w:rsidP="0038231F">
      <w:pPr>
        <w:spacing w:after="0" w:line="240" w:lineRule="auto"/>
      </w:pPr>
      <w:r>
        <w:separator/>
      </w:r>
    </w:p>
  </w:endnote>
  <w:endnote w:type="continuationSeparator" w:id="0">
    <w:p w:rsidR="00171D60" w:rsidRDefault="00171D6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81546" w:rsidRDefault="0098154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81546" w:rsidRDefault="0098154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171D60" w:rsidRDefault="00171D60" w:rsidP="0038231F">
      <w:pPr>
        <w:spacing w:after="0" w:line="240" w:lineRule="auto"/>
      </w:pPr>
      <w:r>
        <w:separator/>
      </w:r>
    </w:p>
  </w:footnote>
  <w:footnote w:type="continuationSeparator" w:id="0">
    <w:p w:rsidR="00171D60" w:rsidRDefault="00171D60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81546" w:rsidRDefault="0098154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81546" w:rsidRDefault="0098154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81546" w:rsidRDefault="0098154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8886502">
    <w:abstractNumId w:val="11"/>
  </w:num>
  <w:num w:numId="2" w16cid:durableId="241792069">
    <w:abstractNumId w:val="0"/>
  </w:num>
  <w:num w:numId="3" w16cid:durableId="1169831065">
    <w:abstractNumId w:val="10"/>
  </w:num>
  <w:num w:numId="4" w16cid:durableId="214778299">
    <w:abstractNumId w:val="13"/>
  </w:num>
  <w:num w:numId="5" w16cid:durableId="1585141630">
    <w:abstractNumId w:val="12"/>
  </w:num>
  <w:num w:numId="6" w16cid:durableId="1457676587">
    <w:abstractNumId w:val="9"/>
  </w:num>
  <w:num w:numId="7" w16cid:durableId="1947151006">
    <w:abstractNumId w:val="1"/>
  </w:num>
  <w:num w:numId="8" w16cid:durableId="643661284">
    <w:abstractNumId w:val="6"/>
  </w:num>
  <w:num w:numId="9" w16cid:durableId="1740905075">
    <w:abstractNumId w:val="4"/>
  </w:num>
  <w:num w:numId="10" w16cid:durableId="1736662144">
    <w:abstractNumId w:val="7"/>
  </w:num>
  <w:num w:numId="11" w16cid:durableId="1488132698">
    <w:abstractNumId w:val="5"/>
  </w:num>
  <w:num w:numId="12" w16cid:durableId="729888803">
    <w:abstractNumId w:val="8"/>
  </w:num>
  <w:num w:numId="13" w16cid:durableId="1209223484">
    <w:abstractNumId w:val="3"/>
  </w:num>
  <w:num w:numId="14" w16cid:durableId="1170870579">
    <w:abstractNumId w:val="2"/>
  </w:num>
  <w:num w:numId="15" w16cid:durableId="198666740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D60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71D60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81546"/>
    <w:rsid w:val="00992BD8"/>
    <w:rsid w:val="00997D0F"/>
    <w:rsid w:val="009C7756"/>
    <w:rsid w:val="009E0BE5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B95061"/>
  <w15:docId w15:val="{631047FA-78A6-43A2-A779-E44A5AABC8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N-ZP-M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6</Pages>
  <Words>1654</Words>
  <Characters>9925</Characters>
  <Application>Microsoft Office Word</Application>
  <DocSecurity>0</DocSecurity>
  <Lines>82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WN-ZP-MS</dc:creator>
  <cp:keywords/>
  <cp:lastModifiedBy>WN-ZP-MS</cp:lastModifiedBy>
  <cp:revision>3</cp:revision>
  <cp:lastPrinted>2016-07-26T10:32:00Z</cp:lastPrinted>
  <dcterms:created xsi:type="dcterms:W3CDTF">2024-12-06T12:21:00Z</dcterms:created>
  <dcterms:modified xsi:type="dcterms:W3CDTF">2024-12-06T12:24:00Z</dcterms:modified>
</cp:coreProperties>
</file>