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4801F7" w:rsidRDefault="00904BA7" w:rsidP="004801F7">
      <w:pPr>
        <w:jc w:val="right"/>
      </w:pPr>
      <w:bookmarkStart w:id="0" w:name="_Hlk52197885"/>
      <w:r w:rsidRPr="004801F7">
        <w:t>DRWINIA</w:t>
      </w:r>
      <w:r w:rsidR="00986737" w:rsidRPr="004801F7">
        <w:t xml:space="preserve"> dnia: </w:t>
      </w:r>
      <w:r w:rsidRPr="004801F7">
        <w:t>2024-12-06</w:t>
      </w:r>
    </w:p>
    <w:p w:rsidR="00986737" w:rsidRPr="004801F7" w:rsidRDefault="00904BA7" w:rsidP="004801F7">
      <w:pPr>
        <w:spacing w:line="360" w:lineRule="auto"/>
        <w:rPr>
          <w:b/>
          <w:bCs/>
        </w:rPr>
      </w:pPr>
      <w:r w:rsidRPr="004801F7">
        <w:rPr>
          <w:b/>
          <w:bCs/>
        </w:rPr>
        <w:t>GMINA DRWINIA</w:t>
      </w:r>
    </w:p>
    <w:p w:rsidR="00986737" w:rsidRPr="004801F7" w:rsidRDefault="00904BA7" w:rsidP="00986737">
      <w:pPr>
        <w:spacing w:line="360" w:lineRule="auto"/>
      </w:pPr>
      <w:r w:rsidRPr="004801F7">
        <w:t>DRWINIA</w:t>
      </w:r>
      <w:r w:rsidR="00986737" w:rsidRPr="004801F7">
        <w:t xml:space="preserve"> </w:t>
      </w:r>
      <w:r w:rsidRPr="004801F7">
        <w:t>57</w:t>
      </w:r>
    </w:p>
    <w:p w:rsidR="00986737" w:rsidRPr="004801F7" w:rsidRDefault="00904BA7" w:rsidP="004801F7">
      <w:r w:rsidRPr="004801F7">
        <w:t>32-709</w:t>
      </w:r>
      <w:r w:rsidR="00986737" w:rsidRPr="004801F7">
        <w:t xml:space="preserve"> </w:t>
      </w:r>
      <w:r w:rsidRPr="004801F7">
        <w:t>DRWINIA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4801F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801F7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4801F7">
              <w:rPr>
                <w:b/>
                <w:spacing w:val="20"/>
              </w:rPr>
              <w:t>INFORMACJA Z OTWARCIA OFERT</w:t>
            </w:r>
          </w:p>
        </w:tc>
      </w:tr>
    </w:tbl>
    <w:p w:rsidR="00986737" w:rsidRPr="004801F7" w:rsidRDefault="00986737" w:rsidP="004801F7">
      <w:pPr>
        <w:pStyle w:val="Nagwek"/>
        <w:tabs>
          <w:tab w:val="clear" w:pos="4536"/>
        </w:tabs>
      </w:pPr>
      <w:r w:rsidRPr="004801F7">
        <w:tab/>
        <w:t xml:space="preserve"> </w:t>
      </w:r>
    </w:p>
    <w:p w:rsidR="00986737" w:rsidRPr="004801F7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4801F7">
        <w:rPr>
          <w:rFonts w:eastAsia="Calibri"/>
          <w:lang w:eastAsia="en-US"/>
        </w:rPr>
        <w:t xml:space="preserve">Dotyczy </w:t>
      </w:r>
      <w:r w:rsidRPr="004801F7">
        <w:t>postępowania o udzielenie zamówienia publicznego</w:t>
      </w:r>
      <w:r w:rsidRPr="004801F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801F7" w:rsidTr="005A632E">
        <w:tc>
          <w:tcPr>
            <w:tcW w:w="2269" w:type="dxa"/>
            <w:shd w:val="clear" w:color="auto" w:fill="auto"/>
          </w:tcPr>
          <w:p w:rsidR="00986737" w:rsidRPr="004801F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801F7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801F7" w:rsidRDefault="00904BA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801F7">
              <w:rPr>
                <w:bCs/>
              </w:rPr>
              <w:t>Uporządkowanie gospodarki wodno-ściekowej na terenie aglomeracji  Drwinia - etap I</w:t>
            </w:r>
            <w:r w:rsidR="00986737" w:rsidRPr="004801F7">
              <w:rPr>
                <w:bCs/>
              </w:rPr>
              <w:t>.</w:t>
            </w:r>
          </w:p>
        </w:tc>
      </w:tr>
      <w:tr w:rsidR="00904BA7" w:rsidRPr="004801F7" w:rsidTr="002C0018">
        <w:tc>
          <w:tcPr>
            <w:tcW w:w="2269" w:type="dxa"/>
            <w:shd w:val="clear" w:color="auto" w:fill="auto"/>
          </w:tcPr>
          <w:p w:rsidR="00904BA7" w:rsidRPr="004801F7" w:rsidRDefault="00904BA7" w:rsidP="002C00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801F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4BA7" w:rsidRPr="004801F7" w:rsidRDefault="00904BA7" w:rsidP="002C00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801F7">
              <w:rPr>
                <w:bCs/>
              </w:rPr>
              <w:t>ZP.271.12.2024</w:t>
            </w:r>
          </w:p>
        </w:tc>
      </w:tr>
    </w:tbl>
    <w:p w:rsidR="00A80738" w:rsidRPr="004801F7" w:rsidRDefault="00A80738" w:rsidP="004801F7">
      <w:pPr>
        <w:pStyle w:val="Nagwek"/>
        <w:tabs>
          <w:tab w:val="clear" w:pos="4536"/>
          <w:tab w:val="clear" w:pos="9072"/>
        </w:tabs>
        <w:rPr>
          <w:bCs/>
          <w:spacing w:val="20"/>
        </w:rPr>
      </w:pPr>
    </w:p>
    <w:p w:rsidR="00D665F5" w:rsidRPr="004801F7" w:rsidRDefault="00D665F5" w:rsidP="004801F7">
      <w:pPr>
        <w:spacing w:before="120"/>
        <w:jc w:val="both"/>
      </w:pPr>
      <w:r w:rsidRPr="004801F7">
        <w:t>Zamawiający, działając na podstawie art. 22</w:t>
      </w:r>
      <w:r w:rsidR="00FC7F5E" w:rsidRPr="004801F7">
        <w:t>2</w:t>
      </w:r>
      <w:r w:rsidRPr="004801F7">
        <w:t xml:space="preserve"> ust. 5 </w:t>
      </w:r>
      <w:r w:rsidRPr="004801F7">
        <w:rPr>
          <w:bCs/>
        </w:rPr>
        <w:t>ustawy z dnia 11 września 2019 r. Prawo zamówień publicznych</w:t>
      </w:r>
      <w:r w:rsidRPr="004801F7">
        <w:t xml:space="preserve"> </w:t>
      </w:r>
      <w:r w:rsidR="00904BA7" w:rsidRPr="004801F7">
        <w:t>(</w:t>
      </w:r>
      <w:proofErr w:type="spellStart"/>
      <w:r w:rsidR="00904BA7" w:rsidRPr="004801F7">
        <w:t>t.j</w:t>
      </w:r>
      <w:proofErr w:type="spellEnd"/>
      <w:r w:rsidR="00904BA7" w:rsidRPr="004801F7">
        <w:t>. Dz. U. z 2024 poz. 1320)</w:t>
      </w:r>
      <w:r w:rsidR="00490DC0" w:rsidRPr="004801F7">
        <w:t xml:space="preserve"> </w:t>
      </w:r>
      <w:r w:rsidRPr="004801F7">
        <w:t>udostępnia</w:t>
      </w:r>
      <w:r w:rsidR="00F95C33" w:rsidRPr="004801F7">
        <w:t xml:space="preserve"> </w:t>
      </w:r>
      <w:r w:rsidR="004C7E9B" w:rsidRPr="004801F7">
        <w:t>informacj</w:t>
      </w:r>
      <w:r w:rsidR="00577BC6" w:rsidRPr="004801F7">
        <w:t>ę</w:t>
      </w:r>
      <w:r w:rsidR="00035488" w:rsidRPr="004801F7">
        <w:t xml:space="preserve"> z otwarcia ofert</w:t>
      </w:r>
      <w:r w:rsidR="00577BC6" w:rsidRPr="004801F7">
        <w:t>.</w:t>
      </w:r>
    </w:p>
    <w:p w:rsidR="00A80738" w:rsidRDefault="00D665F5" w:rsidP="004801F7">
      <w:pPr>
        <w:spacing w:before="120" w:after="60"/>
        <w:jc w:val="both"/>
      </w:pPr>
      <w:r w:rsidRPr="004801F7">
        <w:t>Podczas otwarcia ofert, mającego miejsce</w:t>
      </w:r>
      <w:r w:rsidR="00FF4AB1" w:rsidRPr="004801F7">
        <w:t xml:space="preserve"> w dniu </w:t>
      </w:r>
      <w:r w:rsidR="00904BA7" w:rsidRPr="004801F7">
        <w:t>06/12/2024</w:t>
      </w:r>
      <w:r w:rsidR="00FF4AB1" w:rsidRPr="004801F7">
        <w:t xml:space="preserve"> o godz. </w:t>
      </w:r>
      <w:r w:rsidR="00904BA7" w:rsidRPr="004801F7">
        <w:t>09:30</w:t>
      </w:r>
      <w:r w:rsidRPr="004801F7">
        <w:t>, otwarte zostały oferty następujących wykonawców:</w:t>
      </w:r>
    </w:p>
    <w:p w:rsidR="004801F7" w:rsidRPr="004801F7" w:rsidRDefault="004801F7" w:rsidP="004801F7">
      <w:pPr>
        <w:spacing w:before="120" w:after="60"/>
        <w:jc w:val="both"/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244"/>
        <w:gridCol w:w="1701"/>
      </w:tblGrid>
      <w:tr w:rsidR="006B27ED" w:rsidRPr="004801F7" w:rsidTr="004801F7">
        <w:tc>
          <w:tcPr>
            <w:tcW w:w="993" w:type="dxa"/>
            <w:shd w:val="clear" w:color="auto" w:fill="F2F2F2"/>
            <w:vAlign w:val="center"/>
          </w:tcPr>
          <w:p w:rsidR="006B27ED" w:rsidRPr="004801F7" w:rsidRDefault="00986737" w:rsidP="00C82837">
            <w:pPr>
              <w:spacing w:before="120" w:after="120"/>
              <w:jc w:val="center"/>
            </w:pPr>
            <w:r w:rsidRPr="004801F7">
              <w:t>Oferta n</w:t>
            </w:r>
            <w:r w:rsidR="006B27ED" w:rsidRPr="004801F7"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B27ED" w:rsidRPr="004801F7" w:rsidRDefault="00986737" w:rsidP="00C82837">
            <w:pPr>
              <w:spacing w:before="120" w:after="120"/>
              <w:jc w:val="center"/>
            </w:pPr>
            <w:r w:rsidRPr="004801F7">
              <w:t>Część nr</w:t>
            </w:r>
          </w:p>
        </w:tc>
        <w:tc>
          <w:tcPr>
            <w:tcW w:w="5244" w:type="dxa"/>
            <w:shd w:val="clear" w:color="auto" w:fill="F2F2F2"/>
            <w:vAlign w:val="center"/>
          </w:tcPr>
          <w:p w:rsidR="006B27ED" w:rsidRPr="004801F7" w:rsidRDefault="006B27ED" w:rsidP="00BB547B">
            <w:pPr>
              <w:spacing w:before="120" w:after="120"/>
              <w:jc w:val="center"/>
            </w:pPr>
            <w:r w:rsidRPr="004801F7"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4801F7" w:rsidRDefault="006B27ED" w:rsidP="00C82837">
            <w:pPr>
              <w:spacing w:before="120" w:after="120"/>
              <w:jc w:val="center"/>
            </w:pPr>
            <w:r w:rsidRPr="004801F7">
              <w:t>Cena oferty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PHU "INKO 2001" K. ŁUKASIK, K. KACZOR, J.MAJEWSKI SPÓŁKA JAWNA</w:t>
            </w:r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Lwowska</w:t>
            </w:r>
            <w:r w:rsidR="00904BA7" w:rsidRPr="004801F7">
              <w:t xml:space="preserve"> </w:t>
            </w:r>
            <w:r w:rsidR="00904BA7" w:rsidRPr="004801F7">
              <w:t>220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33-300</w:t>
            </w:r>
            <w:r w:rsidRPr="004801F7">
              <w:t xml:space="preserve"> </w:t>
            </w:r>
            <w:r w:rsidRPr="004801F7">
              <w:t>Nowy Sącz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20 739 939.25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PHU "INKO 2001" K. ŁUKASIK, K. KACZOR, J.MAJEWSKI SPÓŁKA JAWNA</w:t>
            </w:r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Lwowska</w:t>
            </w:r>
            <w:r w:rsidR="00904BA7" w:rsidRPr="004801F7">
              <w:t xml:space="preserve"> </w:t>
            </w:r>
            <w:r w:rsidR="00904BA7" w:rsidRPr="004801F7">
              <w:t>220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33-300</w:t>
            </w:r>
            <w:r w:rsidRPr="004801F7">
              <w:t xml:space="preserve"> </w:t>
            </w:r>
            <w:r w:rsidRPr="004801F7">
              <w:t>Nowy Sącz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360 867.60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PHU "INKO 2001" K. ŁUKASIK, K. KACZOR, J.MAJEWSKI SPÓŁKA JAWNA</w:t>
            </w:r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Lwowska</w:t>
            </w:r>
            <w:r w:rsidR="00904BA7" w:rsidRPr="004801F7">
              <w:t xml:space="preserve"> </w:t>
            </w:r>
            <w:r w:rsidR="00904BA7" w:rsidRPr="004801F7">
              <w:t>220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33-300</w:t>
            </w:r>
            <w:r w:rsidRPr="004801F7">
              <w:t xml:space="preserve"> </w:t>
            </w:r>
            <w:r w:rsidRPr="004801F7">
              <w:t>Nowy Sącz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408 260.14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EKOKANWOD Czyszczoń i Półtorak Spółka Komandytowa</w:t>
            </w:r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Farna</w:t>
            </w:r>
            <w:r w:rsidR="00904BA7" w:rsidRPr="004801F7">
              <w:t xml:space="preserve"> </w:t>
            </w:r>
            <w:r w:rsidR="00904BA7" w:rsidRPr="004801F7">
              <w:t>6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28-136</w:t>
            </w:r>
            <w:r w:rsidRPr="004801F7">
              <w:t xml:space="preserve"> </w:t>
            </w:r>
            <w:r w:rsidRPr="004801F7">
              <w:t>Nowy Korczyn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29 900 000.00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4801F7" w:rsidP="002C0018">
            <w:pPr>
              <w:spacing w:before="80" w:after="40"/>
            </w:pPr>
            <w:r w:rsidRPr="004801F7">
              <w:t>Zakład</w:t>
            </w:r>
            <w:r w:rsidR="00904BA7" w:rsidRPr="004801F7">
              <w:t xml:space="preserve"> Instalacyjno-Budowlany LISBUD Paweł Lisowski</w:t>
            </w:r>
          </w:p>
          <w:p w:rsidR="00904BA7" w:rsidRPr="004801F7" w:rsidRDefault="00904BA7" w:rsidP="002C0018">
            <w:r w:rsidRPr="004801F7">
              <w:t>Pstrągowa</w:t>
            </w:r>
            <w:r w:rsidRPr="004801F7">
              <w:t xml:space="preserve"> </w:t>
            </w:r>
            <w:r w:rsidRPr="004801F7">
              <w:t>340</w:t>
            </w:r>
            <w:r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38-121</w:t>
            </w:r>
            <w:r w:rsidRPr="004801F7">
              <w:t xml:space="preserve"> </w:t>
            </w:r>
            <w:r w:rsidRPr="004801F7">
              <w:t>Pstrągowa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21 340 500.00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4801F7" w:rsidP="002C0018">
            <w:pPr>
              <w:spacing w:before="80" w:after="40"/>
            </w:pPr>
            <w:r w:rsidRPr="004801F7">
              <w:t>Zakład</w:t>
            </w:r>
            <w:r w:rsidR="00904BA7" w:rsidRPr="004801F7">
              <w:t xml:space="preserve"> Instalacyjno-Budowlany LISBUD Paweł Lisowski</w:t>
            </w:r>
          </w:p>
          <w:p w:rsidR="00904BA7" w:rsidRPr="004801F7" w:rsidRDefault="00904BA7" w:rsidP="002C0018">
            <w:r w:rsidRPr="004801F7">
              <w:t>Pstrągowa</w:t>
            </w:r>
            <w:r w:rsidRPr="004801F7">
              <w:t xml:space="preserve"> </w:t>
            </w:r>
            <w:r w:rsidRPr="004801F7">
              <w:t>340</w:t>
            </w:r>
            <w:r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38-121</w:t>
            </w:r>
            <w:r w:rsidRPr="004801F7">
              <w:t xml:space="preserve"> </w:t>
            </w:r>
            <w:r w:rsidRPr="004801F7">
              <w:t>Pstrągowa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253 011.00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4801F7" w:rsidP="002C0018">
            <w:pPr>
              <w:spacing w:before="80" w:after="40"/>
            </w:pPr>
            <w:r w:rsidRPr="004801F7">
              <w:t>Zakład</w:t>
            </w:r>
            <w:r w:rsidR="00904BA7" w:rsidRPr="004801F7">
              <w:t xml:space="preserve"> Instalacyjno-Budowlany LISBUD Paweł Lisowski</w:t>
            </w:r>
          </w:p>
          <w:p w:rsidR="00904BA7" w:rsidRPr="004801F7" w:rsidRDefault="00904BA7" w:rsidP="002C0018">
            <w:r w:rsidRPr="004801F7">
              <w:t>Pstrągowa</w:t>
            </w:r>
            <w:r w:rsidRPr="004801F7">
              <w:t xml:space="preserve"> </w:t>
            </w:r>
            <w:r w:rsidRPr="004801F7">
              <w:t>340</w:t>
            </w:r>
            <w:r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38-121</w:t>
            </w:r>
            <w:r w:rsidRPr="004801F7">
              <w:t xml:space="preserve"> </w:t>
            </w:r>
            <w:r w:rsidRPr="004801F7">
              <w:t>Pstrągowa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225 828.00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"WOD-GAZ" Zakład Robót Inżynieryjno - Transportowych Czesław Sztuk</w:t>
            </w:r>
          </w:p>
          <w:p w:rsidR="00904BA7" w:rsidRPr="004801F7" w:rsidRDefault="00904BA7" w:rsidP="002C0018">
            <w:r w:rsidRPr="004801F7">
              <w:t>Suchowola</w:t>
            </w:r>
            <w:r w:rsidRPr="004801F7">
              <w:t xml:space="preserve"> </w:t>
            </w:r>
            <w:r w:rsidRPr="004801F7">
              <w:t>74a</w:t>
            </w:r>
            <w:r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28-130</w:t>
            </w:r>
            <w:r w:rsidRPr="004801F7">
              <w:t xml:space="preserve"> </w:t>
            </w:r>
            <w:r w:rsidRPr="004801F7">
              <w:t>Stopnica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29 880 000.00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STRABAG Infrastruktura Południe Sp. z o.o.</w:t>
            </w:r>
          </w:p>
          <w:p w:rsidR="00904BA7" w:rsidRPr="004801F7" w:rsidRDefault="004801F7" w:rsidP="002C0018">
            <w:r>
              <w:lastRenderedPageBreak/>
              <w:t xml:space="preserve">Ul. </w:t>
            </w:r>
            <w:r w:rsidR="00904BA7" w:rsidRPr="004801F7">
              <w:t>Lipowa</w:t>
            </w:r>
            <w:r w:rsidR="00904BA7" w:rsidRPr="004801F7">
              <w:t xml:space="preserve"> </w:t>
            </w:r>
            <w:r w:rsidR="00904BA7" w:rsidRPr="004801F7">
              <w:t>5a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52-200</w:t>
            </w:r>
            <w:r w:rsidRPr="004801F7">
              <w:t xml:space="preserve"> </w:t>
            </w:r>
            <w:r w:rsidRPr="004801F7">
              <w:t>Wysoka, 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lastRenderedPageBreak/>
              <w:t>24 469 531.17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4801F7" w:rsidRDefault="00904BA7" w:rsidP="002C0018">
            <w:pPr>
              <w:spacing w:before="80" w:after="40"/>
            </w:pPr>
            <w:r w:rsidRPr="004801F7">
              <w:t xml:space="preserve">Konsorcjum </w:t>
            </w:r>
          </w:p>
          <w:p w:rsidR="00904BA7" w:rsidRPr="004801F7" w:rsidRDefault="004801F7" w:rsidP="002C0018">
            <w:pPr>
              <w:spacing w:before="80" w:after="40"/>
            </w:pPr>
            <w:r>
              <w:t>L</w:t>
            </w:r>
            <w:r w:rsidR="00904BA7" w:rsidRPr="004801F7">
              <w:t>ider: Zakład Robót Inżynieryjno Budowlanych</w:t>
            </w:r>
            <w:r>
              <w:t xml:space="preserve"> Michał Anioł</w:t>
            </w:r>
          </w:p>
          <w:p w:rsidR="00904BA7" w:rsidRPr="004801F7" w:rsidRDefault="00904BA7" w:rsidP="002C0018">
            <w:r w:rsidRPr="004801F7">
              <w:t>Stary Wiśnicz</w:t>
            </w:r>
            <w:r w:rsidRPr="004801F7">
              <w:t xml:space="preserve"> </w:t>
            </w:r>
            <w:r w:rsidRPr="004801F7">
              <w:t>141</w:t>
            </w:r>
            <w:r w:rsidRPr="004801F7">
              <w:t xml:space="preserve"> </w:t>
            </w:r>
          </w:p>
          <w:p w:rsidR="00904BA7" w:rsidRDefault="00904BA7" w:rsidP="002C0018">
            <w:pPr>
              <w:spacing w:after="80"/>
              <w:jc w:val="both"/>
            </w:pPr>
            <w:r w:rsidRPr="004801F7">
              <w:t>32-720</w:t>
            </w:r>
            <w:r w:rsidRPr="004801F7">
              <w:t xml:space="preserve"> </w:t>
            </w:r>
            <w:r w:rsidRPr="004801F7">
              <w:t>Nowy Wiśnicz</w:t>
            </w:r>
          </w:p>
          <w:p w:rsidR="004801F7" w:rsidRDefault="004801F7" w:rsidP="002C0018">
            <w:pPr>
              <w:spacing w:after="80"/>
              <w:jc w:val="both"/>
            </w:pPr>
            <w:r>
              <w:t xml:space="preserve">Partner: </w:t>
            </w:r>
          </w:p>
          <w:p w:rsidR="004801F7" w:rsidRPr="004801F7" w:rsidRDefault="004801F7" w:rsidP="004801F7">
            <w:pPr>
              <w:spacing w:before="80" w:after="40"/>
            </w:pPr>
            <w:r w:rsidRPr="004801F7">
              <w:t>lider: Zakład Robót Inżynieryjno Budowlanych</w:t>
            </w:r>
            <w:r>
              <w:t xml:space="preserve"> </w:t>
            </w:r>
            <w:r>
              <w:t xml:space="preserve">Augustyn </w:t>
            </w:r>
            <w:r>
              <w:t xml:space="preserve"> Anioł</w:t>
            </w:r>
          </w:p>
          <w:p w:rsidR="004801F7" w:rsidRPr="004801F7" w:rsidRDefault="004801F7" w:rsidP="004801F7">
            <w:r w:rsidRPr="004801F7">
              <w:t xml:space="preserve">Stary Wiśnicz 141 </w:t>
            </w:r>
          </w:p>
          <w:p w:rsidR="004801F7" w:rsidRPr="004801F7" w:rsidRDefault="004801F7" w:rsidP="004801F7">
            <w:pPr>
              <w:spacing w:after="80"/>
              <w:jc w:val="both"/>
            </w:pPr>
            <w:r w:rsidRPr="004801F7">
              <w:t>32-720 Nowy Wiśnicz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23 369 679.60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</w:t>
            </w:r>
          </w:p>
        </w:tc>
        <w:tc>
          <w:tcPr>
            <w:tcW w:w="5244" w:type="dxa"/>
            <w:shd w:val="clear" w:color="auto" w:fill="auto"/>
          </w:tcPr>
          <w:p w:rsidR="004801F7" w:rsidRDefault="004801F7" w:rsidP="004801F7">
            <w:pPr>
              <w:spacing w:before="80" w:after="40"/>
            </w:pPr>
            <w:r w:rsidRPr="004801F7">
              <w:t xml:space="preserve">Konsorcjum </w:t>
            </w:r>
          </w:p>
          <w:p w:rsidR="004801F7" w:rsidRPr="004801F7" w:rsidRDefault="004801F7" w:rsidP="004801F7">
            <w:pPr>
              <w:spacing w:before="80" w:after="40"/>
            </w:pPr>
            <w:r>
              <w:t>L</w:t>
            </w:r>
            <w:r w:rsidRPr="004801F7">
              <w:t>ider: Zakład Robót Inżynieryjno Budowlanych</w:t>
            </w:r>
            <w:r>
              <w:t xml:space="preserve"> Michał Anioł</w:t>
            </w:r>
          </w:p>
          <w:p w:rsidR="004801F7" w:rsidRPr="004801F7" w:rsidRDefault="004801F7" w:rsidP="004801F7">
            <w:r w:rsidRPr="004801F7">
              <w:t xml:space="preserve">Stary Wiśnicz 141 </w:t>
            </w:r>
          </w:p>
          <w:p w:rsidR="004801F7" w:rsidRDefault="004801F7" w:rsidP="004801F7">
            <w:pPr>
              <w:spacing w:after="80"/>
              <w:jc w:val="both"/>
            </w:pPr>
            <w:r w:rsidRPr="004801F7">
              <w:t>32-720 Nowy Wiśnicz</w:t>
            </w:r>
          </w:p>
          <w:p w:rsidR="004801F7" w:rsidRDefault="004801F7" w:rsidP="004801F7">
            <w:pPr>
              <w:spacing w:after="80"/>
              <w:jc w:val="both"/>
            </w:pPr>
            <w:r>
              <w:t xml:space="preserve">Partner: </w:t>
            </w:r>
          </w:p>
          <w:p w:rsidR="004801F7" w:rsidRPr="004801F7" w:rsidRDefault="004801F7" w:rsidP="004801F7">
            <w:pPr>
              <w:spacing w:before="80" w:after="40"/>
            </w:pPr>
            <w:r w:rsidRPr="004801F7">
              <w:t>lider: Zakład Robót Inżynieryjno Budowlanych</w:t>
            </w:r>
            <w:r>
              <w:t xml:space="preserve"> Augustyn  Anioł</w:t>
            </w:r>
          </w:p>
          <w:p w:rsidR="004801F7" w:rsidRPr="004801F7" w:rsidRDefault="004801F7" w:rsidP="004801F7">
            <w:r w:rsidRPr="004801F7">
              <w:t xml:space="preserve">Stary Wiśnicz 141 </w:t>
            </w:r>
          </w:p>
          <w:p w:rsidR="00904BA7" w:rsidRPr="004801F7" w:rsidRDefault="004801F7" w:rsidP="004801F7">
            <w:pPr>
              <w:spacing w:after="80"/>
              <w:jc w:val="both"/>
            </w:pPr>
            <w:r w:rsidRPr="004801F7">
              <w:t>32-720 Nowy Wiśnicz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168 922.54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5244" w:type="dxa"/>
            <w:shd w:val="clear" w:color="auto" w:fill="auto"/>
          </w:tcPr>
          <w:p w:rsidR="004801F7" w:rsidRDefault="004801F7" w:rsidP="004801F7">
            <w:pPr>
              <w:spacing w:before="80" w:after="40"/>
            </w:pPr>
            <w:r w:rsidRPr="004801F7">
              <w:t xml:space="preserve">Konsorcjum </w:t>
            </w:r>
          </w:p>
          <w:p w:rsidR="004801F7" w:rsidRPr="004801F7" w:rsidRDefault="004801F7" w:rsidP="004801F7">
            <w:pPr>
              <w:spacing w:before="80" w:after="40"/>
            </w:pPr>
            <w:r>
              <w:t>L</w:t>
            </w:r>
            <w:r w:rsidRPr="004801F7">
              <w:t>ider: Zakład Robót Inżynieryjno Budowlanych</w:t>
            </w:r>
            <w:r>
              <w:t xml:space="preserve"> Michał Anioł</w:t>
            </w:r>
          </w:p>
          <w:p w:rsidR="004801F7" w:rsidRPr="004801F7" w:rsidRDefault="004801F7" w:rsidP="004801F7">
            <w:r w:rsidRPr="004801F7">
              <w:t xml:space="preserve">Stary Wiśnicz 141 </w:t>
            </w:r>
          </w:p>
          <w:p w:rsidR="004801F7" w:rsidRDefault="004801F7" w:rsidP="004801F7">
            <w:pPr>
              <w:spacing w:after="80"/>
              <w:jc w:val="both"/>
            </w:pPr>
            <w:r w:rsidRPr="004801F7">
              <w:t>32-720 Nowy Wiśnicz</w:t>
            </w:r>
          </w:p>
          <w:p w:rsidR="004801F7" w:rsidRDefault="004801F7" w:rsidP="004801F7">
            <w:pPr>
              <w:spacing w:after="80"/>
              <w:jc w:val="both"/>
            </w:pPr>
            <w:r>
              <w:t xml:space="preserve">Partner: </w:t>
            </w:r>
          </w:p>
          <w:p w:rsidR="004801F7" w:rsidRPr="004801F7" w:rsidRDefault="004801F7" w:rsidP="004801F7">
            <w:pPr>
              <w:spacing w:before="80" w:after="40"/>
            </w:pPr>
            <w:r w:rsidRPr="004801F7">
              <w:t>lider: Zakład Robót Inżynieryjno Budowlanych</w:t>
            </w:r>
            <w:r>
              <w:t xml:space="preserve"> Augustyn  Anioł</w:t>
            </w:r>
          </w:p>
          <w:p w:rsidR="004801F7" w:rsidRPr="004801F7" w:rsidRDefault="004801F7" w:rsidP="004801F7">
            <w:r w:rsidRPr="004801F7">
              <w:t xml:space="preserve">Stary Wiśnicz 141 </w:t>
            </w:r>
          </w:p>
          <w:p w:rsidR="00904BA7" w:rsidRPr="004801F7" w:rsidRDefault="004801F7" w:rsidP="004801F7">
            <w:pPr>
              <w:spacing w:after="80"/>
              <w:jc w:val="both"/>
            </w:pPr>
            <w:r w:rsidRPr="004801F7">
              <w:t>32-720 Nowy Wiśnicz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139 437.99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Firma Usługowo-Handlowa MONTER Artur Kasprzyk</w:t>
            </w:r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Matejki</w:t>
            </w:r>
            <w:r w:rsidR="00904BA7" w:rsidRPr="004801F7">
              <w:t xml:space="preserve"> </w:t>
            </w:r>
            <w:r w:rsidR="00904BA7" w:rsidRPr="004801F7">
              <w:t>6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32-700</w:t>
            </w:r>
            <w:r w:rsidRPr="004801F7">
              <w:t xml:space="preserve"> </w:t>
            </w:r>
            <w:r w:rsidRPr="004801F7">
              <w:t>Bochnia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119 347.11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Firma Usługowo-Handlowa MONTER Artur Kasprzyk</w:t>
            </w:r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Matejki</w:t>
            </w:r>
            <w:r w:rsidR="00904BA7" w:rsidRPr="004801F7">
              <w:t xml:space="preserve"> </w:t>
            </w:r>
            <w:r w:rsidR="00904BA7" w:rsidRPr="004801F7">
              <w:t>6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32-700</w:t>
            </w:r>
            <w:r w:rsidRPr="004801F7">
              <w:t xml:space="preserve"> </w:t>
            </w:r>
            <w:r w:rsidRPr="004801F7">
              <w:t>Bochnia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96 188.62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Mendel-Roboty Ziemne-Transport, Roman Mendel</w:t>
            </w:r>
          </w:p>
          <w:p w:rsidR="00904BA7" w:rsidRPr="004801F7" w:rsidRDefault="00904BA7" w:rsidP="002C0018">
            <w:r w:rsidRPr="004801F7">
              <w:t>Jurków</w:t>
            </w:r>
            <w:r w:rsidRPr="004801F7">
              <w:t xml:space="preserve"> </w:t>
            </w:r>
            <w:r w:rsidRPr="004801F7">
              <w:t>332</w:t>
            </w:r>
            <w:r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32-860</w:t>
            </w:r>
            <w:r w:rsidRPr="004801F7">
              <w:t xml:space="preserve"> </w:t>
            </w:r>
            <w:r w:rsidRPr="004801F7">
              <w:t>Czchów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18 028 205.44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Mendel-Roboty Ziemne-Transport, Roman Mendel</w:t>
            </w:r>
          </w:p>
          <w:p w:rsidR="00904BA7" w:rsidRPr="004801F7" w:rsidRDefault="00904BA7" w:rsidP="002C0018">
            <w:r w:rsidRPr="004801F7">
              <w:t>Jurków</w:t>
            </w:r>
            <w:r w:rsidRPr="004801F7">
              <w:t xml:space="preserve"> </w:t>
            </w:r>
            <w:r w:rsidRPr="004801F7">
              <w:t>332</w:t>
            </w:r>
            <w:r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32-860</w:t>
            </w:r>
            <w:r w:rsidRPr="004801F7">
              <w:t xml:space="preserve"> </w:t>
            </w:r>
            <w:r w:rsidRPr="004801F7">
              <w:t>Czchów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492 073.83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Mendel-Roboty Ziemne-Transport, Roman Mendel</w:t>
            </w:r>
          </w:p>
          <w:p w:rsidR="00904BA7" w:rsidRPr="004801F7" w:rsidRDefault="00904BA7" w:rsidP="002C0018">
            <w:r w:rsidRPr="004801F7">
              <w:t>Jurków</w:t>
            </w:r>
            <w:r w:rsidRPr="004801F7">
              <w:t xml:space="preserve"> </w:t>
            </w:r>
            <w:r w:rsidRPr="004801F7">
              <w:t>332</w:t>
            </w:r>
            <w:r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32-860</w:t>
            </w:r>
            <w:r w:rsidRPr="004801F7">
              <w:t xml:space="preserve"> </w:t>
            </w:r>
            <w:r w:rsidRPr="004801F7">
              <w:t>Czchów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407 931.48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MACHNIK Sp. z o.o.</w:t>
            </w:r>
          </w:p>
          <w:p w:rsidR="00904BA7" w:rsidRDefault="004801F7" w:rsidP="002C0018">
            <w:pPr>
              <w:spacing w:after="80"/>
              <w:jc w:val="both"/>
            </w:pPr>
            <w:r>
              <w:t>Ul. Piaski 7</w:t>
            </w:r>
          </w:p>
          <w:p w:rsidR="004801F7" w:rsidRPr="004801F7" w:rsidRDefault="004801F7" w:rsidP="002C0018">
            <w:pPr>
              <w:spacing w:after="80"/>
              <w:jc w:val="both"/>
            </w:pPr>
            <w:r>
              <w:t>33-340 Stary Sącz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19 598 466.51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4801F7" w:rsidP="002C0018">
            <w:pPr>
              <w:spacing w:before="80" w:after="40"/>
              <w:rPr>
                <w:sz w:val="18"/>
              </w:rPr>
            </w:pPr>
            <w:r>
              <w:rPr>
                <w:sz w:val="18"/>
              </w:rPr>
              <w:t>Przedsiębiorstwo B</w:t>
            </w:r>
            <w:r w:rsidRPr="004801F7">
              <w:rPr>
                <w:sz w:val="18"/>
              </w:rPr>
              <w:t xml:space="preserve">udowlane BUDOMONT </w:t>
            </w:r>
            <w:r>
              <w:rPr>
                <w:sz w:val="18"/>
              </w:rPr>
              <w:t>sp. z o.o.</w:t>
            </w:r>
          </w:p>
          <w:p w:rsidR="00904BA7" w:rsidRPr="004801F7" w:rsidRDefault="004801F7" w:rsidP="002C0018">
            <w:pPr>
              <w:rPr>
                <w:sz w:val="18"/>
              </w:rPr>
            </w:pPr>
            <w:r>
              <w:rPr>
                <w:sz w:val="18"/>
              </w:rPr>
              <w:t>Ul. Przy T</w:t>
            </w:r>
            <w:r w:rsidRPr="004801F7">
              <w:rPr>
                <w:sz w:val="18"/>
              </w:rPr>
              <w:t xml:space="preserve">orze 1 </w:t>
            </w:r>
          </w:p>
          <w:p w:rsidR="00904BA7" w:rsidRPr="004801F7" w:rsidRDefault="004801F7" w:rsidP="002C0018">
            <w:pPr>
              <w:spacing w:after="80"/>
              <w:jc w:val="both"/>
            </w:pPr>
            <w:r>
              <w:rPr>
                <w:sz w:val="18"/>
              </w:rPr>
              <w:lastRenderedPageBreak/>
              <w:t>35-205 R</w:t>
            </w:r>
            <w:r w:rsidRPr="004801F7">
              <w:rPr>
                <w:sz w:val="18"/>
              </w:rPr>
              <w:t>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lastRenderedPageBreak/>
              <w:t>26 225 102.25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Przedsiębiorstwo Robót Budowlanych BEDNAR Robert Bednarek</w:t>
            </w:r>
          </w:p>
          <w:p w:rsidR="00904BA7" w:rsidRPr="004801F7" w:rsidRDefault="00904BA7" w:rsidP="002C0018">
            <w:r w:rsidRPr="004801F7">
              <w:t>Bilsko</w:t>
            </w:r>
            <w:r w:rsidRPr="004801F7">
              <w:t xml:space="preserve"> </w:t>
            </w:r>
            <w:r w:rsidRPr="004801F7">
              <w:t>188</w:t>
            </w:r>
            <w:r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33-314</w:t>
            </w:r>
            <w:r w:rsidRPr="004801F7">
              <w:t xml:space="preserve"> </w:t>
            </w:r>
            <w:r w:rsidRPr="004801F7">
              <w:t>Łososina Dolna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25 891 566.42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</w:t>
            </w:r>
          </w:p>
        </w:tc>
        <w:tc>
          <w:tcPr>
            <w:tcW w:w="5244" w:type="dxa"/>
            <w:shd w:val="clear" w:color="auto" w:fill="auto"/>
          </w:tcPr>
          <w:p w:rsidR="004801F7" w:rsidRPr="004801F7" w:rsidRDefault="004801F7" w:rsidP="004801F7">
            <w:pPr>
              <w:spacing w:before="80" w:after="40"/>
            </w:pPr>
            <w:r w:rsidRPr="004801F7">
              <w:t>AMG PROINVEST SP. Z O.O</w:t>
            </w:r>
          </w:p>
          <w:p w:rsidR="004801F7" w:rsidRPr="004801F7" w:rsidRDefault="004801F7" w:rsidP="004801F7">
            <w:r>
              <w:t xml:space="preserve">Ul. Leśna </w:t>
            </w:r>
            <w:r w:rsidRPr="004801F7">
              <w:t xml:space="preserve"> 12 </w:t>
            </w:r>
          </w:p>
          <w:p w:rsidR="00904BA7" w:rsidRPr="004801F7" w:rsidRDefault="004801F7" w:rsidP="004801F7">
            <w:pPr>
              <w:spacing w:after="80"/>
              <w:jc w:val="both"/>
            </w:pPr>
            <w:r w:rsidRPr="004801F7">
              <w:t xml:space="preserve">32-100 </w:t>
            </w:r>
            <w:r>
              <w:t>Proszowice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179 986.20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AMG PROINVEST SP. Z O.O</w:t>
            </w:r>
          </w:p>
          <w:p w:rsidR="00904BA7" w:rsidRPr="004801F7" w:rsidRDefault="004801F7" w:rsidP="002C0018">
            <w:r>
              <w:t xml:space="preserve">Ul. Leśna </w:t>
            </w:r>
            <w:r w:rsidR="00904BA7" w:rsidRPr="004801F7">
              <w:t xml:space="preserve"> </w:t>
            </w:r>
            <w:r w:rsidR="00904BA7" w:rsidRPr="004801F7">
              <w:t>12</w:t>
            </w:r>
            <w:r w:rsidR="00904BA7" w:rsidRPr="004801F7">
              <w:t xml:space="preserve"> </w:t>
            </w:r>
          </w:p>
          <w:p w:rsidR="00904BA7" w:rsidRPr="004801F7" w:rsidRDefault="00904BA7" w:rsidP="004801F7">
            <w:pPr>
              <w:spacing w:after="80"/>
              <w:jc w:val="both"/>
            </w:pPr>
            <w:r w:rsidRPr="004801F7">
              <w:t>32-100</w:t>
            </w:r>
            <w:r w:rsidRPr="004801F7">
              <w:t xml:space="preserve"> </w:t>
            </w:r>
            <w:r w:rsidR="004801F7">
              <w:t>Proszowice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158 756.85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Terra Mota Sp. z o.o.</w:t>
            </w:r>
          </w:p>
          <w:p w:rsidR="00904BA7" w:rsidRPr="004801F7" w:rsidRDefault="004801F7" w:rsidP="002C0018">
            <w:r>
              <w:t xml:space="preserve">Ul. </w:t>
            </w:r>
            <w:proofErr w:type="spellStart"/>
            <w:r w:rsidR="00904BA7" w:rsidRPr="004801F7">
              <w:t>Bardiowska</w:t>
            </w:r>
            <w:proofErr w:type="spellEnd"/>
            <w:r w:rsidR="00904BA7" w:rsidRPr="004801F7">
              <w:t xml:space="preserve"> </w:t>
            </w:r>
            <w:r>
              <w:t>3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38-300</w:t>
            </w:r>
            <w:r w:rsidRPr="004801F7">
              <w:t xml:space="preserve"> </w:t>
            </w:r>
            <w:r w:rsidRPr="004801F7">
              <w:t>Gorlice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18 871 398.00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 xml:space="preserve">P.P.H.U. BUD-RYS Łukasz </w:t>
            </w:r>
            <w:proofErr w:type="spellStart"/>
            <w:r w:rsidRPr="004801F7">
              <w:t>Bazior</w:t>
            </w:r>
            <w:proofErr w:type="spellEnd"/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Podmiejska</w:t>
            </w:r>
            <w:r w:rsidR="00904BA7" w:rsidRPr="004801F7">
              <w:t xml:space="preserve"> </w:t>
            </w:r>
            <w:r w:rsidR="00904BA7" w:rsidRPr="004801F7">
              <w:t>65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32-200</w:t>
            </w:r>
            <w:r w:rsidRPr="004801F7">
              <w:t xml:space="preserve"> </w:t>
            </w:r>
            <w:r w:rsidRPr="004801F7">
              <w:t>Miechów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27 297 390.00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 xml:space="preserve">P.P.H.U. BUD-RYS Łukasz </w:t>
            </w:r>
            <w:proofErr w:type="spellStart"/>
            <w:r w:rsidRPr="004801F7">
              <w:t>Bazior</w:t>
            </w:r>
            <w:proofErr w:type="spellEnd"/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Podmiejska</w:t>
            </w:r>
            <w:r w:rsidR="00904BA7" w:rsidRPr="004801F7">
              <w:t xml:space="preserve"> </w:t>
            </w:r>
            <w:r w:rsidR="00904BA7" w:rsidRPr="004801F7">
              <w:t>65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32-200</w:t>
            </w:r>
            <w:r w:rsidRPr="004801F7">
              <w:t xml:space="preserve"> </w:t>
            </w:r>
            <w:r w:rsidRPr="004801F7">
              <w:t>Miechów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348 000.00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 xml:space="preserve">P.P.H.U. BUD-RYS Łukasz </w:t>
            </w:r>
            <w:proofErr w:type="spellStart"/>
            <w:r w:rsidRPr="004801F7">
              <w:t>Bazior</w:t>
            </w:r>
            <w:proofErr w:type="spellEnd"/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Podmiejska</w:t>
            </w:r>
            <w:r w:rsidR="00904BA7" w:rsidRPr="004801F7">
              <w:t xml:space="preserve"> </w:t>
            </w:r>
            <w:r w:rsidR="00904BA7" w:rsidRPr="004801F7">
              <w:t>65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32-200</w:t>
            </w:r>
            <w:r w:rsidRPr="004801F7">
              <w:t xml:space="preserve"> </w:t>
            </w:r>
            <w:r w:rsidRPr="004801F7">
              <w:t>Miechów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309 000.00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ATB Przedsiębiorstwo Budowlano Inżynieryjne Tomasz Adamczyk</w:t>
            </w:r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Kościuszki</w:t>
            </w:r>
            <w:r w:rsidR="00904BA7" w:rsidRPr="004801F7">
              <w:t xml:space="preserve"> </w:t>
            </w:r>
            <w:r w:rsidR="00904BA7" w:rsidRPr="004801F7">
              <w:t>68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28-200</w:t>
            </w:r>
            <w:r w:rsidRPr="004801F7">
              <w:t xml:space="preserve"> </w:t>
            </w:r>
            <w:r w:rsidRPr="004801F7">
              <w:t>Staszów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20 175 820.80 zł</w:t>
            </w:r>
          </w:p>
        </w:tc>
      </w:tr>
      <w:tr w:rsidR="00904BA7" w:rsidRPr="004801F7" w:rsidTr="004801F7">
        <w:tc>
          <w:tcPr>
            <w:tcW w:w="993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1</w:t>
            </w:r>
          </w:p>
        </w:tc>
        <w:tc>
          <w:tcPr>
            <w:tcW w:w="5244" w:type="dxa"/>
            <w:shd w:val="clear" w:color="auto" w:fill="auto"/>
          </w:tcPr>
          <w:p w:rsidR="00904BA7" w:rsidRPr="004801F7" w:rsidRDefault="00904BA7" w:rsidP="002C0018">
            <w:pPr>
              <w:spacing w:before="80" w:after="40"/>
            </w:pPr>
            <w:r w:rsidRPr="004801F7">
              <w:t>Przedsiębiorstwo Instalacji Sanitarnych INSBUD Sp. z o.o.</w:t>
            </w:r>
          </w:p>
          <w:p w:rsidR="00904BA7" w:rsidRPr="004801F7" w:rsidRDefault="004801F7" w:rsidP="002C0018">
            <w:r>
              <w:t xml:space="preserve">Ul. </w:t>
            </w:r>
            <w:r w:rsidR="00904BA7" w:rsidRPr="004801F7">
              <w:t>Przemysłowa</w:t>
            </w:r>
            <w:r w:rsidR="00904BA7" w:rsidRPr="004801F7">
              <w:t xml:space="preserve"> </w:t>
            </w:r>
            <w:r w:rsidR="00904BA7" w:rsidRPr="004801F7">
              <w:t>27</w:t>
            </w:r>
            <w:r w:rsidR="00904BA7" w:rsidRPr="004801F7">
              <w:t xml:space="preserve"> </w:t>
            </w:r>
          </w:p>
          <w:p w:rsidR="00904BA7" w:rsidRPr="004801F7" w:rsidRDefault="00904BA7" w:rsidP="002C0018">
            <w:pPr>
              <w:spacing w:after="80"/>
              <w:jc w:val="both"/>
            </w:pPr>
            <w:r w:rsidRPr="004801F7">
              <w:t>33-100</w:t>
            </w:r>
            <w:r w:rsidRPr="004801F7">
              <w:t xml:space="preserve"> </w:t>
            </w:r>
            <w:r w:rsidRPr="004801F7">
              <w:t>Tarnów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4BA7" w:rsidRPr="004801F7" w:rsidRDefault="00904BA7" w:rsidP="002C0018">
            <w:pPr>
              <w:spacing w:before="80" w:after="80"/>
              <w:jc w:val="center"/>
            </w:pPr>
            <w:r w:rsidRPr="004801F7">
              <w:t>20 751 959.76 zł</w:t>
            </w:r>
          </w:p>
        </w:tc>
      </w:tr>
      <w:bookmarkEnd w:id="0"/>
    </w:tbl>
    <w:p w:rsidR="00A1107D" w:rsidRDefault="00A1107D" w:rsidP="00173B20">
      <w:pPr>
        <w:jc w:val="right"/>
      </w:pPr>
    </w:p>
    <w:p w:rsidR="00A1107D" w:rsidRDefault="00A1107D" w:rsidP="00173B20">
      <w:pPr>
        <w:jc w:val="right"/>
      </w:pPr>
    </w:p>
    <w:p w:rsidR="00A1107D" w:rsidRDefault="00A1107D" w:rsidP="00173B20">
      <w:pPr>
        <w:jc w:val="right"/>
      </w:pPr>
    </w:p>
    <w:p w:rsidR="00A1107D" w:rsidRDefault="00A1107D" w:rsidP="00173B20">
      <w:pPr>
        <w:jc w:val="right"/>
      </w:pPr>
    </w:p>
    <w:p w:rsidR="00A1107D" w:rsidRDefault="00A1107D" w:rsidP="00173B20">
      <w:pPr>
        <w:jc w:val="right"/>
      </w:pPr>
    </w:p>
    <w:p w:rsidR="00A4517D" w:rsidRDefault="00A4517D" w:rsidP="00173B20">
      <w:pPr>
        <w:jc w:val="right"/>
      </w:pPr>
      <w:bookmarkStart w:id="1" w:name="_GoBack"/>
      <w:bookmarkEnd w:id="1"/>
    </w:p>
    <w:p w:rsidR="00C236D3" w:rsidRPr="00A4517D" w:rsidRDefault="00C236D3" w:rsidP="00A4517D">
      <w:pPr>
        <w:tabs>
          <w:tab w:val="left" w:pos="7152"/>
        </w:tabs>
      </w:pPr>
    </w:p>
    <w:sectPr w:rsidR="00C236D3" w:rsidRPr="00A4517D" w:rsidSect="004801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282" w:rsidRDefault="001C6282">
      <w:r>
        <w:separator/>
      </w:r>
    </w:p>
  </w:endnote>
  <w:endnote w:type="continuationSeparator" w:id="0">
    <w:p w:rsidR="001C6282" w:rsidRDefault="001C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4517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4517D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517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282" w:rsidRDefault="001C6282">
      <w:r>
        <w:separator/>
      </w:r>
    </w:p>
  </w:footnote>
  <w:footnote w:type="continuationSeparator" w:id="0">
    <w:p w:rsidR="001C6282" w:rsidRDefault="001C6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BA7" w:rsidRDefault="00904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BA7" w:rsidRDefault="00904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BA7" w:rsidRDefault="00904B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282"/>
    <w:rsid w:val="00007727"/>
    <w:rsid w:val="00017720"/>
    <w:rsid w:val="00035488"/>
    <w:rsid w:val="000D7F25"/>
    <w:rsid w:val="000E00E5"/>
    <w:rsid w:val="00173B20"/>
    <w:rsid w:val="001C6282"/>
    <w:rsid w:val="001C69FF"/>
    <w:rsid w:val="0023318D"/>
    <w:rsid w:val="003D72FD"/>
    <w:rsid w:val="00423179"/>
    <w:rsid w:val="004801F7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04BA7"/>
    <w:rsid w:val="00986737"/>
    <w:rsid w:val="009D19BD"/>
    <w:rsid w:val="009F189D"/>
    <w:rsid w:val="00A1107D"/>
    <w:rsid w:val="00A4517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A9F69F3"/>
  <w15:chartTrackingRefBased/>
  <w15:docId w15:val="{E6DD19FD-A6D0-4FE8-A712-B04D15C1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596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2024-12-06T10:23:00Z</cp:lastPrinted>
  <dcterms:created xsi:type="dcterms:W3CDTF">2024-12-06T10:23:00Z</dcterms:created>
  <dcterms:modified xsi:type="dcterms:W3CDTF">2024-12-06T10:23:00Z</dcterms:modified>
</cp:coreProperties>
</file>