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5A677A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r w:rsidRPr="005A677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93A2A" w:rsidRPr="005A677A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5A677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A677A" w:rsidTr="00D62E6E">
        <w:tc>
          <w:tcPr>
            <w:tcW w:w="2800" w:type="dxa"/>
            <w:shd w:val="clear" w:color="auto" w:fill="auto"/>
          </w:tcPr>
          <w:p w:rsidR="00D62E6E" w:rsidRPr="005A677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A677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A677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A677A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5A677A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A677A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5A677A" w:rsidTr="00D62E6E">
        <w:tc>
          <w:tcPr>
            <w:tcW w:w="2800" w:type="dxa"/>
            <w:shd w:val="clear" w:color="auto" w:fill="auto"/>
          </w:tcPr>
          <w:p w:rsidR="00D62E6E" w:rsidRPr="005A677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A677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A677A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5A677A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A677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A677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5A677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3A2A" w:rsidRPr="005A677A" w:rsidTr="009203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3A2A" w:rsidRPr="005A677A" w:rsidRDefault="00193A2A" w:rsidP="0092034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193A2A" w:rsidRPr="005A677A" w:rsidRDefault="00193A2A" w:rsidP="0092034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193A2A" w:rsidRPr="005A677A" w:rsidRDefault="00193A2A" w:rsidP="009203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193A2A" w:rsidRPr="005A677A" w:rsidRDefault="00193A2A" w:rsidP="009203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A677A" w:rsidRDefault="00193A2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5A677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5A677A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A677A" w:rsidTr="00D62E6E">
        <w:tc>
          <w:tcPr>
            <w:tcW w:w="2269" w:type="dxa"/>
            <w:shd w:val="clear" w:color="auto" w:fill="auto"/>
          </w:tcPr>
          <w:p w:rsidR="00D62E6E" w:rsidRPr="005A677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A677A" w:rsidRDefault="00193A2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grupowego ubezpieczenia na życie pracowników, współmałżonków, partnerów życiowych i pełnoletnich dzieci pracowników Politechniki Częstochowskiej</w:t>
            </w:r>
            <w:r w:rsidR="00D62E6E"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93A2A" w:rsidRPr="005A677A" w:rsidTr="00920349">
        <w:tc>
          <w:tcPr>
            <w:tcW w:w="2269" w:type="dxa"/>
            <w:shd w:val="clear" w:color="auto" w:fill="auto"/>
          </w:tcPr>
          <w:p w:rsidR="00193A2A" w:rsidRPr="005A677A" w:rsidRDefault="00193A2A" w:rsidP="009203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3A2A" w:rsidRPr="005A677A" w:rsidRDefault="00193A2A" w:rsidP="009203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RK-NZ.261.88.2024.MM</w:t>
            </w:r>
          </w:p>
        </w:tc>
      </w:tr>
    </w:tbl>
    <w:p w:rsidR="00BC121E" w:rsidRPr="005A677A" w:rsidRDefault="00193A2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A677A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5A677A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5A677A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5A677A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A677A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5A677A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5A677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5A677A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A677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5A677A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A677A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A677A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5A677A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5A677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5A677A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5A677A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A677A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A677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A677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5A677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677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A677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5A677A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5A677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5A677A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A677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5A677A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5A677A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A677A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5A677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A677A" w:rsidTr="00620E37">
        <w:tc>
          <w:tcPr>
            <w:tcW w:w="2660" w:type="dxa"/>
            <w:shd w:val="clear" w:color="auto" w:fill="auto"/>
          </w:tcPr>
          <w:p w:rsidR="00BC121E" w:rsidRPr="005A677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5A677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A677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A677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5A677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A677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A677A" w:rsidRDefault="00844A96" w:rsidP="00193A2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193A2A"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5A677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309" w:rsidRDefault="00504309">
      <w:r>
        <w:separator/>
      </w:r>
    </w:p>
  </w:endnote>
  <w:endnote w:type="continuationSeparator" w:id="0">
    <w:p w:rsidR="00504309" w:rsidRDefault="0050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7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7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A2A" w:rsidRDefault="00193A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309" w:rsidRDefault="00504309">
      <w:r>
        <w:separator/>
      </w:r>
    </w:p>
  </w:footnote>
  <w:footnote w:type="continuationSeparator" w:id="0">
    <w:p w:rsidR="00504309" w:rsidRDefault="00504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A2A" w:rsidRDefault="00193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A2A" w:rsidRDefault="00193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A2A" w:rsidRDefault="00193A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30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93A2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4309"/>
    <w:rsid w:val="00517FF1"/>
    <w:rsid w:val="00533E9F"/>
    <w:rsid w:val="0056132E"/>
    <w:rsid w:val="00583ED5"/>
    <w:rsid w:val="00597DD0"/>
    <w:rsid w:val="005A5013"/>
    <w:rsid w:val="005A677A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5DF2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409B5C-8369-4B43-B6E6-006B258D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07EE4-A23E-414A-A2C2-2FEC1A3D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2024-11-08T13:25:00Z</dcterms:created>
  <dcterms:modified xsi:type="dcterms:W3CDTF">2024-11-08T13:25:00Z</dcterms:modified>
</cp:coreProperties>
</file>