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A9528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A95288">
        <w:rPr>
          <w:bCs/>
          <w:i w:val="0"/>
          <w:sz w:val="20"/>
        </w:rPr>
        <w:t xml:space="preserve">Załącznik nr </w:t>
      </w:r>
      <w:r w:rsidR="00A95288" w:rsidRPr="00A95288">
        <w:rPr>
          <w:bCs/>
          <w:i w:val="0"/>
          <w:sz w:val="20"/>
        </w:rPr>
        <w:t>4</w:t>
      </w:r>
      <w:r w:rsidR="007666D6" w:rsidRPr="00A95288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95288" w:rsidTr="00467CA2">
        <w:tc>
          <w:tcPr>
            <w:tcW w:w="2800" w:type="dxa"/>
            <w:shd w:val="clear" w:color="auto" w:fill="auto"/>
          </w:tcPr>
          <w:p w:rsidR="00D520D3" w:rsidRPr="00A9528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95288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A9528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9528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A9528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9528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95288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952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952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952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A95288" w:rsidTr="00467CA2">
        <w:tc>
          <w:tcPr>
            <w:tcW w:w="2800" w:type="dxa"/>
            <w:shd w:val="clear" w:color="auto" w:fill="auto"/>
          </w:tcPr>
          <w:p w:rsidR="00D520D3" w:rsidRPr="00A9528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9528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9528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A9528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9528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9528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A952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95288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A952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A95288" w:rsidRDefault="00B62AD0" w:rsidP="00A95288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9528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95288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95288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A9528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A9528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95288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A9528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95288" w:rsidRDefault="0071340C" w:rsidP="00A9528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528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A9528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A95288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A95288">
        <w:rPr>
          <w:rFonts w:ascii="Times New Roman" w:hAnsi="Times New Roman"/>
          <w:sz w:val="20"/>
          <w:szCs w:val="20"/>
        </w:rPr>
        <w:t xml:space="preserve"> ustawy </w:t>
      </w:r>
      <w:r w:rsidR="00EF3368" w:rsidRPr="00A95288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A5407C" w:rsidRPr="00A95288">
        <w:rPr>
          <w:rFonts w:ascii="Times New Roman" w:hAnsi="Times New Roman"/>
          <w:sz w:val="20"/>
          <w:szCs w:val="20"/>
        </w:rPr>
        <w:t>(</w:t>
      </w:r>
      <w:proofErr w:type="spellStart"/>
      <w:r w:rsidR="00A5407C" w:rsidRPr="00A95288">
        <w:rPr>
          <w:rFonts w:ascii="Times New Roman" w:hAnsi="Times New Roman"/>
          <w:sz w:val="20"/>
          <w:szCs w:val="20"/>
        </w:rPr>
        <w:t>t.j</w:t>
      </w:r>
      <w:proofErr w:type="spellEnd"/>
      <w:r w:rsidR="00A5407C" w:rsidRPr="00A95288">
        <w:rPr>
          <w:rFonts w:ascii="Times New Roman" w:hAnsi="Times New Roman"/>
          <w:sz w:val="20"/>
          <w:szCs w:val="20"/>
        </w:rPr>
        <w:t>. Dz. U. z 2024 poz. 1320)</w:t>
      </w:r>
      <w:r w:rsidR="00E27ABB" w:rsidRPr="00A9528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A9528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A95288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95288" w:rsidTr="00467CA2">
        <w:tc>
          <w:tcPr>
            <w:tcW w:w="2269" w:type="dxa"/>
            <w:shd w:val="clear" w:color="auto" w:fill="auto"/>
          </w:tcPr>
          <w:p w:rsidR="00D520D3" w:rsidRPr="00A9528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952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95288" w:rsidRDefault="00A5407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952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Uporządkowanie gospodarki wodno-ściekowej na terenie aglomeracji  Drwinia - etap I</w:t>
            </w:r>
            <w:r w:rsidR="00D520D3" w:rsidRPr="00A952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A952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………………………</w:t>
            </w:r>
            <w:bookmarkStart w:id="1" w:name="_GoBack"/>
            <w:bookmarkEnd w:id="1"/>
          </w:p>
        </w:tc>
      </w:tr>
      <w:tr w:rsidR="00A5407C" w:rsidRPr="00A95288" w:rsidTr="00607284">
        <w:tc>
          <w:tcPr>
            <w:tcW w:w="2269" w:type="dxa"/>
            <w:shd w:val="clear" w:color="auto" w:fill="auto"/>
          </w:tcPr>
          <w:p w:rsidR="00A5407C" w:rsidRPr="00A95288" w:rsidRDefault="00A5407C" w:rsidP="006072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952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5407C" w:rsidRPr="00A95288" w:rsidRDefault="00A5407C" w:rsidP="006072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952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ZP.271.12.2024</w:t>
            </w:r>
          </w:p>
        </w:tc>
      </w:tr>
    </w:tbl>
    <w:p w:rsidR="00DC652A" w:rsidRPr="00A95288" w:rsidRDefault="00A5407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A95288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A9528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9528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95288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A95288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A95288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A9528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A9528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A9528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95288" w:rsidRDefault="00D520D3" w:rsidP="00A9528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95288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A95288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A95288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DC652A" w:rsidRPr="00A9528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9528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A9528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A9528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A9528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A95288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A95288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A9528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A9528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A9528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A9528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60300768"/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9528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A9528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A9528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A95288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A95288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A95288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A95288" w:rsidRDefault="00830970" w:rsidP="00A95288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95288">
        <w:rPr>
          <w:rFonts w:ascii="Times New Roman" w:eastAsia="Times New Roman" w:hAnsi="Times New Roman"/>
          <w:i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A95288" w:rsidRPr="00A95288" w:rsidRDefault="00A95288" w:rsidP="00A95288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95288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95288" w:rsidTr="00467CA2">
        <w:tc>
          <w:tcPr>
            <w:tcW w:w="2660" w:type="dxa"/>
            <w:shd w:val="clear" w:color="auto" w:fill="auto"/>
          </w:tcPr>
          <w:p w:rsidR="00D520D3" w:rsidRPr="00A9528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D520D3" w:rsidRPr="00A95288" w:rsidRDefault="00A95288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A95288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6662" w:type="dxa"/>
            <w:shd w:val="clear" w:color="auto" w:fill="auto"/>
          </w:tcPr>
          <w:p w:rsidR="00D520D3" w:rsidRPr="00A9528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D520D3" w:rsidRPr="00A95288" w:rsidRDefault="00A95288" w:rsidP="00A9528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A95288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 xml:space="preserve"> </w:t>
            </w:r>
          </w:p>
        </w:tc>
      </w:tr>
      <w:bookmarkEnd w:id="0"/>
    </w:tbl>
    <w:p w:rsidR="00E27ABB" w:rsidRPr="00A9528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A95288" w:rsidSect="00A952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A22" w:rsidRDefault="000F5A22" w:rsidP="00025386">
      <w:pPr>
        <w:spacing w:after="0" w:line="240" w:lineRule="auto"/>
      </w:pPr>
      <w:r>
        <w:separator/>
      </w:r>
    </w:p>
  </w:endnote>
  <w:endnote w:type="continuationSeparator" w:id="0">
    <w:p w:rsidR="000F5A22" w:rsidRDefault="000F5A2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07C" w:rsidRDefault="00A540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07C" w:rsidRDefault="00A540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A22" w:rsidRDefault="000F5A22" w:rsidP="00025386">
      <w:pPr>
        <w:spacing w:after="0" w:line="240" w:lineRule="auto"/>
      </w:pPr>
      <w:r>
        <w:separator/>
      </w:r>
    </w:p>
  </w:footnote>
  <w:footnote w:type="continuationSeparator" w:id="0">
    <w:p w:rsidR="000F5A22" w:rsidRDefault="000F5A2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07C" w:rsidRDefault="00A540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07C" w:rsidRDefault="00A540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07C" w:rsidRDefault="00A540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A22"/>
    <w:rsid w:val="00025386"/>
    <w:rsid w:val="000423B9"/>
    <w:rsid w:val="00053927"/>
    <w:rsid w:val="00066C44"/>
    <w:rsid w:val="00071D4C"/>
    <w:rsid w:val="00084786"/>
    <w:rsid w:val="000F5A22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407C"/>
    <w:rsid w:val="00A56A6F"/>
    <w:rsid w:val="00A87380"/>
    <w:rsid w:val="00A95288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6A29215"/>
  <w15:chartTrackingRefBased/>
  <w15:docId w15:val="{50ADE59E-2466-451E-8E7E-32B174BE0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2024-11-20T07:57:00Z</cp:lastPrinted>
  <dcterms:created xsi:type="dcterms:W3CDTF">2024-11-20T08:01:00Z</dcterms:created>
  <dcterms:modified xsi:type="dcterms:W3CDTF">2024-11-20T08:01:00Z</dcterms:modified>
</cp:coreProperties>
</file>