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6CDD6" w14:textId="5CEB7574" w:rsidR="00353FDC" w:rsidRPr="00353FDC" w:rsidRDefault="0066208B" w:rsidP="008943C6">
      <w:pPr>
        <w:jc w:val="right"/>
        <w:rPr>
          <w:rFonts w:ascii="Arial" w:hAnsi="Arial" w:cs="Arial"/>
        </w:rPr>
      </w:pPr>
      <w:bookmarkStart w:id="0" w:name="_Hlk53520193"/>
      <w:r w:rsidRPr="0066208B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66208B">
        <w:rPr>
          <w:rFonts w:ascii="Arial" w:hAnsi="Arial" w:cs="Arial"/>
        </w:rPr>
        <w:t>2024-</w:t>
      </w:r>
      <w:r w:rsidR="00AD753F">
        <w:rPr>
          <w:rFonts w:ascii="Arial" w:hAnsi="Arial" w:cs="Arial"/>
        </w:rPr>
        <w:t>10-31</w:t>
      </w:r>
    </w:p>
    <w:p w14:paraId="7E335032" w14:textId="77777777" w:rsidR="0066208B" w:rsidRPr="0066208B" w:rsidRDefault="0066208B" w:rsidP="008943C6">
      <w:pPr>
        <w:ind w:right="3969"/>
        <w:rPr>
          <w:rFonts w:ascii="Arial" w:hAnsi="Arial" w:cs="Arial"/>
          <w:b/>
          <w:bCs/>
        </w:rPr>
      </w:pPr>
      <w:r w:rsidRPr="0066208B">
        <w:rPr>
          <w:rFonts w:ascii="Arial" w:hAnsi="Arial" w:cs="Arial"/>
          <w:b/>
          <w:bCs/>
        </w:rPr>
        <w:t>Szpital Wojewódzki w Poznaniu</w:t>
      </w:r>
    </w:p>
    <w:p w14:paraId="11989CFB" w14:textId="77777777" w:rsidR="00353FDC" w:rsidRPr="00353FDC" w:rsidRDefault="0066208B" w:rsidP="008943C6">
      <w:pPr>
        <w:ind w:right="3969"/>
        <w:rPr>
          <w:rFonts w:ascii="Arial" w:hAnsi="Arial" w:cs="Arial"/>
          <w:b/>
          <w:bCs/>
        </w:rPr>
      </w:pPr>
      <w:r w:rsidRPr="0066208B">
        <w:rPr>
          <w:rFonts w:ascii="Arial" w:hAnsi="Arial" w:cs="Arial"/>
          <w:b/>
          <w:bCs/>
        </w:rPr>
        <w:t>Dział Zamówień Publicznych</w:t>
      </w:r>
    </w:p>
    <w:p w14:paraId="26CB04C1" w14:textId="77777777" w:rsidR="00353FDC" w:rsidRPr="00353FDC" w:rsidRDefault="0066208B" w:rsidP="008943C6">
      <w:pPr>
        <w:ind w:right="3969"/>
        <w:rPr>
          <w:rFonts w:ascii="Arial" w:hAnsi="Arial" w:cs="Arial"/>
        </w:rPr>
      </w:pPr>
      <w:r w:rsidRPr="0066208B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66208B">
        <w:rPr>
          <w:rFonts w:ascii="Arial" w:hAnsi="Arial" w:cs="Arial"/>
        </w:rPr>
        <w:t>7/19</w:t>
      </w:r>
    </w:p>
    <w:p w14:paraId="55822319" w14:textId="77777777" w:rsidR="00353FDC" w:rsidRPr="00353FDC" w:rsidRDefault="0066208B" w:rsidP="008943C6">
      <w:pPr>
        <w:ind w:right="3969"/>
        <w:rPr>
          <w:rFonts w:ascii="Arial" w:hAnsi="Arial" w:cs="Arial"/>
        </w:rPr>
      </w:pPr>
      <w:r w:rsidRPr="0066208B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66208B">
        <w:rPr>
          <w:rFonts w:ascii="Arial" w:hAnsi="Arial" w:cs="Arial"/>
        </w:rPr>
        <w:t>Poznań</w:t>
      </w:r>
    </w:p>
    <w:p w14:paraId="34AB3CC3" w14:textId="77777777" w:rsidR="008943C6" w:rsidRDefault="008943C6" w:rsidP="008943C6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52F6F87" w14:textId="1BE82A4B" w:rsidR="00E554F1" w:rsidRDefault="00E554F1" w:rsidP="008943C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7D6335C" w14:textId="77777777" w:rsidR="00353FDC" w:rsidRDefault="00E554F1" w:rsidP="008943C6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CBAE103" w14:textId="77777777" w:rsidR="008943C6" w:rsidRDefault="008943C6" w:rsidP="008943C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392F21F" w14:textId="77777777" w:rsidR="008943C6" w:rsidRPr="00E554F1" w:rsidRDefault="008943C6" w:rsidP="008943C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2DD434E0" w14:textId="77777777" w:rsidTr="00353FDC">
        <w:tc>
          <w:tcPr>
            <w:tcW w:w="10065" w:type="dxa"/>
            <w:shd w:val="clear" w:color="auto" w:fill="F2F2F2"/>
            <w:hideMark/>
          </w:tcPr>
          <w:p w14:paraId="3CAC01F7" w14:textId="2DCA7423" w:rsidR="00353FDC" w:rsidRPr="00353FDC" w:rsidRDefault="006C2F5C" w:rsidP="006C2F5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POWIADOMIENIE O UNIEWAŻNIENIU CZYNNOŚCI </w:t>
            </w:r>
            <w:r w:rsidR="00353FDC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</w:t>
            </w:r>
            <w:r w:rsidR="00353FDC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NAJKORZYSTNIEJSZEJ OFERTY</w:t>
            </w:r>
          </w:p>
        </w:tc>
      </w:tr>
    </w:tbl>
    <w:p w14:paraId="40FD4E8A" w14:textId="77777777" w:rsidR="00353FDC" w:rsidRDefault="00353FDC" w:rsidP="008943C6">
      <w:pPr>
        <w:keepNext/>
        <w:outlineLvl w:val="0"/>
        <w:rPr>
          <w:rFonts w:ascii="Arial" w:hAnsi="Arial" w:cs="Arial"/>
          <w:b/>
        </w:rPr>
      </w:pPr>
    </w:p>
    <w:p w14:paraId="50BAE3D1" w14:textId="77777777" w:rsidR="00353FDC" w:rsidRPr="00353FDC" w:rsidRDefault="00353FDC" w:rsidP="008943C6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829"/>
      </w:tblGrid>
      <w:tr w:rsidR="00353FDC" w:rsidRPr="00353FDC" w14:paraId="08B98948" w14:textId="77777777" w:rsidTr="00A269EA">
        <w:tc>
          <w:tcPr>
            <w:tcW w:w="2269" w:type="dxa"/>
            <w:shd w:val="clear" w:color="auto" w:fill="auto"/>
          </w:tcPr>
          <w:p w14:paraId="2CC2A10B" w14:textId="77777777" w:rsidR="00353FDC" w:rsidRPr="00353FDC" w:rsidRDefault="00353FDC" w:rsidP="008943C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829" w:type="dxa"/>
            <w:shd w:val="clear" w:color="auto" w:fill="auto"/>
          </w:tcPr>
          <w:p w14:paraId="41A8EDDA" w14:textId="77777777" w:rsidR="00353FDC" w:rsidRPr="00353FDC" w:rsidRDefault="0066208B" w:rsidP="008943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6208B">
              <w:rPr>
                <w:rFonts w:ascii="Arial" w:hAnsi="Arial" w:cs="Arial"/>
                <w:bCs/>
              </w:rPr>
      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      </w:r>
          </w:p>
        </w:tc>
      </w:tr>
      <w:tr w:rsidR="0066208B" w:rsidRPr="00353FDC" w14:paraId="211C919D" w14:textId="77777777" w:rsidTr="00A269EA">
        <w:tc>
          <w:tcPr>
            <w:tcW w:w="2269" w:type="dxa"/>
            <w:shd w:val="clear" w:color="auto" w:fill="auto"/>
          </w:tcPr>
          <w:p w14:paraId="50D454C4" w14:textId="77777777" w:rsidR="0066208B" w:rsidRPr="00353FDC" w:rsidRDefault="0066208B" w:rsidP="008943C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829" w:type="dxa"/>
            <w:shd w:val="clear" w:color="auto" w:fill="auto"/>
          </w:tcPr>
          <w:p w14:paraId="7CC4B339" w14:textId="77777777" w:rsidR="0066208B" w:rsidRPr="00353FDC" w:rsidRDefault="0066208B" w:rsidP="008943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6208B">
              <w:rPr>
                <w:rFonts w:ascii="Arial" w:hAnsi="Arial" w:cs="Arial"/>
                <w:bCs/>
              </w:rPr>
              <w:t>SZW/DZP/129/2023</w:t>
            </w:r>
          </w:p>
        </w:tc>
      </w:tr>
    </w:tbl>
    <w:p w14:paraId="600AE9E8" w14:textId="77777777" w:rsidR="00353FDC" w:rsidRDefault="00353FDC" w:rsidP="008943C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8C31CF7" w14:textId="1C1DFD13" w:rsidR="003E5BC0" w:rsidRDefault="003E5BC0" w:rsidP="003E5B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informuje, że zgodnie z postanowieniami Krajowej Izby Odwoławcze, z dnia </w:t>
      </w:r>
      <w:r w:rsidR="00105200">
        <w:rPr>
          <w:rFonts w:ascii="Arial" w:hAnsi="Arial" w:cs="Arial"/>
        </w:rPr>
        <w:t>24.10</w:t>
      </w:r>
      <w:r w:rsidR="00337BA5">
        <w:rPr>
          <w:rFonts w:ascii="Arial" w:hAnsi="Arial" w:cs="Arial"/>
        </w:rPr>
        <w:t>.2</w:t>
      </w:r>
      <w:r>
        <w:rPr>
          <w:rFonts w:ascii="Arial" w:hAnsi="Arial" w:cs="Arial"/>
        </w:rPr>
        <w:t>02</w:t>
      </w:r>
      <w:r w:rsidR="00337BA5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r. (sygnatura akt: KIO </w:t>
      </w:r>
      <w:r w:rsidR="00105200">
        <w:rPr>
          <w:rFonts w:ascii="Arial" w:hAnsi="Arial" w:cs="Arial"/>
        </w:rPr>
        <w:t>3635</w:t>
      </w:r>
      <w:r>
        <w:rPr>
          <w:rFonts w:ascii="Arial" w:hAnsi="Arial" w:cs="Arial"/>
        </w:rPr>
        <w:t>/24), Zamawiający unieważnił czynność wyboru oferty najkorzystniejszej.</w:t>
      </w:r>
    </w:p>
    <w:p w14:paraId="203B163C" w14:textId="77777777" w:rsidR="003E5BC0" w:rsidRDefault="003E5BC0" w:rsidP="003E5BC0">
      <w:pPr>
        <w:rPr>
          <w:rFonts w:ascii="Arial" w:hAnsi="Arial" w:cs="Arial"/>
        </w:rPr>
      </w:pPr>
    </w:p>
    <w:p w14:paraId="15D0C1DC" w14:textId="17D0C978" w:rsidR="003E5BC0" w:rsidRDefault="003E5BC0" w:rsidP="003E5B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Wobec powyższego Zamawiający na podstawie art. 17 ustawy z dnia 11 września 2019 r. Prawo zamówień publicznych, (t.j. Dz. U. z 2022r. poz. 1710) unieważnia czynność wybor</w:t>
      </w:r>
      <w:r w:rsidR="002864CA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najkorzystniejszej oferty tj. oferty złożonej przez wykonawcę </w:t>
      </w:r>
      <w:r w:rsidR="00337BA5">
        <w:rPr>
          <w:rFonts w:ascii="Arial" w:hAnsi="Arial" w:cs="Arial"/>
        </w:rPr>
        <w:t>Mostostal Warszawa SA ul. Konstruktorska 11A, 02-673 Warszawa</w:t>
      </w:r>
      <w:r>
        <w:rPr>
          <w:rFonts w:ascii="Arial" w:hAnsi="Arial" w:cs="Arial"/>
        </w:rPr>
        <w:t xml:space="preserve">, wybranej zgodnie z wcześniejszym zawiadomieniem z dnia </w:t>
      </w:r>
      <w:r w:rsidR="00AA536D">
        <w:rPr>
          <w:rFonts w:ascii="Arial" w:hAnsi="Arial" w:cs="Arial"/>
        </w:rPr>
        <w:t>24.09</w:t>
      </w:r>
      <w:r>
        <w:rPr>
          <w:rFonts w:ascii="Arial" w:hAnsi="Arial" w:cs="Arial"/>
        </w:rPr>
        <w:t>.202</w:t>
      </w:r>
      <w:r w:rsidR="00423649">
        <w:rPr>
          <w:rFonts w:ascii="Arial" w:hAnsi="Arial" w:cs="Arial"/>
        </w:rPr>
        <w:t>4</w:t>
      </w:r>
      <w:r>
        <w:rPr>
          <w:rFonts w:ascii="Arial" w:hAnsi="Arial" w:cs="Arial"/>
        </w:rPr>
        <w:t>r.</w:t>
      </w:r>
    </w:p>
    <w:p w14:paraId="04A9C208" w14:textId="77777777" w:rsidR="003E5BC0" w:rsidRDefault="003E5BC0" w:rsidP="003E5BC0">
      <w:pPr>
        <w:rPr>
          <w:rFonts w:ascii="Arial" w:hAnsi="Arial" w:cs="Arial"/>
        </w:rPr>
      </w:pPr>
    </w:p>
    <w:p w14:paraId="1EB573D7" w14:textId="2C33D129" w:rsidR="00023566" w:rsidRPr="00023566" w:rsidRDefault="00023566" w:rsidP="0002356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Ponadto, </w:t>
      </w:r>
      <w:r w:rsidRPr="00023566">
        <w:rPr>
          <w:rFonts w:ascii="Arial" w:hAnsi="Arial" w:cs="Arial"/>
          <w:color w:val="000000"/>
        </w:rPr>
        <w:t xml:space="preserve">Zamawiający - </w:t>
      </w:r>
      <w:r w:rsidRPr="00023566">
        <w:rPr>
          <w:rFonts w:ascii="Arial" w:hAnsi="Arial" w:cs="Arial"/>
          <w:b/>
          <w:color w:val="000000"/>
        </w:rPr>
        <w:t>Szpital Wojewódzki w Poznaniu, Dział Zamówień Publicznych</w:t>
      </w:r>
      <w:r w:rsidRPr="00023566">
        <w:rPr>
          <w:rFonts w:ascii="Arial" w:hAnsi="Arial" w:cs="Arial"/>
          <w:color w:val="000000"/>
        </w:rPr>
        <w:t xml:space="preserve">, działając w oparciu o przepisy ustawy z dnia 11 września 2019r. Prawo zamówień publicznych (t.j. Dz. U. z 2024 poz. 1320), zwanej dalej ”ustawą Pzp”, zawiadamia, że oferta Wykonawcy </w:t>
      </w:r>
      <w:r w:rsidRPr="00023566">
        <w:rPr>
          <w:rFonts w:ascii="Arial" w:hAnsi="Arial" w:cs="Arial"/>
          <w:b/>
          <w:color w:val="000000"/>
        </w:rPr>
        <w:t xml:space="preserve">Mostostal Warszawa S.A. </w:t>
      </w:r>
      <w:r w:rsidRPr="00023566">
        <w:rPr>
          <w:rFonts w:ascii="Arial" w:hAnsi="Arial" w:cs="Arial"/>
          <w:color w:val="000000"/>
        </w:rPr>
        <w:t>została odrzucona, na podstawie art. 226 ust. 1 pkt 2 lit. b, art. 226 ust. 1 pkt 2 lit. c w związku z art. 16 pkt 1 ustawy Pzp.</w:t>
      </w:r>
    </w:p>
    <w:p w14:paraId="2B7BCBE0" w14:textId="3229BBF3" w:rsidR="008642B3" w:rsidRPr="00D50535" w:rsidRDefault="00023566" w:rsidP="00023566">
      <w:pPr>
        <w:jc w:val="both"/>
        <w:rPr>
          <w:rFonts w:ascii="Arial" w:hAnsi="Arial" w:cs="Arial"/>
          <w:color w:val="000000"/>
        </w:rPr>
      </w:pPr>
      <w:r w:rsidRPr="00023566">
        <w:rPr>
          <w:rFonts w:ascii="Arial" w:hAnsi="Arial" w:cs="Arial"/>
          <w:color w:val="000000"/>
          <w:u w:val="single"/>
        </w:rPr>
        <w:t>Uzasadnienie faktyczne</w:t>
      </w:r>
      <w:r w:rsidRPr="00023566">
        <w:rPr>
          <w:rFonts w:ascii="Arial" w:hAnsi="Arial" w:cs="Arial"/>
          <w:color w:val="000000"/>
        </w:rPr>
        <w:t>: orzeczenie KIO 3635/24 z 29 października 2024r.</w:t>
      </w:r>
    </w:p>
    <w:p w14:paraId="4C1712AA" w14:textId="77777777" w:rsidR="00537F45" w:rsidRDefault="00537F45" w:rsidP="008943C6">
      <w:pPr>
        <w:jc w:val="both"/>
        <w:rPr>
          <w:rFonts w:ascii="Arial" w:hAnsi="Arial" w:cs="Arial"/>
          <w:b/>
          <w:bCs/>
        </w:rPr>
      </w:pPr>
    </w:p>
    <w:p w14:paraId="0858D399" w14:textId="47F2E3B9" w:rsidR="002374EC" w:rsidRPr="00C6247D" w:rsidRDefault="002374EC" w:rsidP="008943C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2BA5BC3" w14:textId="77777777" w:rsidR="00F960D7" w:rsidRPr="00D50535" w:rsidRDefault="002374EC" w:rsidP="008943C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5D582C4" w14:textId="77777777" w:rsidR="008943C6" w:rsidRDefault="008943C6" w:rsidP="008943C6">
      <w:pPr>
        <w:ind w:left="3119" w:firstLine="425"/>
        <w:jc w:val="right"/>
        <w:rPr>
          <w:rFonts w:ascii="Arial" w:hAnsi="Arial" w:cs="Arial"/>
          <w:i/>
        </w:rPr>
      </w:pPr>
    </w:p>
    <w:p w14:paraId="525F371C" w14:textId="450682D2" w:rsidR="00B464D3" w:rsidRDefault="00B464D3" w:rsidP="008943C6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02DAA4C" w14:textId="77777777" w:rsidR="004750F2" w:rsidRPr="0091508E" w:rsidRDefault="004750F2" w:rsidP="004750F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12EAE407" w14:textId="77777777" w:rsidR="004750F2" w:rsidRPr="0091508E" w:rsidRDefault="004750F2" w:rsidP="004750F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583A9FC8" w14:textId="77777777" w:rsidR="004750F2" w:rsidRPr="0091508E" w:rsidRDefault="004750F2" w:rsidP="004750F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568FFA2E" w14:textId="6601A968" w:rsidR="00E97FBD" w:rsidRDefault="004750F2" w:rsidP="004750F2">
      <w:pPr>
        <w:ind w:left="2829" w:firstLine="709"/>
        <w:jc w:val="center"/>
        <w:rPr>
          <w:rFonts w:ascii="Arial" w:hAnsi="Arial" w:cs="Arial"/>
          <w:i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574DFAE7" w14:textId="77777777" w:rsidR="00705B47" w:rsidRPr="004B39E0" w:rsidRDefault="00705B47" w:rsidP="008943C6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29D1FCE6" w14:textId="6B19CF5E" w:rsidR="00BC506C" w:rsidRDefault="00BC506C" w:rsidP="008943C6">
      <w:pPr>
        <w:jc w:val="right"/>
        <w:rPr>
          <w:rFonts w:ascii="Arial" w:hAnsi="Arial" w:cs="Arial"/>
        </w:rPr>
      </w:pPr>
    </w:p>
    <w:p w14:paraId="0F5FF29D" w14:textId="77777777" w:rsidR="008943C6" w:rsidRPr="004B39E0" w:rsidRDefault="008943C6" w:rsidP="008943C6">
      <w:pPr>
        <w:jc w:val="right"/>
        <w:rPr>
          <w:rFonts w:ascii="Arial" w:hAnsi="Arial" w:cs="Arial"/>
          <w:vertAlign w:val="superscript"/>
        </w:rPr>
      </w:pPr>
    </w:p>
    <w:sectPr w:rsidR="008943C6" w:rsidRPr="004B39E0" w:rsidSect="008E6F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5F076" w14:textId="77777777" w:rsidR="008E6F4F" w:rsidRDefault="008E6F4F">
      <w:r>
        <w:separator/>
      </w:r>
    </w:p>
  </w:endnote>
  <w:endnote w:type="continuationSeparator" w:id="0">
    <w:p w14:paraId="2BF364F5" w14:textId="77777777" w:rsidR="008E6F4F" w:rsidRDefault="008E6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1AB92" w14:textId="77777777" w:rsidR="0066208B" w:rsidRDefault="006620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83B1E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A20E7CE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E8CDF" w14:textId="77777777" w:rsidR="0066208B" w:rsidRDefault="006620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0A26A" w14:textId="77777777" w:rsidR="008E6F4F" w:rsidRDefault="008E6F4F">
      <w:r>
        <w:separator/>
      </w:r>
    </w:p>
  </w:footnote>
  <w:footnote w:type="continuationSeparator" w:id="0">
    <w:p w14:paraId="5ED2D4BB" w14:textId="77777777" w:rsidR="008E6F4F" w:rsidRDefault="008E6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B9851" w14:textId="77777777" w:rsidR="0066208B" w:rsidRDefault="00662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5942F" w14:textId="77777777" w:rsidR="0066208B" w:rsidRDefault="00662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6D258" w14:textId="77777777" w:rsidR="0066208B" w:rsidRDefault="006620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4F"/>
    <w:rsid w:val="00022322"/>
    <w:rsid w:val="00023566"/>
    <w:rsid w:val="00042497"/>
    <w:rsid w:val="000C1E6F"/>
    <w:rsid w:val="000D06C3"/>
    <w:rsid w:val="000E4E56"/>
    <w:rsid w:val="00105200"/>
    <w:rsid w:val="00197C8C"/>
    <w:rsid w:val="001A1468"/>
    <w:rsid w:val="001B7815"/>
    <w:rsid w:val="002374EC"/>
    <w:rsid w:val="0025622D"/>
    <w:rsid w:val="002864CA"/>
    <w:rsid w:val="002904CD"/>
    <w:rsid w:val="002B1E4F"/>
    <w:rsid w:val="002B6761"/>
    <w:rsid w:val="00337BA5"/>
    <w:rsid w:val="003445A0"/>
    <w:rsid w:val="00353FDC"/>
    <w:rsid w:val="003A0AFC"/>
    <w:rsid w:val="003D611C"/>
    <w:rsid w:val="003E5BC0"/>
    <w:rsid w:val="00423649"/>
    <w:rsid w:val="00431C0B"/>
    <w:rsid w:val="00437CAD"/>
    <w:rsid w:val="004657DA"/>
    <w:rsid w:val="004750F2"/>
    <w:rsid w:val="004B2665"/>
    <w:rsid w:val="004B39E0"/>
    <w:rsid w:val="004C3459"/>
    <w:rsid w:val="004E324A"/>
    <w:rsid w:val="004E7234"/>
    <w:rsid w:val="00524B34"/>
    <w:rsid w:val="00537F45"/>
    <w:rsid w:val="0054734E"/>
    <w:rsid w:val="00553EDC"/>
    <w:rsid w:val="00596FD7"/>
    <w:rsid w:val="005E5BFF"/>
    <w:rsid w:val="00607F9B"/>
    <w:rsid w:val="00644DCB"/>
    <w:rsid w:val="00647810"/>
    <w:rsid w:val="0065017E"/>
    <w:rsid w:val="00657C1E"/>
    <w:rsid w:val="0066208B"/>
    <w:rsid w:val="006C2F5C"/>
    <w:rsid w:val="006E3089"/>
    <w:rsid w:val="00705B47"/>
    <w:rsid w:val="007062DB"/>
    <w:rsid w:val="00712C39"/>
    <w:rsid w:val="00715323"/>
    <w:rsid w:val="00756CDA"/>
    <w:rsid w:val="007A015E"/>
    <w:rsid w:val="007B3626"/>
    <w:rsid w:val="007E2ACC"/>
    <w:rsid w:val="007E68C5"/>
    <w:rsid w:val="00827B4C"/>
    <w:rsid w:val="00832144"/>
    <w:rsid w:val="008567C7"/>
    <w:rsid w:val="008642B3"/>
    <w:rsid w:val="008943C6"/>
    <w:rsid w:val="008A6C10"/>
    <w:rsid w:val="008D02AA"/>
    <w:rsid w:val="008E5102"/>
    <w:rsid w:val="008E6F4F"/>
    <w:rsid w:val="00915B9E"/>
    <w:rsid w:val="00952256"/>
    <w:rsid w:val="0097748A"/>
    <w:rsid w:val="009877D1"/>
    <w:rsid w:val="009B6A6C"/>
    <w:rsid w:val="009F0E5C"/>
    <w:rsid w:val="00A029B8"/>
    <w:rsid w:val="00A269EA"/>
    <w:rsid w:val="00AA02AC"/>
    <w:rsid w:val="00AA536D"/>
    <w:rsid w:val="00AC1F4A"/>
    <w:rsid w:val="00AD753F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6620A"/>
    <w:rsid w:val="00CA0B33"/>
    <w:rsid w:val="00CA3511"/>
    <w:rsid w:val="00D00B3F"/>
    <w:rsid w:val="00D01E5B"/>
    <w:rsid w:val="00D04203"/>
    <w:rsid w:val="00D17D38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E97FB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3BCC0"/>
  <w15:chartTrackingRefBased/>
  <w15:docId w15:val="{4779A663-B05A-46A2-880F-317905D9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E5BC0"/>
    <w:rPr>
      <w:sz w:val="24"/>
      <w:szCs w:val="24"/>
    </w:rPr>
  </w:style>
  <w:style w:type="character" w:customStyle="1" w:styleId="TekstpodstawowyZnak">
    <w:name w:val="Tekst podstawowy Znak"/>
    <w:link w:val="Tekstpodstawowy"/>
    <w:rsid w:val="00705B4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259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12</cp:revision>
  <cp:lastPrinted>2024-10-31T07:51:00Z</cp:lastPrinted>
  <dcterms:created xsi:type="dcterms:W3CDTF">2024-10-31T07:10:00Z</dcterms:created>
  <dcterms:modified xsi:type="dcterms:W3CDTF">2024-10-31T07:53:00Z</dcterms:modified>
</cp:coreProperties>
</file>