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256142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256142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256142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E0D7803" w14:textId="5717FA65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89296C" w:rsidRPr="0089296C">
        <w:rPr>
          <w:b/>
          <w:bCs/>
        </w:rPr>
        <w:t>2</w:t>
      </w:r>
      <w:r w:rsidR="00BD4EB2">
        <w:rPr>
          <w:b/>
          <w:bCs/>
        </w:rPr>
        <w:t>.30.</w:t>
      </w:r>
      <w:r w:rsidR="0089296C" w:rsidRPr="00256142">
        <w:rPr>
          <w:b/>
          <w:bCs/>
        </w:rPr>
        <w:t>2</w:t>
      </w:r>
      <w:r w:rsidR="0089296C" w:rsidRPr="0089296C">
        <w:rPr>
          <w:b/>
          <w:bCs/>
        </w:rPr>
        <w:t>02</w:t>
      </w:r>
      <w:r w:rsidR="00256142">
        <w:rPr>
          <w:b/>
          <w:bCs/>
        </w:rPr>
        <w:t>4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26340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32EA00F1" w:rsidR="00F31EAC" w:rsidRDefault="002E612D" w:rsidP="0025614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145E40">
        <w:rPr>
          <w:sz w:val="22"/>
          <w:szCs w:val="22"/>
        </w:rPr>
        <w:t>podstawowy</w:t>
      </w:r>
      <w:r w:rsidR="002606B2" w:rsidRPr="00145E40">
        <w:rPr>
          <w:sz w:val="22"/>
          <w:szCs w:val="22"/>
        </w:rPr>
        <w:t>m</w:t>
      </w:r>
      <w:r w:rsidRPr="00145E40">
        <w:rPr>
          <w:sz w:val="22"/>
          <w:szCs w:val="22"/>
        </w:rPr>
        <w:t xml:space="preserve"> </w:t>
      </w:r>
      <w:r w:rsidR="00145E40" w:rsidRPr="00145E40">
        <w:rPr>
          <w:sz w:val="22"/>
          <w:szCs w:val="22"/>
        </w:rPr>
        <w:t>bez negocjacji - art. 275 pkt 1</w:t>
      </w:r>
      <w:r w:rsidR="00145E40" w:rsidRPr="00145E40">
        <w:rPr>
          <w:i/>
          <w:iCs/>
          <w:sz w:val="22"/>
          <w:szCs w:val="22"/>
        </w:rPr>
        <w:t xml:space="preserve"> </w:t>
      </w:r>
      <w:r w:rsidR="0089296C" w:rsidRPr="00145E40">
        <w:rPr>
          <w:i/>
          <w:iCs/>
          <w:sz w:val="22"/>
          <w:szCs w:val="22"/>
        </w:rPr>
        <w:t>„ustawy</w:t>
      </w:r>
      <w:r w:rsidR="0089296C" w:rsidRPr="0089296C">
        <w:rPr>
          <w:i/>
          <w:iCs/>
          <w:sz w:val="22"/>
          <w:szCs w:val="22"/>
        </w:rPr>
        <w:t xml:space="preserve"> Pzp”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(t.j. Dz.U. z </w:t>
      </w:r>
      <w:r w:rsidR="00100590">
        <w:rPr>
          <w:sz w:val="22"/>
          <w:szCs w:val="22"/>
        </w:rPr>
        <w:t>2024</w:t>
      </w:r>
      <w:r w:rsidR="00164D68">
        <w:rPr>
          <w:sz w:val="22"/>
          <w:szCs w:val="22"/>
        </w:rPr>
        <w:t xml:space="preserve"> r. poz. </w:t>
      </w:r>
      <w:r w:rsidR="00100590">
        <w:rPr>
          <w:sz w:val="22"/>
          <w:szCs w:val="22"/>
        </w:rPr>
        <w:t>1320</w:t>
      </w:r>
      <w:r w:rsidR="00164D68">
        <w:rPr>
          <w:sz w:val="22"/>
          <w:szCs w:val="22"/>
        </w:rPr>
        <w:t>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B04B2A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639C945" w14:textId="2378DDA4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</w:t>
      </w:r>
      <w:r w:rsidR="00256142">
        <w:rPr>
          <w:b/>
          <w:iCs/>
        </w:rPr>
        <w:t>4</w:t>
      </w:r>
      <w:r w:rsidRPr="00F67242">
        <w:rPr>
          <w:b/>
          <w:iCs/>
        </w:rPr>
        <w:t xml:space="preserve"> r. do 3</w:t>
      </w:r>
      <w:r w:rsidR="00092C7A">
        <w:rPr>
          <w:b/>
          <w:iCs/>
        </w:rPr>
        <w:t>0 kwietnia 202</w:t>
      </w:r>
      <w:r w:rsidR="00256142">
        <w:rPr>
          <w:b/>
          <w:iCs/>
        </w:rPr>
        <w:t>5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263406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  <w:shd w:val="clear" w:color="auto" w:fill="auto"/>
          </w:tcPr>
          <w:p w14:paraId="6E8C2568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263406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  <w:shd w:val="clear" w:color="auto" w:fill="auto"/>
          </w:tcPr>
          <w:p w14:paraId="7E69F635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263406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NIP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  <w:shd w:val="clear" w:color="auto" w:fill="auto"/>
          </w:tcPr>
          <w:p w14:paraId="59D83C43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REGON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  <w:shd w:val="clear" w:color="auto" w:fill="auto"/>
          </w:tcPr>
          <w:p w14:paraId="1C7AFC3E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  <w:shd w:val="clear" w:color="auto" w:fill="auto"/>
          </w:tcPr>
          <w:p w14:paraId="42390C14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  <w:shd w:val="clear" w:color="auto" w:fill="auto"/>
          </w:tcPr>
          <w:p w14:paraId="7BEAFD62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77777777" w:rsidR="00931094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Wykonawca jest</w:t>
            </w:r>
            <w:r w:rsidR="00931094" w:rsidRPr="00256142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14:paraId="1E462D21" w14:textId="68BE90AB" w:rsidR="00931094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256142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256142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  <w:shd w:val="clear" w:color="auto" w:fill="auto"/>
          </w:tcPr>
          <w:p w14:paraId="6AB59B9C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AA7061E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CD3122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263406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CD3122">
        <w:trPr>
          <w:trHeight w:val="7229"/>
        </w:trPr>
        <w:tc>
          <w:tcPr>
            <w:tcW w:w="9356" w:type="dxa"/>
            <w:shd w:val="clear" w:color="auto" w:fill="auto"/>
          </w:tcPr>
          <w:p w14:paraId="615D5FA0" w14:textId="29043EFA" w:rsidR="00E6330F" w:rsidRPr="00962F75" w:rsidRDefault="00E6330F" w:rsidP="00256142">
            <w:pPr>
              <w:pStyle w:val="Akapitzlist"/>
              <w:numPr>
                <w:ilvl w:val="0"/>
                <w:numId w:val="7"/>
              </w:numPr>
              <w:spacing w:before="240" w:line="360" w:lineRule="auto"/>
              <w:ind w:left="454"/>
              <w:jc w:val="both"/>
              <w:rPr>
                <w:b/>
                <w:bCs/>
                <w:sz w:val="22"/>
                <w:szCs w:val="22"/>
              </w:rPr>
            </w:pPr>
            <w:r w:rsidRPr="00962F75">
              <w:rPr>
                <w:b/>
                <w:bCs/>
                <w:sz w:val="22"/>
                <w:szCs w:val="22"/>
              </w:rPr>
              <w:t xml:space="preserve">Cena (C) za wykonanie zdania wynosi </w:t>
            </w:r>
            <w:r w:rsidR="00C12154" w:rsidRPr="00962F75">
              <w:rPr>
                <w:b/>
                <w:bCs/>
                <w:sz w:val="22"/>
                <w:szCs w:val="22"/>
              </w:rPr>
              <w:t>:</w:t>
            </w:r>
          </w:p>
          <w:p w14:paraId="254255F5" w14:textId="55EDEE5E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5B4BB29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51B05B8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962F75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49C2CFF2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126B34D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962F75">
              <w:rPr>
                <w:b/>
                <w:sz w:val="20"/>
                <w:szCs w:val="20"/>
              </w:rPr>
              <w:br/>
              <w:t>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5CF46F2B" w:rsidR="00C51823" w:rsidRPr="00962F75" w:rsidRDefault="00AC281F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55947E24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28599E0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</w:rPr>
            </w:pPr>
          </w:p>
          <w:p w14:paraId="5F997AF1" w14:textId="7E6FF133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3197AF3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33BFE25" w14:textId="77777777" w:rsidR="00C51823" w:rsidRPr="00783A62" w:rsidRDefault="00C51823" w:rsidP="00C51823">
            <w:pPr>
              <w:suppressAutoHyphens/>
              <w:jc w:val="both"/>
              <w:rPr>
                <w:b/>
                <w:sz w:val="20"/>
                <w:szCs w:val="20"/>
                <w:highlight w:val="yellow"/>
                <w:lang w:eastAsia="en-US"/>
              </w:rPr>
            </w:pPr>
          </w:p>
          <w:p w14:paraId="3CBEAEBD" w14:textId="56BAB666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równiarki – </w:t>
            </w:r>
            <w:r w:rsidRPr="00CD3122">
              <w:rPr>
                <w:b/>
                <w:sz w:val="20"/>
                <w:szCs w:val="20"/>
              </w:rPr>
              <w:t>stawka za 1 godz. wraz</w:t>
            </w:r>
            <w:r w:rsidRPr="00962F75">
              <w:rPr>
                <w:b/>
                <w:sz w:val="20"/>
                <w:szCs w:val="20"/>
              </w:rPr>
              <w:t xml:space="preserve"> z kosztami pracy ludzi </w:t>
            </w:r>
            <w:r w:rsidRPr="00962F75">
              <w:rPr>
                <w:b/>
                <w:sz w:val="20"/>
                <w:szCs w:val="20"/>
              </w:rPr>
              <w:br/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2C6ECC1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783A62" w:rsidRDefault="00C51823" w:rsidP="00C51823">
            <w:pPr>
              <w:suppressAutoHyphens/>
              <w:jc w:val="both"/>
              <w:rPr>
                <w:b/>
                <w:sz w:val="20"/>
                <w:szCs w:val="20"/>
                <w:highlight w:val="yellow"/>
                <w:lang w:eastAsia="en-US"/>
              </w:rPr>
            </w:pPr>
          </w:p>
          <w:p w14:paraId="1836C3C1" w14:textId="7AA8BD8A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ciągnika z pługiem – stawka za </w:t>
            </w:r>
            <w:r w:rsidRPr="00CD3122">
              <w:rPr>
                <w:b/>
                <w:sz w:val="20"/>
                <w:szCs w:val="20"/>
              </w:rPr>
              <w:t>1 godz.</w:t>
            </w:r>
            <w:r w:rsidR="00962F75" w:rsidRPr="00CD3122">
              <w:rPr>
                <w:b/>
                <w:sz w:val="20"/>
                <w:szCs w:val="20"/>
              </w:rPr>
              <w:t xml:space="preserve"> </w:t>
            </w:r>
            <w:r w:rsidRPr="00CD3122">
              <w:rPr>
                <w:b/>
                <w:sz w:val="20"/>
                <w:szCs w:val="20"/>
              </w:rPr>
              <w:t xml:space="preserve"> </w:t>
            </w:r>
            <w:r w:rsidRPr="00962F75">
              <w:rPr>
                <w:b/>
                <w:sz w:val="20"/>
                <w:szCs w:val="20"/>
              </w:rPr>
              <w:t>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3078FC2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  <w:lang w:eastAsia="en-US"/>
              </w:rPr>
            </w:pPr>
          </w:p>
          <w:p w14:paraId="1623AEF9" w14:textId="5F91D5D7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 w:rsidRPr="00962F75">
              <w:rPr>
                <w:b/>
                <w:sz w:val="20"/>
                <w:szCs w:val="20"/>
              </w:rPr>
              <w:br/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59E7E640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962F75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5AC4311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Mieszanina piasku i soli – stawka za 1 </w:t>
            </w:r>
            <w:r w:rsidRPr="00CD3122">
              <w:rPr>
                <w:b/>
                <w:sz w:val="20"/>
                <w:szCs w:val="20"/>
              </w:rPr>
              <w:t>Mg</w:t>
            </w:r>
            <w:r w:rsidR="00962F75" w:rsidRPr="00CD3122">
              <w:rPr>
                <w:b/>
                <w:sz w:val="20"/>
                <w:szCs w:val="20"/>
              </w:rPr>
              <w:t xml:space="preserve"> (1:1)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521A66D5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Pr="00783A62" w:rsidRDefault="00F205B8" w:rsidP="00212440">
            <w:pPr>
              <w:spacing w:after="60" w:line="360" w:lineRule="auto"/>
              <w:rPr>
                <w:sz w:val="22"/>
                <w:szCs w:val="22"/>
                <w:highlight w:val="yellow"/>
              </w:rPr>
            </w:pPr>
          </w:p>
          <w:p w14:paraId="03E9C75B" w14:textId="198B6B16" w:rsidR="0087114F" w:rsidRPr="007732B5" w:rsidRDefault="009648A3" w:rsidP="002561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ind w:left="454"/>
              <w:rPr>
                <w:b/>
                <w:bCs/>
                <w:sz w:val="22"/>
                <w:szCs w:val="22"/>
              </w:rPr>
            </w:pPr>
            <w:r w:rsidRPr="007732B5">
              <w:rPr>
                <w:b/>
                <w:bCs/>
                <w:sz w:val="22"/>
                <w:szCs w:val="22"/>
              </w:rPr>
              <w:t xml:space="preserve">Czas reakcji Wykonawcy od momentu powiadomienia do uruchomienia dyżuru </w:t>
            </w:r>
            <w:r w:rsidR="00D94728" w:rsidRPr="007732B5">
              <w:rPr>
                <w:b/>
                <w:bCs/>
                <w:sz w:val="22"/>
                <w:szCs w:val="22"/>
              </w:rPr>
              <w:t>(</w:t>
            </w:r>
            <w:r w:rsidRPr="007732B5">
              <w:rPr>
                <w:b/>
                <w:bCs/>
                <w:sz w:val="22"/>
                <w:szCs w:val="22"/>
              </w:rPr>
              <w:t>CZ</w:t>
            </w:r>
            <w:r w:rsidR="00D94728" w:rsidRPr="007732B5">
              <w:rPr>
                <w:b/>
                <w:bCs/>
                <w:sz w:val="22"/>
                <w:szCs w:val="22"/>
              </w:rPr>
              <w:t>)</w:t>
            </w:r>
            <w:r w:rsidR="005B6F01" w:rsidRPr="007732B5">
              <w:rPr>
                <w:b/>
                <w:bCs/>
                <w:color w:val="FF0000"/>
                <w:sz w:val="22"/>
                <w:szCs w:val="22"/>
              </w:rPr>
              <w:t>**</w:t>
            </w:r>
            <w:r w:rsidR="0087114F" w:rsidRPr="007732B5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709"/>
              <w:gridCol w:w="2268"/>
              <w:gridCol w:w="1000"/>
            </w:tblGrid>
            <w:tr w:rsidR="00F019B5" w:rsidRPr="007732B5" w14:paraId="708D2DA1" w14:textId="77777777" w:rsidTr="00263406">
              <w:tc>
                <w:tcPr>
                  <w:tcW w:w="2709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06E2F9FA" w14:textId="6F30867E" w:rsidR="00F019B5" w:rsidRPr="007732B5" w:rsidRDefault="009648A3" w:rsidP="007732B5">
                  <w:pPr>
                    <w:pStyle w:val="Akapitzlist"/>
                    <w:ind w:left="0"/>
                    <w:jc w:val="center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99554D"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>Czas reakcji Wykonawcy</w:t>
                  </w:r>
                </w:p>
              </w:tc>
              <w:tc>
                <w:tcPr>
                  <w:tcW w:w="2268" w:type="dxa"/>
                  <w:vAlign w:val="center"/>
                </w:tcPr>
                <w:p w14:paraId="4C9C9029" w14:textId="3D6436C2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 xml:space="preserve">3 </w:t>
                  </w:r>
                  <w:r w:rsidR="005D7ED5" w:rsidRPr="007732B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2D535268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:rsidRPr="007732B5" w14:paraId="79386B1E" w14:textId="77777777" w:rsidTr="00263406">
              <w:tc>
                <w:tcPr>
                  <w:tcW w:w="2709" w:type="dxa"/>
                  <w:vMerge/>
                  <w:shd w:val="clear" w:color="auto" w:fill="F2F2F2" w:themeFill="background1" w:themeFillShade="F2"/>
                </w:tcPr>
                <w:p w14:paraId="731C6F1F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4DFFF5C" w14:textId="3ECE734F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40543314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263406">
              <w:tc>
                <w:tcPr>
                  <w:tcW w:w="2709" w:type="dxa"/>
                  <w:vMerge/>
                  <w:shd w:val="clear" w:color="auto" w:fill="F2F2F2" w:themeFill="background1" w:themeFillShade="F2"/>
                </w:tcPr>
                <w:p w14:paraId="04724A79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F9FBF14" w14:textId="6A386F6A" w:rsidR="00F019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000" w:type="dxa"/>
                  <w:vAlign w:val="center"/>
                </w:tcPr>
                <w:p w14:paraId="1E7221CF" w14:textId="77777777" w:rsidR="00F019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312A3296" w:rsidR="00256142" w:rsidRPr="00256142" w:rsidRDefault="00256142" w:rsidP="00256142">
            <w:pPr>
              <w:spacing w:after="60"/>
              <w:ind w:firstLine="454"/>
              <w:rPr>
                <w:i/>
                <w:iCs/>
                <w:sz w:val="22"/>
                <w:szCs w:val="22"/>
              </w:rPr>
            </w:pPr>
            <w:r w:rsidRPr="00100590">
              <w:rPr>
                <w:i/>
                <w:iCs/>
                <w:color w:val="FF0000"/>
                <w:sz w:val="20"/>
                <w:szCs w:val="20"/>
              </w:rPr>
              <w:t>**zaznaczyć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49603E89" w14:textId="5DE3455A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100590" w:rsidRPr="00256142">
        <w:rPr>
          <w:color w:val="FF0000"/>
          <w:sz w:val="22"/>
        </w:rPr>
        <w:t>*</w:t>
      </w:r>
      <w:r w:rsidR="00100590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256142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</w:t>
      </w:r>
      <w:r w:rsidR="0010059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67"/>
        <w:gridCol w:w="5528"/>
        <w:gridCol w:w="3261"/>
      </w:tblGrid>
      <w:tr w:rsidR="00BC4F99" w:rsidRPr="001661BD" w14:paraId="732D5B0E" w14:textId="77777777" w:rsidTr="0026340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551F0B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5E04DB" w:rsidRPr="007C1DBE">
        <w:rPr>
          <w:i/>
          <w:iCs/>
          <w:sz w:val="22"/>
        </w:rPr>
        <w:t>6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3C034B75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Pr="005E04DB">
        <w:rPr>
          <w:b/>
          <w:bCs/>
          <w:sz w:val="22"/>
        </w:rPr>
        <w:t>akcji zima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2815FBE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43DAEBE5" w14:textId="35D7D6AC" w:rsidR="00120C5A" w:rsidRPr="00256142" w:rsidRDefault="00267D1F" w:rsidP="00256142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="00256142" w:rsidRPr="00256142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EB3971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1D3BE2">
        <w:rPr>
          <w:bCs/>
          <w:sz w:val="22"/>
          <w:szCs w:val="22"/>
        </w:rPr>
        <w:t>4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1D3BE2">
        <w:rPr>
          <w:bCs/>
          <w:sz w:val="22"/>
          <w:szCs w:val="22"/>
        </w:rPr>
        <w:t>361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4D9C8A18" w14:textId="44DB3DB8" w:rsidR="00493A1E" w:rsidRPr="00256142" w:rsidRDefault="00CE3AE6" w:rsidP="0025614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bookmarkStart w:id="0" w:name="_Hlk178060171"/>
      <w:r w:rsidRPr="00CE3AE6">
        <w:rPr>
          <w:b/>
          <w:sz w:val="22"/>
          <w:szCs w:val="22"/>
          <w:u w:val="single"/>
        </w:rPr>
        <w:t>będzie prowadzić</w:t>
      </w:r>
      <w:r w:rsidR="00256142" w:rsidRPr="00256142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</w:t>
      </w:r>
      <w:r w:rsidR="00256142" w:rsidRPr="00085525">
        <w:rPr>
          <w:bCs/>
          <w:sz w:val="22"/>
          <w:szCs w:val="22"/>
        </w:rPr>
        <w:t xml:space="preserve">u Zamawiającego do powstania obowiązku podatkowego zgodnie z ustawą </w:t>
      </w:r>
      <w:r w:rsidR="00256142" w:rsidRPr="00085525">
        <w:rPr>
          <w:bCs/>
          <w:sz w:val="22"/>
          <w:szCs w:val="22"/>
        </w:rPr>
        <w:br/>
        <w:t>z dnia 11 marca 2004 r. o podatku od towarów i usług (Dz.U. z 202</w:t>
      </w:r>
      <w:r w:rsidR="001D3BE2">
        <w:rPr>
          <w:bCs/>
          <w:sz w:val="22"/>
          <w:szCs w:val="22"/>
        </w:rPr>
        <w:t>4</w:t>
      </w:r>
      <w:r w:rsidR="00256142" w:rsidRPr="00085525">
        <w:rPr>
          <w:bCs/>
          <w:sz w:val="22"/>
          <w:szCs w:val="22"/>
        </w:rPr>
        <w:t xml:space="preserve"> r. poz.</w:t>
      </w:r>
      <w:r w:rsidR="001D3BE2">
        <w:rPr>
          <w:bCs/>
          <w:sz w:val="22"/>
          <w:szCs w:val="22"/>
        </w:rPr>
        <w:t>361</w:t>
      </w:r>
      <w:r w:rsidR="00256142" w:rsidRPr="00085525"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bookmarkEnd w:id="0"/>
    <w:p w14:paraId="6113D43B" w14:textId="77777777" w:rsidR="00256142" w:rsidRDefault="00493A1E" w:rsidP="00256142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</w:t>
      </w:r>
      <w:r w:rsidR="00120C5A">
        <w:rPr>
          <w:rFonts w:eastAsia="Lucida Sans Unicode"/>
          <w:kern w:val="2"/>
          <w:lang w:eastAsia="zh-CN"/>
        </w:rPr>
        <w:t>2</w:t>
      </w:r>
      <w:r w:rsidR="00C45A25">
        <w:rPr>
          <w:rFonts w:eastAsia="Lucida Sans Unicode"/>
          <w:kern w:val="2"/>
          <w:lang w:eastAsia="zh-CN"/>
        </w:rPr>
        <w:t xml:space="preserve"> r. poz. </w:t>
      </w:r>
      <w:r w:rsidR="00120C5A">
        <w:rPr>
          <w:rFonts w:eastAsia="Lucida Sans Unicode"/>
          <w:kern w:val="2"/>
          <w:lang w:eastAsia="zh-CN"/>
        </w:rPr>
        <w:t>1233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DDE335C" w14:textId="6B537F21" w:rsidR="00256142" w:rsidRPr="00256142" w:rsidRDefault="00931094" w:rsidP="0025614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200" w:line="276" w:lineRule="auto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 xml:space="preserve"> </w:t>
      </w:r>
      <w:r w:rsidR="00A066DF" w:rsidRPr="00256142">
        <w:rPr>
          <w:rFonts w:eastAsia="Arial"/>
          <w:kern w:val="2"/>
          <w:lang w:eastAsia="zh-CN"/>
        </w:rPr>
        <w:t>………………………………………</w:t>
      </w:r>
      <w:r w:rsidR="00256142">
        <w:rPr>
          <w:rFonts w:eastAsia="Arial"/>
          <w:kern w:val="2"/>
          <w:lang w:eastAsia="zh-CN"/>
        </w:rPr>
        <w:t>……………….</w:t>
      </w:r>
      <w:r w:rsidR="00A066DF" w:rsidRPr="00256142">
        <w:rPr>
          <w:rFonts w:eastAsia="Arial"/>
          <w:kern w:val="2"/>
          <w:lang w:eastAsia="zh-CN"/>
        </w:rPr>
        <w:t>…………………………………,</w:t>
      </w:r>
    </w:p>
    <w:p w14:paraId="61DA4051" w14:textId="6E549C02" w:rsidR="00E6330F" w:rsidRPr="00256142" w:rsidRDefault="00A066DF" w:rsidP="0025614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line="276" w:lineRule="auto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>……………………………………………………………………</w:t>
      </w:r>
      <w:r w:rsidR="00256142">
        <w:rPr>
          <w:rFonts w:eastAsia="Arial"/>
          <w:kern w:val="2"/>
          <w:lang w:eastAsia="zh-CN"/>
        </w:rPr>
        <w:t>………………..</w:t>
      </w:r>
      <w:r w:rsidRPr="00256142">
        <w:rPr>
          <w:rFonts w:eastAsia="Arial"/>
          <w:kern w:val="2"/>
          <w:lang w:eastAsia="zh-CN"/>
        </w:rPr>
        <w:t>…….</w:t>
      </w:r>
    </w:p>
    <w:p w14:paraId="6D3E731F" w14:textId="36C1A393" w:rsidR="00E6330F" w:rsidRPr="00947AD8" w:rsidRDefault="00E6330F" w:rsidP="00256142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48B2A69B" w:rsidR="0096455B" w:rsidRDefault="00256142" w:rsidP="00256142">
      <w:pPr>
        <w:tabs>
          <w:tab w:val="center" w:pos="7655"/>
        </w:tabs>
        <w:spacing w:line="320" w:lineRule="atLeast"/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C6FF208" w:rsidR="0097776D" w:rsidRDefault="00256142" w:rsidP="00256142">
      <w:pPr>
        <w:tabs>
          <w:tab w:val="center" w:pos="7655"/>
        </w:tabs>
        <w:spacing w:line="320" w:lineRule="atLeast"/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6455B" w:rsidRPr="007D475B">
        <w:rPr>
          <w:i/>
          <w:sz w:val="18"/>
          <w:szCs w:val="18"/>
        </w:rPr>
        <w:t>oświadczeń</w:t>
      </w:r>
      <w:r w:rsidR="0096455B">
        <w:rPr>
          <w:i/>
          <w:sz w:val="18"/>
          <w:szCs w:val="18"/>
        </w:rPr>
        <w:t xml:space="preserve"> </w:t>
      </w:r>
      <w:r w:rsidR="0096455B"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256142">
      <w:footerReference w:type="default" r:id="rId8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C1E170" w14:textId="77777777" w:rsidR="00974A56" w:rsidRDefault="00974A56" w:rsidP="00FF57EE">
      <w:r>
        <w:separator/>
      </w:r>
    </w:p>
  </w:endnote>
  <w:endnote w:type="continuationSeparator" w:id="0">
    <w:p w14:paraId="3698BA22" w14:textId="77777777" w:rsidR="00974A56" w:rsidRDefault="00974A5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EC1A2" w14:textId="77777777" w:rsidR="00974A56" w:rsidRDefault="00974A56" w:rsidP="00FF57EE">
      <w:r>
        <w:separator/>
      </w:r>
    </w:p>
  </w:footnote>
  <w:footnote w:type="continuationSeparator" w:id="0">
    <w:p w14:paraId="75C3AFD4" w14:textId="77777777" w:rsidR="00974A56" w:rsidRDefault="00974A56" w:rsidP="00FF57EE">
      <w:r>
        <w:continuationSeparator/>
      </w:r>
    </w:p>
  </w:footnote>
  <w:footnote w:id="1"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72E86549" w14:textId="4E31F24D" w:rsidR="00100590" w:rsidRDefault="00100590">
      <w:pPr>
        <w:pStyle w:val="Tekstprzypisudolnego"/>
      </w:pPr>
      <w:r w:rsidRPr="00256142">
        <w:rPr>
          <w:color w:val="FF0000"/>
          <w:sz w:val="22"/>
        </w:rPr>
        <w:t>*</w:t>
      </w:r>
      <w:r>
        <w:rPr>
          <w:color w:val="FF0000"/>
          <w:sz w:val="22"/>
        </w:rPr>
        <w:t xml:space="preserve"> </w:t>
      </w:r>
      <w:r w:rsidRPr="00256142">
        <w:rPr>
          <w:color w:val="FF0000"/>
        </w:rPr>
        <w:t>niepotrzebne skreślić</w:t>
      </w:r>
      <w:r>
        <w:rPr>
          <w:color w:val="FF0000"/>
        </w:rPr>
        <w:t>,</w:t>
      </w:r>
      <w:r>
        <w:br/>
      </w:r>
      <w:r>
        <w:rPr>
          <w:rStyle w:val="Odwoanieprzypisudolnego"/>
        </w:rPr>
        <w:footnoteRef/>
      </w:r>
      <w:r>
        <w:t xml:space="preserve"> </w:t>
      </w:r>
      <w:r w:rsidR="00D450E0">
        <w:t>w</w:t>
      </w:r>
      <w:r w:rsidRPr="00100590">
        <w:t xml:space="preserve"> przypadku braku </w:t>
      </w:r>
      <w:r>
        <w:t xml:space="preserve">wskazania w tabeli </w:t>
      </w:r>
      <w:r w:rsidRPr="00100590">
        <w:t xml:space="preserve">oświadczenia </w:t>
      </w:r>
      <w:r>
        <w:t>o podwykonawcach, Z</w:t>
      </w:r>
      <w:r w:rsidRPr="00100590">
        <w:t xml:space="preserve">amawiający uzna, że </w:t>
      </w:r>
      <w:r>
        <w:t>W</w:t>
      </w:r>
      <w:r w:rsidRPr="00100590">
        <w:t>ykonawca nie powierzy zamówienia podwykonawcy/-om.</w:t>
      </w:r>
    </w:p>
  </w:footnote>
  <w:footnote w:id="3">
    <w:p w14:paraId="11BCB466" w14:textId="77777777" w:rsidR="009D75A8" w:rsidRPr="00256142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256142">
        <w:rPr>
          <w:color w:val="FF0000"/>
        </w:rP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AD4A9104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3BFED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7"/>
  </w:num>
  <w:num w:numId="2" w16cid:durableId="1750152694">
    <w:abstractNumId w:val="5"/>
  </w:num>
  <w:num w:numId="3" w16cid:durableId="1365323253">
    <w:abstractNumId w:val="6"/>
  </w:num>
  <w:num w:numId="4" w16cid:durableId="1458526291">
    <w:abstractNumId w:val="8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47C3"/>
    <w:rsid w:val="00083E36"/>
    <w:rsid w:val="00092C7A"/>
    <w:rsid w:val="000C180E"/>
    <w:rsid w:val="000D6E50"/>
    <w:rsid w:val="000E2529"/>
    <w:rsid w:val="00100590"/>
    <w:rsid w:val="001063D3"/>
    <w:rsid w:val="00120C5A"/>
    <w:rsid w:val="00130CE7"/>
    <w:rsid w:val="001331C4"/>
    <w:rsid w:val="00145E40"/>
    <w:rsid w:val="00154274"/>
    <w:rsid w:val="00164D68"/>
    <w:rsid w:val="001958FA"/>
    <w:rsid w:val="001A732E"/>
    <w:rsid w:val="001C7D84"/>
    <w:rsid w:val="001D3BE2"/>
    <w:rsid w:val="002134F2"/>
    <w:rsid w:val="002214DB"/>
    <w:rsid w:val="00226DC9"/>
    <w:rsid w:val="00244535"/>
    <w:rsid w:val="00256142"/>
    <w:rsid w:val="00260629"/>
    <w:rsid w:val="002606B2"/>
    <w:rsid w:val="00263406"/>
    <w:rsid w:val="00267D1F"/>
    <w:rsid w:val="00272917"/>
    <w:rsid w:val="00277DBE"/>
    <w:rsid w:val="002837ED"/>
    <w:rsid w:val="002845F9"/>
    <w:rsid w:val="002E3F0D"/>
    <w:rsid w:val="002E612D"/>
    <w:rsid w:val="002F73D5"/>
    <w:rsid w:val="003667E2"/>
    <w:rsid w:val="003961C1"/>
    <w:rsid w:val="003A517D"/>
    <w:rsid w:val="003B769C"/>
    <w:rsid w:val="003C00BE"/>
    <w:rsid w:val="003E5E15"/>
    <w:rsid w:val="00416884"/>
    <w:rsid w:val="00437664"/>
    <w:rsid w:val="00493A1E"/>
    <w:rsid w:val="0049583D"/>
    <w:rsid w:val="004B0785"/>
    <w:rsid w:val="004D47E1"/>
    <w:rsid w:val="004D5A42"/>
    <w:rsid w:val="004F2145"/>
    <w:rsid w:val="00504B1D"/>
    <w:rsid w:val="00525EFF"/>
    <w:rsid w:val="00532CC3"/>
    <w:rsid w:val="00580D5F"/>
    <w:rsid w:val="005844F6"/>
    <w:rsid w:val="00584709"/>
    <w:rsid w:val="005A6E3D"/>
    <w:rsid w:val="005B6F01"/>
    <w:rsid w:val="005D166F"/>
    <w:rsid w:val="005D7ED5"/>
    <w:rsid w:val="005E04DB"/>
    <w:rsid w:val="005E0585"/>
    <w:rsid w:val="005F6F5F"/>
    <w:rsid w:val="0061011E"/>
    <w:rsid w:val="00640EC2"/>
    <w:rsid w:val="006500A6"/>
    <w:rsid w:val="006A529A"/>
    <w:rsid w:val="006B63D6"/>
    <w:rsid w:val="006C641D"/>
    <w:rsid w:val="006D09E0"/>
    <w:rsid w:val="006D120B"/>
    <w:rsid w:val="006F7D33"/>
    <w:rsid w:val="00725A3B"/>
    <w:rsid w:val="007732B5"/>
    <w:rsid w:val="00783A62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931094"/>
    <w:rsid w:val="009312B4"/>
    <w:rsid w:val="00932EAB"/>
    <w:rsid w:val="00933481"/>
    <w:rsid w:val="00947AD8"/>
    <w:rsid w:val="00955523"/>
    <w:rsid w:val="00962F75"/>
    <w:rsid w:val="0096455B"/>
    <w:rsid w:val="009648A3"/>
    <w:rsid w:val="00966968"/>
    <w:rsid w:val="00974A56"/>
    <w:rsid w:val="0097776D"/>
    <w:rsid w:val="00983D1D"/>
    <w:rsid w:val="0099554D"/>
    <w:rsid w:val="009A7F7F"/>
    <w:rsid w:val="009C666E"/>
    <w:rsid w:val="009D3B80"/>
    <w:rsid w:val="009D75A8"/>
    <w:rsid w:val="009E3E9A"/>
    <w:rsid w:val="009F1AC6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7223F"/>
    <w:rsid w:val="00A857E5"/>
    <w:rsid w:val="00AA39D6"/>
    <w:rsid w:val="00AC221C"/>
    <w:rsid w:val="00AC281F"/>
    <w:rsid w:val="00AD709B"/>
    <w:rsid w:val="00AE2ACB"/>
    <w:rsid w:val="00AF08D6"/>
    <w:rsid w:val="00AF4AC3"/>
    <w:rsid w:val="00B04B2A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4B40"/>
    <w:rsid w:val="00B866DD"/>
    <w:rsid w:val="00B9086B"/>
    <w:rsid w:val="00BC4F99"/>
    <w:rsid w:val="00BD0342"/>
    <w:rsid w:val="00BD4EB2"/>
    <w:rsid w:val="00BD5039"/>
    <w:rsid w:val="00C073A4"/>
    <w:rsid w:val="00C07EEB"/>
    <w:rsid w:val="00C12154"/>
    <w:rsid w:val="00C22F7D"/>
    <w:rsid w:val="00C242FB"/>
    <w:rsid w:val="00C319B5"/>
    <w:rsid w:val="00C34064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D3122"/>
    <w:rsid w:val="00CE3AE6"/>
    <w:rsid w:val="00CF33D7"/>
    <w:rsid w:val="00D0567E"/>
    <w:rsid w:val="00D13D73"/>
    <w:rsid w:val="00D35048"/>
    <w:rsid w:val="00D367A7"/>
    <w:rsid w:val="00D3681A"/>
    <w:rsid w:val="00D450E0"/>
    <w:rsid w:val="00D54FA1"/>
    <w:rsid w:val="00D554C7"/>
    <w:rsid w:val="00D55591"/>
    <w:rsid w:val="00D77BA0"/>
    <w:rsid w:val="00D932B1"/>
    <w:rsid w:val="00D94728"/>
    <w:rsid w:val="00DC336F"/>
    <w:rsid w:val="00DC40D5"/>
    <w:rsid w:val="00DD3D22"/>
    <w:rsid w:val="00DD650A"/>
    <w:rsid w:val="00DE01BD"/>
    <w:rsid w:val="00E1735C"/>
    <w:rsid w:val="00E6330F"/>
    <w:rsid w:val="00E721A2"/>
    <w:rsid w:val="00E73EE0"/>
    <w:rsid w:val="00E7604B"/>
    <w:rsid w:val="00EA435E"/>
    <w:rsid w:val="00EB3971"/>
    <w:rsid w:val="00ED7FCB"/>
    <w:rsid w:val="00F019B5"/>
    <w:rsid w:val="00F134D5"/>
    <w:rsid w:val="00F205B8"/>
    <w:rsid w:val="00F220AA"/>
    <w:rsid w:val="00F31EAC"/>
    <w:rsid w:val="00F447E0"/>
    <w:rsid w:val="00F626E5"/>
    <w:rsid w:val="00F67242"/>
    <w:rsid w:val="00F861CE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5</Pages>
  <Words>1147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17</cp:revision>
  <cp:lastPrinted>2021-05-11T06:37:00Z</cp:lastPrinted>
  <dcterms:created xsi:type="dcterms:W3CDTF">2023-09-04T12:09:00Z</dcterms:created>
  <dcterms:modified xsi:type="dcterms:W3CDTF">2024-09-26T10:21:00Z</dcterms:modified>
</cp:coreProperties>
</file>