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53768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3768F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3768F">
        <w:rPr>
          <w:rFonts w:ascii="Arial" w:hAnsi="Arial" w:cs="Arial"/>
          <w:sz w:val="24"/>
          <w:szCs w:val="24"/>
        </w:rPr>
        <w:t>2024-08-27</w:t>
      </w:r>
    </w:p>
    <w:p w:rsidR="009432A1" w:rsidRPr="009432A1" w:rsidRDefault="0053768F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3768F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53768F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3768F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3768F">
        <w:rPr>
          <w:rFonts w:ascii="Arial" w:hAnsi="Arial" w:cs="Arial"/>
          <w:sz w:val="24"/>
          <w:szCs w:val="24"/>
        </w:rPr>
        <w:t>521</w:t>
      </w:r>
    </w:p>
    <w:p w:rsidR="009432A1" w:rsidRPr="009432A1" w:rsidRDefault="0053768F" w:rsidP="009432A1">
      <w:pPr>
        <w:rPr>
          <w:rFonts w:ascii="Arial" w:hAnsi="Arial" w:cs="Arial"/>
          <w:sz w:val="24"/>
          <w:szCs w:val="24"/>
        </w:rPr>
      </w:pPr>
      <w:r w:rsidRPr="0053768F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3768F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3768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768F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3768F" w:rsidRPr="004E4B64" w:rsidTr="003227C3">
        <w:tc>
          <w:tcPr>
            <w:tcW w:w="2269" w:type="dxa"/>
            <w:shd w:val="clear" w:color="auto" w:fill="auto"/>
          </w:tcPr>
          <w:p w:rsidR="0053768F" w:rsidRPr="004E4B64" w:rsidRDefault="0053768F" w:rsidP="003227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3768F" w:rsidRPr="004E4B64" w:rsidRDefault="0053768F" w:rsidP="003227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768F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3768F" w:rsidRPr="0053768F">
        <w:rPr>
          <w:rFonts w:ascii="Arial" w:hAnsi="Arial" w:cs="Arial"/>
          <w:sz w:val="24"/>
          <w:szCs w:val="24"/>
        </w:rPr>
        <w:t>(</w:t>
      </w:r>
      <w:proofErr w:type="spellStart"/>
      <w:r w:rsidR="0053768F" w:rsidRPr="0053768F">
        <w:rPr>
          <w:rFonts w:ascii="Arial" w:hAnsi="Arial" w:cs="Arial"/>
          <w:sz w:val="24"/>
          <w:szCs w:val="24"/>
        </w:rPr>
        <w:t>t.j</w:t>
      </w:r>
      <w:proofErr w:type="spellEnd"/>
      <w:r w:rsidR="0053768F" w:rsidRPr="0053768F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Default="00846126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Zadanie nr 1:  98.000,00 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46126" w:rsidRDefault="00846126" w:rsidP="00846126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Zadanie nr 2:  0,00 </w:t>
      </w:r>
      <w:r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46126" w:rsidRDefault="00846126" w:rsidP="00846126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Zadanie nr 3:  0,00 </w:t>
      </w:r>
      <w:r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46126" w:rsidRDefault="00846126" w:rsidP="00846126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Zadanie nr 4:  0,00 </w:t>
      </w:r>
      <w:r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46126" w:rsidRDefault="00846126" w:rsidP="00846126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Zadanie nr 5:  0,00 </w:t>
      </w:r>
      <w:r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46126" w:rsidRPr="00382A4A" w:rsidRDefault="0084612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14A" w:rsidRDefault="007F014A">
      <w:r>
        <w:separator/>
      </w:r>
    </w:p>
  </w:endnote>
  <w:endnote w:type="continuationSeparator" w:id="1">
    <w:p w:rsidR="007F014A" w:rsidRDefault="007F0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5110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5110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612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14A" w:rsidRDefault="007F014A">
      <w:r>
        <w:separator/>
      </w:r>
    </w:p>
  </w:footnote>
  <w:footnote w:type="continuationSeparator" w:id="1">
    <w:p w:rsidR="007F014A" w:rsidRDefault="007F01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68F" w:rsidRDefault="005376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68F" w:rsidRDefault="005376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68F" w:rsidRDefault="0053768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53768F"/>
    <w:rsid w:val="00007727"/>
    <w:rsid w:val="00017720"/>
    <w:rsid w:val="00035488"/>
    <w:rsid w:val="000D7F25"/>
    <w:rsid w:val="000E00E5"/>
    <w:rsid w:val="00173B20"/>
    <w:rsid w:val="001A4657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3768F"/>
    <w:rsid w:val="0069085C"/>
    <w:rsid w:val="007B2916"/>
    <w:rsid w:val="007F014A"/>
    <w:rsid w:val="00843263"/>
    <w:rsid w:val="00846126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51107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2024-08-27T06:09:00Z</cp:lastPrinted>
  <dcterms:created xsi:type="dcterms:W3CDTF">2024-08-27T06:12:00Z</dcterms:created>
  <dcterms:modified xsi:type="dcterms:W3CDTF">2024-08-27T06:12:00Z</dcterms:modified>
</cp:coreProperties>
</file>