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265" w:rsidRDefault="0026626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5819A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819AA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819AA">
        <w:rPr>
          <w:rFonts w:ascii="Arial" w:hAnsi="Arial" w:cs="Arial"/>
          <w:sz w:val="24"/>
          <w:szCs w:val="24"/>
        </w:rPr>
        <w:t>2024-08-20</w:t>
      </w:r>
    </w:p>
    <w:p w:rsidR="00CF7835" w:rsidRPr="009432A1" w:rsidRDefault="005819A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819A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819A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819AA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819AA">
        <w:rPr>
          <w:rFonts w:ascii="Arial" w:hAnsi="Arial" w:cs="Arial"/>
          <w:sz w:val="24"/>
          <w:szCs w:val="24"/>
        </w:rPr>
        <w:t>69</w:t>
      </w:r>
    </w:p>
    <w:p w:rsidR="00CF7835" w:rsidRDefault="005819AA" w:rsidP="00266265">
      <w:pPr>
        <w:rPr>
          <w:rFonts w:ascii="Arial" w:hAnsi="Arial" w:cs="Arial"/>
          <w:sz w:val="24"/>
          <w:szCs w:val="24"/>
        </w:rPr>
      </w:pPr>
      <w:r w:rsidRPr="005819AA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819AA">
        <w:rPr>
          <w:rFonts w:ascii="Arial" w:hAnsi="Arial" w:cs="Arial"/>
          <w:sz w:val="24"/>
          <w:szCs w:val="24"/>
        </w:rPr>
        <w:t>Częstochowa</w:t>
      </w:r>
    </w:p>
    <w:p w:rsidR="00266265" w:rsidRPr="00266265" w:rsidRDefault="00266265" w:rsidP="0026626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819A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19AA">
              <w:rPr>
                <w:rFonts w:ascii="Arial" w:hAnsi="Arial" w:cs="Arial"/>
                <w:bCs/>
                <w:sz w:val="24"/>
                <w:szCs w:val="24"/>
              </w:rPr>
              <w:t>Dostawa 20 terminali z licencjami dla Wydziału Zarządzania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819AA" w:rsidRPr="004E4B64" w:rsidTr="000013A9">
        <w:tc>
          <w:tcPr>
            <w:tcW w:w="2269" w:type="dxa"/>
            <w:shd w:val="clear" w:color="auto" w:fill="auto"/>
          </w:tcPr>
          <w:p w:rsidR="005819AA" w:rsidRPr="004E4B64" w:rsidRDefault="005819AA" w:rsidP="000013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19AA" w:rsidRPr="004E4B64" w:rsidRDefault="005819AA" w:rsidP="000013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19AA">
              <w:rPr>
                <w:rFonts w:ascii="Arial" w:hAnsi="Arial" w:cs="Arial"/>
                <w:bCs/>
                <w:sz w:val="24"/>
                <w:szCs w:val="24"/>
              </w:rPr>
              <w:t>RK-NZ.261.38.2024.MM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819AA" w:rsidRPr="005819AA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819AA" w:rsidRPr="005819AA">
        <w:rPr>
          <w:rFonts w:ascii="Arial" w:hAnsi="Arial" w:cs="Arial"/>
          <w:sz w:val="24"/>
          <w:szCs w:val="24"/>
        </w:rPr>
        <w:t>20/08/2024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819AA" w:rsidRPr="005819AA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26626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26626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26626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819AA" w:rsidRPr="00355C9D" w:rsidTr="000013A9">
        <w:tc>
          <w:tcPr>
            <w:tcW w:w="1276" w:type="dxa"/>
            <w:shd w:val="clear" w:color="auto" w:fill="auto"/>
            <w:vAlign w:val="center"/>
          </w:tcPr>
          <w:p w:rsidR="005819AA" w:rsidRPr="00CF7835" w:rsidRDefault="005819AA" w:rsidP="0026626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9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819AA" w:rsidRPr="00CF7835" w:rsidRDefault="005819AA" w:rsidP="0026626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819AA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5819AA" w:rsidRPr="00CF7835" w:rsidRDefault="005819AA" w:rsidP="002662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819AA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9AA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819AA" w:rsidRPr="00CF7835" w:rsidRDefault="005819AA" w:rsidP="0026626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9AA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9A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19AA" w:rsidRPr="00CF7835" w:rsidRDefault="005819AA" w:rsidP="0026626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9AA">
              <w:rPr>
                <w:rFonts w:ascii="Arial" w:hAnsi="Arial" w:cs="Arial"/>
                <w:sz w:val="24"/>
                <w:szCs w:val="24"/>
              </w:rPr>
              <w:t>41 820.00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F46" w:rsidRDefault="00070F46">
      <w:r>
        <w:separator/>
      </w:r>
    </w:p>
  </w:endnote>
  <w:endnote w:type="continuationSeparator" w:id="0">
    <w:p w:rsidR="00070F46" w:rsidRDefault="0007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265" w:rsidRDefault="00266265" w:rsidP="0026626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66265" w:rsidTr="000013A9">
      <w:tc>
        <w:tcPr>
          <w:tcW w:w="0" w:type="auto"/>
          <w:shd w:val="clear" w:color="auto" w:fill="auto"/>
          <w:vAlign w:val="center"/>
        </w:tcPr>
        <w:p w:rsidR="00266265" w:rsidRPr="00B44D15" w:rsidRDefault="00266265" w:rsidP="0026626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66265" w:rsidRPr="00B7388A" w:rsidRDefault="00266265" w:rsidP="0026626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66265" w:rsidRPr="00AB1BF2" w:rsidRDefault="00266265" w:rsidP="0026626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66265" w:rsidRPr="0099535B" w:rsidRDefault="00266265" w:rsidP="00266265">
          <w:pPr>
            <w:pStyle w:val="Bezodstpw"/>
            <w:jc w:val="center"/>
            <w:rPr>
              <w:noProof/>
            </w:rPr>
          </w:pPr>
        </w:p>
      </w:tc>
    </w:tr>
  </w:tbl>
  <w:p w:rsidR="00266265" w:rsidRPr="008F758E" w:rsidRDefault="00266265" w:rsidP="0026626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66265" w:rsidRPr="008F758E" w:rsidRDefault="00266265" w:rsidP="0026626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66265" w:rsidRPr="00D57C24" w:rsidRDefault="00266265" w:rsidP="0026626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66265" w:rsidRPr="00B7388A" w:rsidRDefault="00266265" w:rsidP="0026626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62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F46" w:rsidRDefault="00070F46">
      <w:r>
        <w:separator/>
      </w:r>
    </w:p>
  </w:footnote>
  <w:footnote w:type="continuationSeparator" w:id="0">
    <w:p w:rsidR="00070F46" w:rsidRDefault="00070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9AA" w:rsidRDefault="00581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265" w:rsidRPr="0062295F" w:rsidRDefault="00266265" w:rsidP="002662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819AA" w:rsidRDefault="00581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9AA" w:rsidRDefault="005819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F46"/>
    <w:rsid w:val="00007727"/>
    <w:rsid w:val="00017720"/>
    <w:rsid w:val="00035488"/>
    <w:rsid w:val="00070F46"/>
    <w:rsid w:val="000C1C6D"/>
    <w:rsid w:val="000D7F25"/>
    <w:rsid w:val="000E00E5"/>
    <w:rsid w:val="001146A4"/>
    <w:rsid w:val="00173B20"/>
    <w:rsid w:val="001C69FF"/>
    <w:rsid w:val="0023318D"/>
    <w:rsid w:val="00266265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19AA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7296AC3"/>
  <w15:chartTrackingRefBased/>
  <w15:docId w15:val="{A4D9B88B-7867-4612-9106-189F72F34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66265"/>
  </w:style>
  <w:style w:type="paragraph" w:styleId="Bezodstpw">
    <w:name w:val="No Spacing"/>
    <w:uiPriority w:val="1"/>
    <w:qFormat/>
    <w:rsid w:val="0026626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2024-08-20T09:26:00Z</cp:lastPrinted>
  <dcterms:created xsi:type="dcterms:W3CDTF">2024-08-20T09:26:00Z</dcterms:created>
  <dcterms:modified xsi:type="dcterms:W3CDTF">2024-08-20T09:26:00Z</dcterms:modified>
</cp:coreProperties>
</file>