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546035" w14:textId="51AFCF41" w:rsidR="00554D72" w:rsidRPr="00ED0A71" w:rsidRDefault="00362D5D" w:rsidP="00ED0A71">
      <w:pPr>
        <w:spacing w:after="480"/>
        <w:jc w:val="right"/>
        <w:rPr>
          <w:sz w:val="24"/>
          <w:szCs w:val="24"/>
        </w:rPr>
      </w:pPr>
      <w:r w:rsidRPr="00ED0A71">
        <w:rPr>
          <w:sz w:val="24"/>
          <w:szCs w:val="24"/>
        </w:rPr>
        <w:t>Poznań</w:t>
      </w:r>
      <w:r w:rsidR="00554D72" w:rsidRPr="00ED0A71">
        <w:rPr>
          <w:sz w:val="24"/>
          <w:szCs w:val="24"/>
        </w:rPr>
        <w:t xml:space="preserve"> dnia: </w:t>
      </w:r>
      <w:r w:rsidRPr="00ED0A71">
        <w:rPr>
          <w:sz w:val="24"/>
          <w:szCs w:val="24"/>
        </w:rPr>
        <w:t>2024-08-</w:t>
      </w:r>
      <w:r w:rsidR="00DC5F9E">
        <w:rPr>
          <w:sz w:val="24"/>
          <w:szCs w:val="24"/>
        </w:rPr>
        <w:t>12</w:t>
      </w:r>
    </w:p>
    <w:p w14:paraId="4AFB7D3D" w14:textId="77777777" w:rsidR="00362D5D" w:rsidRPr="00ED0A71" w:rsidRDefault="00362D5D" w:rsidP="00ED0A71">
      <w:pPr>
        <w:rPr>
          <w:b/>
          <w:bCs/>
          <w:sz w:val="24"/>
          <w:szCs w:val="24"/>
        </w:rPr>
      </w:pPr>
      <w:r w:rsidRPr="00ED0A71">
        <w:rPr>
          <w:b/>
          <w:bCs/>
          <w:sz w:val="24"/>
          <w:szCs w:val="24"/>
        </w:rPr>
        <w:t>Szpital Wojewódzki w Poznaniu</w:t>
      </w:r>
    </w:p>
    <w:p w14:paraId="2D00588A" w14:textId="77777777" w:rsidR="00554D72" w:rsidRPr="00ED0A71" w:rsidRDefault="00362D5D" w:rsidP="00ED0A71">
      <w:pPr>
        <w:rPr>
          <w:b/>
          <w:bCs/>
          <w:sz w:val="24"/>
          <w:szCs w:val="24"/>
        </w:rPr>
      </w:pPr>
      <w:r w:rsidRPr="00ED0A71">
        <w:rPr>
          <w:b/>
          <w:bCs/>
          <w:sz w:val="24"/>
          <w:szCs w:val="24"/>
        </w:rPr>
        <w:t>Dział Zamówień Publicznych</w:t>
      </w:r>
    </w:p>
    <w:p w14:paraId="015175A3" w14:textId="77777777" w:rsidR="00554D72" w:rsidRPr="00ED0A71" w:rsidRDefault="00362D5D" w:rsidP="00ED0A71">
      <w:pPr>
        <w:rPr>
          <w:sz w:val="24"/>
          <w:szCs w:val="24"/>
        </w:rPr>
      </w:pPr>
      <w:r w:rsidRPr="00ED0A71">
        <w:rPr>
          <w:sz w:val="24"/>
          <w:szCs w:val="24"/>
        </w:rPr>
        <w:t>Juraszów</w:t>
      </w:r>
      <w:r w:rsidR="00554D72" w:rsidRPr="00ED0A71">
        <w:rPr>
          <w:sz w:val="24"/>
          <w:szCs w:val="24"/>
        </w:rPr>
        <w:t xml:space="preserve"> </w:t>
      </w:r>
      <w:r w:rsidRPr="00ED0A71">
        <w:rPr>
          <w:sz w:val="24"/>
          <w:szCs w:val="24"/>
        </w:rPr>
        <w:t>7/19</w:t>
      </w:r>
    </w:p>
    <w:p w14:paraId="2D1A96FA" w14:textId="77777777" w:rsidR="00554D72" w:rsidRPr="00ED0A71" w:rsidRDefault="00362D5D" w:rsidP="00ED0A71">
      <w:pPr>
        <w:rPr>
          <w:sz w:val="24"/>
          <w:szCs w:val="24"/>
        </w:rPr>
      </w:pPr>
      <w:r w:rsidRPr="00ED0A71">
        <w:rPr>
          <w:sz w:val="24"/>
          <w:szCs w:val="24"/>
        </w:rPr>
        <w:t>60-479</w:t>
      </w:r>
      <w:r w:rsidR="00554D72" w:rsidRPr="00ED0A71">
        <w:rPr>
          <w:sz w:val="24"/>
          <w:szCs w:val="24"/>
        </w:rPr>
        <w:t xml:space="preserve"> </w:t>
      </w:r>
      <w:r w:rsidRPr="00ED0A71">
        <w:rPr>
          <w:sz w:val="24"/>
          <w:szCs w:val="24"/>
        </w:rPr>
        <w:t>Poznań</w:t>
      </w:r>
    </w:p>
    <w:p w14:paraId="41001B3F" w14:textId="77777777" w:rsidR="00554D72" w:rsidRPr="00ED0A71" w:rsidRDefault="00554D72" w:rsidP="00ED0A7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D0A71">
        <w:rPr>
          <w:b/>
          <w:sz w:val="24"/>
          <w:szCs w:val="24"/>
        </w:rPr>
        <w:t>WYKONAWCY</w:t>
      </w:r>
    </w:p>
    <w:p w14:paraId="3C222797" w14:textId="77777777" w:rsidR="00554D72" w:rsidRPr="00ED0A71" w:rsidRDefault="00554D72" w:rsidP="00ED0A71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D0A71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ED0A71" w14:paraId="756501B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558E52" w14:textId="77777777" w:rsidR="00AB5D68" w:rsidRPr="00ED0A71" w:rsidRDefault="00AB5D68" w:rsidP="00ED0A71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ED0A71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3E4197B0" w14:textId="77777777" w:rsidR="00AB5D68" w:rsidRPr="00ED0A71" w:rsidRDefault="00AB5D68" w:rsidP="00ED0A71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ED0A71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ED0A71">
              <w:rPr>
                <w:sz w:val="28"/>
                <w:szCs w:val="28"/>
              </w:rPr>
              <w:t xml:space="preserve">(dalej </w:t>
            </w:r>
            <w:r w:rsidR="00E32881" w:rsidRPr="00ED0A71">
              <w:rPr>
                <w:b/>
                <w:bCs/>
                <w:sz w:val="28"/>
                <w:szCs w:val="28"/>
              </w:rPr>
              <w:t>SWZ</w:t>
            </w:r>
            <w:r w:rsidR="00E32881" w:rsidRPr="00ED0A71">
              <w:rPr>
                <w:sz w:val="28"/>
                <w:szCs w:val="28"/>
              </w:rPr>
              <w:t>)</w:t>
            </w:r>
          </w:p>
        </w:tc>
      </w:tr>
    </w:tbl>
    <w:p w14:paraId="3F00C8D0" w14:textId="77777777" w:rsidR="00EF1037" w:rsidRPr="00ED0A71" w:rsidRDefault="00EF1037" w:rsidP="00ED0A71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1C24B7E5" w14:textId="77777777" w:rsidR="00554D72" w:rsidRPr="00ED0A71" w:rsidRDefault="00554D72" w:rsidP="00ED0A7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D0A71">
        <w:rPr>
          <w:rFonts w:eastAsia="Calibri"/>
          <w:sz w:val="24"/>
          <w:szCs w:val="24"/>
          <w:lang w:eastAsia="en-US"/>
        </w:rPr>
        <w:t xml:space="preserve">Dotyczy </w:t>
      </w:r>
      <w:r w:rsidRPr="00ED0A71">
        <w:rPr>
          <w:sz w:val="24"/>
          <w:szCs w:val="24"/>
        </w:rPr>
        <w:t>postępowania o udzielenie zamówienia publicznego</w:t>
      </w:r>
      <w:r w:rsidRPr="00ED0A7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D0A71" w14:paraId="17FDF300" w14:textId="77777777" w:rsidTr="00860A6D">
        <w:tc>
          <w:tcPr>
            <w:tcW w:w="2269" w:type="dxa"/>
            <w:shd w:val="clear" w:color="auto" w:fill="auto"/>
          </w:tcPr>
          <w:p w14:paraId="47AF87FC" w14:textId="77777777" w:rsidR="00554D72" w:rsidRPr="00ED0A71" w:rsidRDefault="00554D72" w:rsidP="00ED0A7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D0A7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00A670" w14:textId="77777777" w:rsidR="00554D72" w:rsidRPr="00ED0A71" w:rsidRDefault="00362D5D" w:rsidP="00ED0A7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D0A71">
              <w:rPr>
                <w:bCs/>
                <w:sz w:val="24"/>
                <w:szCs w:val="24"/>
              </w:rPr>
              <w:t>Utrzymanie i aktualizacja systemów Eskulap oraz Impuls</w:t>
            </w:r>
            <w:r w:rsidR="00554D72" w:rsidRPr="00ED0A71">
              <w:rPr>
                <w:bCs/>
                <w:sz w:val="24"/>
                <w:szCs w:val="24"/>
              </w:rPr>
              <w:t>.</w:t>
            </w:r>
          </w:p>
        </w:tc>
      </w:tr>
      <w:tr w:rsidR="00362D5D" w:rsidRPr="00ED0A71" w14:paraId="3227BCEE" w14:textId="77777777" w:rsidTr="00420477">
        <w:tc>
          <w:tcPr>
            <w:tcW w:w="2269" w:type="dxa"/>
            <w:shd w:val="clear" w:color="auto" w:fill="auto"/>
          </w:tcPr>
          <w:p w14:paraId="04601873" w14:textId="77777777" w:rsidR="00362D5D" w:rsidRPr="00ED0A71" w:rsidRDefault="00362D5D" w:rsidP="00ED0A7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D0A7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96B842" w14:textId="77777777" w:rsidR="00362D5D" w:rsidRPr="00ED0A71" w:rsidRDefault="00362D5D" w:rsidP="00ED0A7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D0A71">
              <w:rPr>
                <w:bCs/>
                <w:sz w:val="24"/>
                <w:szCs w:val="24"/>
              </w:rPr>
              <w:t>SZW/DZP/62/2024</w:t>
            </w:r>
          </w:p>
        </w:tc>
      </w:tr>
    </w:tbl>
    <w:p w14:paraId="3987C12A" w14:textId="77777777" w:rsidR="00362D5D" w:rsidRPr="00ED0A71" w:rsidRDefault="005C0930" w:rsidP="00ED0A71">
      <w:pPr>
        <w:spacing w:before="480" w:after="120"/>
        <w:jc w:val="both"/>
        <w:rPr>
          <w:b/>
          <w:sz w:val="24"/>
          <w:szCs w:val="24"/>
        </w:rPr>
      </w:pPr>
      <w:r w:rsidRPr="00ED0A71">
        <w:rPr>
          <w:sz w:val="24"/>
          <w:szCs w:val="24"/>
        </w:rPr>
        <w:t xml:space="preserve">Zamawiający, </w:t>
      </w:r>
      <w:r w:rsidR="00362D5D" w:rsidRPr="00ED0A71">
        <w:rPr>
          <w:b/>
          <w:sz w:val="24"/>
          <w:szCs w:val="24"/>
        </w:rPr>
        <w:t>Szpital Wojewódzki w Poznaniu</w:t>
      </w:r>
    </w:p>
    <w:p w14:paraId="0B7F757B" w14:textId="48AF9948" w:rsidR="00ED0A71" w:rsidRPr="00ED0A71" w:rsidRDefault="00ED0A71" w:rsidP="00ED0A71">
      <w:pPr>
        <w:jc w:val="both"/>
        <w:rPr>
          <w:sz w:val="22"/>
          <w:szCs w:val="22"/>
        </w:rPr>
      </w:pPr>
      <w:r w:rsidRPr="00ED0A71">
        <w:rPr>
          <w:sz w:val="22"/>
          <w:szCs w:val="22"/>
        </w:rPr>
        <w:t xml:space="preserve">Zamawiający, </w:t>
      </w:r>
      <w:r w:rsidRPr="00ED0A71">
        <w:rPr>
          <w:b/>
          <w:sz w:val="22"/>
          <w:szCs w:val="22"/>
        </w:rPr>
        <w:t>Szpital Wojewódzki w Poznaniu, Dział Zamówień Publicznych</w:t>
      </w:r>
      <w:r w:rsidRPr="00ED0A71">
        <w:rPr>
          <w:sz w:val="22"/>
          <w:szCs w:val="22"/>
        </w:rPr>
        <w:t>, działając na podstawie art. 137 ust. 1 i 2 ustawy z dnia 11 września 2019r. Prawo zamówień publicznych (</w:t>
      </w:r>
      <w:proofErr w:type="spellStart"/>
      <w:r w:rsidRPr="00ED0A71">
        <w:rPr>
          <w:sz w:val="22"/>
          <w:szCs w:val="22"/>
        </w:rPr>
        <w:t>t.j</w:t>
      </w:r>
      <w:proofErr w:type="spellEnd"/>
      <w:r w:rsidRPr="00ED0A71">
        <w:rPr>
          <w:sz w:val="22"/>
          <w:szCs w:val="22"/>
        </w:rPr>
        <w:t xml:space="preserve">. Dz. U. z 2023r. poz. 1605), informuje o dokonaniu zmian w zapisach SWZ w następującym zakresie </w:t>
      </w:r>
    </w:p>
    <w:p w14:paraId="41D02C25" w14:textId="77777777" w:rsidR="00EF1037" w:rsidRPr="00ED0A71" w:rsidRDefault="00EF1037" w:rsidP="00ED0A71">
      <w:pPr>
        <w:pStyle w:val="Tekstpodstawowy"/>
        <w:spacing w:line="240" w:lineRule="auto"/>
        <w:jc w:val="right"/>
        <w:rPr>
          <w:szCs w:val="24"/>
        </w:rPr>
      </w:pPr>
    </w:p>
    <w:p w14:paraId="28301DA6" w14:textId="2F68BC53" w:rsidR="00ED0A71" w:rsidRPr="00F0592B" w:rsidRDefault="00ED0A71" w:rsidP="00ED0A71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u w:val="single"/>
        </w:rPr>
      </w:pPr>
      <w:r w:rsidRPr="00F0592B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8.1.</w:t>
      </w:r>
      <w:r w:rsidRPr="00F0592B">
        <w:rPr>
          <w:sz w:val="22"/>
          <w:szCs w:val="22"/>
          <w:u w:val="single"/>
        </w:rPr>
        <w:t xml:space="preserve"> SWZ , tj.:</w:t>
      </w:r>
    </w:p>
    <w:p w14:paraId="58EE3954" w14:textId="77777777" w:rsidR="00ED0A71" w:rsidRPr="00180E01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Było</w:t>
      </w:r>
    </w:p>
    <w:p w14:paraId="0A9D507C" w14:textId="0ACBE94C" w:rsidR="00ED0A71" w:rsidRPr="00ED0A71" w:rsidRDefault="00952966" w:rsidP="00ED0A71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</w:pPr>
      <w:r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ab/>
      </w:r>
      <w:r w:rsidR="00ED0A71" w:rsidRP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>Zamawiający wykluczy z postępowania o udzielenie zamówienia Wykonawcę</w:t>
      </w:r>
      <w:r w:rsidR="00ED0A71" w:rsidRP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eastAsia="x-none"/>
        </w:rPr>
        <w:t>:</w:t>
      </w:r>
      <w:r w:rsid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eastAsia="x-none"/>
        </w:rPr>
        <w:t xml:space="preserve"> </w:t>
      </w:r>
      <w:r w:rsidR="00ED0A71" w:rsidRP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>wobec którego</w:t>
      </w:r>
      <w:r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</w:t>
      </w:r>
      <w:r w:rsidR="00ED0A71" w:rsidRP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zachodzą podstawy wykluczenia określone w art. 108 ustawy </w:t>
      </w:r>
      <w:proofErr w:type="spellStart"/>
      <w:r w:rsidR="00ED0A71" w:rsidRP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="00ED0A71" w:rsidRPr="00ED0A71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>;</w:t>
      </w:r>
    </w:p>
    <w:p w14:paraId="461A250E" w14:textId="502559DF" w:rsidR="00ED0A71" w:rsidRDefault="00ED0A71" w:rsidP="00ED0A71">
      <w:pPr>
        <w:spacing w:line="276" w:lineRule="auto"/>
        <w:jc w:val="both"/>
        <w:rPr>
          <w:sz w:val="22"/>
          <w:szCs w:val="22"/>
        </w:rPr>
      </w:pPr>
    </w:p>
    <w:p w14:paraId="740C663F" w14:textId="77777777" w:rsidR="00ED0A71" w:rsidRDefault="00ED0A71" w:rsidP="00ED0A71">
      <w:pPr>
        <w:spacing w:line="276" w:lineRule="auto"/>
        <w:jc w:val="both"/>
        <w:rPr>
          <w:sz w:val="22"/>
          <w:szCs w:val="22"/>
        </w:rPr>
      </w:pPr>
    </w:p>
    <w:p w14:paraId="01DBBE7F" w14:textId="75D27EE8" w:rsidR="00ED0A71" w:rsidRPr="00F0592B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  <w:r w:rsidRPr="00F0592B">
        <w:rPr>
          <w:sz w:val="22"/>
          <w:szCs w:val="22"/>
          <w:u w:val="single"/>
        </w:rPr>
        <w:t>Rozdz.</w:t>
      </w:r>
      <w:r>
        <w:rPr>
          <w:sz w:val="22"/>
          <w:szCs w:val="22"/>
          <w:u w:val="single"/>
        </w:rPr>
        <w:t xml:space="preserve"> 8.1.</w:t>
      </w:r>
      <w:r w:rsidRPr="00F0592B">
        <w:rPr>
          <w:sz w:val="22"/>
          <w:szCs w:val="22"/>
          <w:u w:val="single"/>
        </w:rPr>
        <w:t xml:space="preserve"> SWZ , tj.:</w:t>
      </w:r>
    </w:p>
    <w:p w14:paraId="22AECDA5" w14:textId="77777777" w:rsidR="00ED0A71" w:rsidRPr="00180E01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Jest:</w:t>
      </w:r>
    </w:p>
    <w:p w14:paraId="2BEA9302" w14:textId="02D6F091" w:rsidR="00ED0A71" w:rsidRDefault="00ED0A71" w:rsidP="00952966">
      <w:pPr>
        <w:pStyle w:val="Tekstpodstawowy"/>
        <w:spacing w:line="240" w:lineRule="auto"/>
        <w:ind w:left="360" w:right="-2"/>
        <w:rPr>
          <w:i/>
          <w:szCs w:val="24"/>
        </w:rPr>
      </w:pPr>
      <w:r w:rsidRPr="00ED0A71">
        <w:rPr>
          <w:bCs/>
          <w:iCs/>
          <w:color w:val="000000"/>
          <w:szCs w:val="24"/>
          <w:lang w:val="x-none" w:eastAsia="x-none"/>
        </w:rPr>
        <w:t>Zamawiający wykluczy z postępowania o udzielenie zamówienia Wykonawcę: wobec którego zachodzą podstawy wykluczenia określone w art.</w:t>
      </w:r>
      <w:r w:rsidRPr="00ED0A71">
        <w:rPr>
          <w:bCs/>
          <w:iCs/>
          <w:color w:val="FF0000"/>
          <w:szCs w:val="24"/>
          <w:lang w:val="x-none" w:eastAsia="x-none"/>
        </w:rPr>
        <w:t xml:space="preserve"> 108 ust. 1 ustawy </w:t>
      </w:r>
      <w:proofErr w:type="spellStart"/>
      <w:r w:rsidRPr="00ED0A71">
        <w:rPr>
          <w:bCs/>
          <w:iCs/>
          <w:color w:val="FF0000"/>
          <w:szCs w:val="24"/>
          <w:lang w:val="x-none" w:eastAsia="x-none"/>
        </w:rPr>
        <w:t>Pzp</w:t>
      </w:r>
      <w:proofErr w:type="spellEnd"/>
      <w:r w:rsidRPr="00ED0A71">
        <w:rPr>
          <w:bCs/>
          <w:iCs/>
          <w:color w:val="000000"/>
          <w:szCs w:val="24"/>
          <w:lang w:val="x-none" w:eastAsia="x-none"/>
        </w:rPr>
        <w:t>;</w:t>
      </w:r>
    </w:p>
    <w:p w14:paraId="38A68C55" w14:textId="77777777" w:rsidR="00ED0A71" w:rsidRDefault="00ED0A71" w:rsidP="00ED0A71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0CDC5A37" w14:textId="4142D700" w:rsidR="00ED0A71" w:rsidRPr="00ED0A71" w:rsidRDefault="00ED0A71" w:rsidP="00ED0A71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u w:val="single"/>
        </w:rPr>
      </w:pPr>
      <w:r w:rsidRPr="00ED0A7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</w:t>
      </w:r>
      <w:r w:rsidRPr="00ED0A71">
        <w:rPr>
          <w:sz w:val="22"/>
          <w:szCs w:val="22"/>
          <w:u w:val="single"/>
        </w:rPr>
        <w:t>.</w:t>
      </w:r>
      <w:r>
        <w:rPr>
          <w:sz w:val="22"/>
          <w:szCs w:val="22"/>
          <w:u w:val="single"/>
        </w:rPr>
        <w:t>2</w:t>
      </w:r>
      <w:r w:rsidRPr="00ED0A71">
        <w:rPr>
          <w:sz w:val="22"/>
          <w:szCs w:val="22"/>
          <w:u w:val="single"/>
        </w:rPr>
        <w:t>. SWZ , tj.:</w:t>
      </w:r>
    </w:p>
    <w:p w14:paraId="7C7DBAD5" w14:textId="77777777" w:rsidR="00ED0A71" w:rsidRPr="00180E01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Było</w:t>
      </w:r>
    </w:p>
    <w:p w14:paraId="4FC4FC70" w14:textId="77777777" w:rsidR="00ED0A71" w:rsidRDefault="00ED0A71" w:rsidP="00ED0A71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tbl>
      <w:tblPr>
        <w:tblW w:w="904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339"/>
      </w:tblGrid>
      <w:tr w:rsidR="00ED0A71" w:rsidRPr="004235D2" w14:paraId="465ADE4A" w14:textId="77777777" w:rsidTr="00ED0A7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F25E" w14:textId="77777777" w:rsidR="00ED0A71" w:rsidRPr="004235D2" w:rsidRDefault="00ED0A71" w:rsidP="00DF611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35D2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D20B" w14:textId="77777777" w:rsidR="00ED0A71" w:rsidRPr="004235D2" w:rsidRDefault="00ED0A71" w:rsidP="00DF611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35D2">
              <w:rPr>
                <w:b/>
                <w:sz w:val="22"/>
                <w:szCs w:val="22"/>
              </w:rPr>
              <w:t>Wymagany dokument</w:t>
            </w:r>
          </w:p>
        </w:tc>
      </w:tr>
      <w:tr w:rsidR="00ED0A71" w:rsidRPr="004235D2" w14:paraId="5EEDDC38" w14:textId="77777777" w:rsidTr="00ED0A7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EA51C" w14:textId="77777777" w:rsidR="00ED0A71" w:rsidRPr="004235D2" w:rsidRDefault="00ED0A71" w:rsidP="00DF611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35D2">
              <w:rPr>
                <w:sz w:val="22"/>
                <w:szCs w:val="22"/>
              </w:rPr>
              <w:t>1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F00C" w14:textId="77777777" w:rsidR="00ED0A71" w:rsidRPr="004235D2" w:rsidRDefault="00ED0A71" w:rsidP="00DF611B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4235D2">
              <w:rPr>
                <w:b/>
                <w:bCs/>
                <w:sz w:val="22"/>
                <w:szCs w:val="22"/>
              </w:rPr>
              <w:t>Informacja z Krajowego Rejestru Karnego</w:t>
            </w:r>
          </w:p>
          <w:p w14:paraId="0B65E423" w14:textId="77777777" w:rsidR="00ED0A71" w:rsidRPr="004235D2" w:rsidRDefault="00ED0A71" w:rsidP="00DF611B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4235D2">
              <w:rPr>
                <w:sz w:val="22"/>
                <w:szCs w:val="22"/>
              </w:rPr>
              <w:t xml:space="preserve">Informacja z Krajowego Rejestru Karnego w zakresie art. 108 ust. 1 pkt 1 i 2 ustawy </w:t>
            </w:r>
            <w:proofErr w:type="spellStart"/>
            <w:r w:rsidRPr="004235D2">
              <w:rPr>
                <w:sz w:val="22"/>
                <w:szCs w:val="22"/>
              </w:rPr>
              <w:t>Pzp</w:t>
            </w:r>
            <w:proofErr w:type="spellEnd"/>
            <w:r w:rsidRPr="004235D2">
              <w:rPr>
                <w:sz w:val="22"/>
                <w:szCs w:val="22"/>
              </w:rPr>
              <w:t xml:space="preserve"> sporządzona nie wcześniej niż 6 miesięcy przed jej złożeniem.</w:t>
            </w:r>
          </w:p>
        </w:tc>
      </w:tr>
    </w:tbl>
    <w:p w14:paraId="70CEA9E2" w14:textId="77777777" w:rsidR="00ED0A71" w:rsidRPr="004235D2" w:rsidRDefault="00ED0A71" w:rsidP="00ED0A71">
      <w:pPr>
        <w:pStyle w:val="Tekstpodstawowy"/>
        <w:spacing w:line="240" w:lineRule="auto"/>
        <w:ind w:left="3117" w:right="-2" w:firstLine="423"/>
        <w:jc w:val="center"/>
        <w:rPr>
          <w:i/>
          <w:sz w:val="22"/>
          <w:szCs w:val="22"/>
        </w:rPr>
      </w:pPr>
    </w:p>
    <w:p w14:paraId="149F2153" w14:textId="77777777" w:rsidR="00ED0A71" w:rsidRPr="004235D2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  <w:r w:rsidRPr="004235D2">
        <w:rPr>
          <w:sz w:val="22"/>
          <w:szCs w:val="22"/>
          <w:u w:val="single"/>
        </w:rPr>
        <w:t>Rozdz. 9.2. SWZ , tj.:</w:t>
      </w:r>
    </w:p>
    <w:p w14:paraId="37CE1E15" w14:textId="40F4582A" w:rsidR="00ED0A71" w:rsidRPr="004235D2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  <w:r w:rsidRPr="004235D2">
        <w:rPr>
          <w:sz w:val="22"/>
          <w:szCs w:val="22"/>
          <w:u w:val="single"/>
        </w:rPr>
        <w:lastRenderedPageBreak/>
        <w:t>Jest:</w:t>
      </w:r>
    </w:p>
    <w:tbl>
      <w:tblPr>
        <w:tblW w:w="904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339"/>
      </w:tblGrid>
      <w:tr w:rsidR="00ED0A71" w:rsidRPr="004235D2" w14:paraId="1C6A8C80" w14:textId="77777777" w:rsidTr="00DF611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60C3" w14:textId="77777777" w:rsidR="00ED0A71" w:rsidRPr="004235D2" w:rsidRDefault="00ED0A71" w:rsidP="00DF611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35D2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AE186" w14:textId="77777777" w:rsidR="00ED0A71" w:rsidRPr="004235D2" w:rsidRDefault="00ED0A71" w:rsidP="00DF611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35D2">
              <w:rPr>
                <w:b/>
                <w:sz w:val="22"/>
                <w:szCs w:val="22"/>
              </w:rPr>
              <w:t>Wymagany dokument</w:t>
            </w:r>
          </w:p>
        </w:tc>
      </w:tr>
      <w:tr w:rsidR="00ED0A71" w:rsidRPr="004235D2" w14:paraId="50AA7CAB" w14:textId="77777777" w:rsidTr="00DF611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CD488" w14:textId="77777777" w:rsidR="00ED0A71" w:rsidRPr="004235D2" w:rsidRDefault="00ED0A71" w:rsidP="00DF611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235D2">
              <w:rPr>
                <w:sz w:val="22"/>
                <w:szCs w:val="22"/>
              </w:rPr>
              <w:t>1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3612" w14:textId="77777777" w:rsidR="00ED0A71" w:rsidRPr="004235D2" w:rsidRDefault="00ED0A71" w:rsidP="00DF611B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4235D2">
              <w:rPr>
                <w:b/>
                <w:bCs/>
                <w:sz w:val="22"/>
                <w:szCs w:val="22"/>
              </w:rPr>
              <w:t>Informacja z Krajowego Rejestru Karnego</w:t>
            </w:r>
          </w:p>
          <w:p w14:paraId="01310571" w14:textId="4451AA95" w:rsidR="00ED0A71" w:rsidRPr="004235D2" w:rsidRDefault="00ED0A71" w:rsidP="00DF611B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4235D2">
              <w:rPr>
                <w:sz w:val="22"/>
                <w:szCs w:val="22"/>
              </w:rPr>
              <w:t xml:space="preserve">Informacja z Krajowego Rejestru Karnego w zakresie art. </w:t>
            </w:r>
            <w:r w:rsidRPr="004235D2">
              <w:rPr>
                <w:color w:val="FF0000"/>
                <w:sz w:val="22"/>
                <w:szCs w:val="22"/>
              </w:rPr>
              <w:t xml:space="preserve">108 ust. 1 pkt 1,2 i 4  </w:t>
            </w:r>
            <w:r w:rsidRPr="004235D2">
              <w:rPr>
                <w:sz w:val="22"/>
                <w:szCs w:val="22"/>
              </w:rPr>
              <w:t xml:space="preserve">ustawy </w:t>
            </w:r>
            <w:proofErr w:type="spellStart"/>
            <w:r w:rsidRPr="004235D2">
              <w:rPr>
                <w:sz w:val="22"/>
                <w:szCs w:val="22"/>
              </w:rPr>
              <w:t>Pzp</w:t>
            </w:r>
            <w:proofErr w:type="spellEnd"/>
            <w:r w:rsidRPr="004235D2">
              <w:rPr>
                <w:sz w:val="22"/>
                <w:szCs w:val="22"/>
              </w:rPr>
              <w:t xml:space="preserve"> sporządzona nie wcześniej niż 6 miesięcy przed jej złożeniem.</w:t>
            </w:r>
          </w:p>
        </w:tc>
      </w:tr>
    </w:tbl>
    <w:p w14:paraId="55C71494" w14:textId="77777777" w:rsidR="00ED0A71" w:rsidRPr="00180E01" w:rsidRDefault="00ED0A71" w:rsidP="00ED0A71">
      <w:pPr>
        <w:pStyle w:val="Akapitzlist"/>
        <w:spacing w:line="276" w:lineRule="auto"/>
        <w:jc w:val="both"/>
        <w:rPr>
          <w:sz w:val="22"/>
          <w:szCs w:val="22"/>
          <w:u w:val="single"/>
        </w:rPr>
      </w:pPr>
    </w:p>
    <w:p w14:paraId="1CDCC044" w14:textId="74F37665" w:rsidR="00CC470D" w:rsidRPr="00CC470D" w:rsidRDefault="00CC470D" w:rsidP="00CC470D">
      <w:pPr>
        <w:pStyle w:val="Akapitzlist"/>
        <w:numPr>
          <w:ilvl w:val="0"/>
          <w:numId w:val="1"/>
        </w:numPr>
        <w:spacing w:before="360" w:after="120"/>
        <w:ind w:right="-2"/>
        <w:rPr>
          <w:i/>
          <w:szCs w:val="24"/>
        </w:rPr>
      </w:pPr>
      <w:r w:rsidRPr="00CC470D">
        <w:rPr>
          <w:sz w:val="22"/>
          <w:szCs w:val="22"/>
        </w:rPr>
        <w:t xml:space="preserve">Zamawiający modyfikuje zał. nr 4 do SWZ - Wykaz aplikacji </w:t>
      </w:r>
    </w:p>
    <w:p w14:paraId="5656F937" w14:textId="336AA22F" w:rsidR="00C57940" w:rsidRPr="00CC470D" w:rsidRDefault="005F779D" w:rsidP="00CC470D">
      <w:pPr>
        <w:pStyle w:val="Akapitzlist"/>
        <w:numPr>
          <w:ilvl w:val="0"/>
          <w:numId w:val="1"/>
        </w:numPr>
        <w:spacing w:before="360" w:after="120"/>
        <w:ind w:right="-2"/>
        <w:rPr>
          <w:i/>
          <w:szCs w:val="24"/>
        </w:rPr>
      </w:pPr>
      <w:r w:rsidRPr="00CC470D">
        <w:rPr>
          <w:sz w:val="22"/>
          <w:szCs w:val="22"/>
        </w:rPr>
        <w:t xml:space="preserve">Zamawiający modyfikuje </w:t>
      </w:r>
      <w:r w:rsidR="00CC470D" w:rsidRPr="00CC470D">
        <w:rPr>
          <w:sz w:val="22"/>
          <w:szCs w:val="22"/>
        </w:rPr>
        <w:t>zał. nr 6 do SWZ - wzór umowy eskulap i impuls</w:t>
      </w:r>
    </w:p>
    <w:p w14:paraId="3FA6F5B1" w14:textId="4C01BC20" w:rsidR="00CC470D" w:rsidRPr="00CC470D" w:rsidRDefault="00CC470D" w:rsidP="00CC470D">
      <w:pPr>
        <w:pStyle w:val="Akapitzlist"/>
        <w:numPr>
          <w:ilvl w:val="0"/>
          <w:numId w:val="1"/>
        </w:numPr>
        <w:spacing w:before="360" w:after="120"/>
        <w:ind w:right="-2"/>
        <w:rPr>
          <w:i/>
          <w:szCs w:val="24"/>
        </w:rPr>
      </w:pPr>
      <w:r w:rsidRPr="00CC470D">
        <w:rPr>
          <w:sz w:val="22"/>
          <w:szCs w:val="22"/>
        </w:rPr>
        <w:t>Zamawiający modyfikuje</w:t>
      </w:r>
      <w:r>
        <w:rPr>
          <w:sz w:val="22"/>
          <w:szCs w:val="22"/>
        </w:rPr>
        <w:t xml:space="preserve"> </w:t>
      </w:r>
      <w:r w:rsidRPr="00CC470D">
        <w:rPr>
          <w:sz w:val="22"/>
          <w:szCs w:val="22"/>
        </w:rPr>
        <w:t>zał. nr 7 do SWZ - wzór umowy powierzenia przetwarzania danych</w:t>
      </w:r>
    </w:p>
    <w:p w14:paraId="59920F24" w14:textId="77777777" w:rsidR="00C57940" w:rsidRDefault="00C57940" w:rsidP="00ED0A71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5DB58D30" w14:textId="77777777" w:rsidR="005C0930" w:rsidRPr="00ED0A71" w:rsidRDefault="005C0930" w:rsidP="00ED0A71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75411550" w14:textId="77777777" w:rsidR="00CB438C" w:rsidRDefault="00CB438C" w:rsidP="00CB438C">
      <w:pPr>
        <w:pStyle w:val="Tekstpodstawowy"/>
        <w:spacing w:line="240" w:lineRule="auto"/>
        <w:ind w:left="4956" w:firstLine="708"/>
        <w:jc w:val="center"/>
        <w:rPr>
          <w:iCs/>
          <w:szCs w:val="24"/>
        </w:rPr>
      </w:pPr>
      <w:r>
        <w:rPr>
          <w:iCs/>
          <w:szCs w:val="24"/>
        </w:rPr>
        <w:t>Zamawiający</w:t>
      </w:r>
    </w:p>
    <w:p w14:paraId="5CDB871C" w14:textId="77777777" w:rsidR="00CB438C" w:rsidRDefault="00CB438C" w:rsidP="00CB438C">
      <w:pPr>
        <w:pStyle w:val="Tekstpodstawowy"/>
        <w:spacing w:line="240" w:lineRule="auto"/>
        <w:ind w:firstLine="425"/>
        <w:jc w:val="right"/>
        <w:rPr>
          <w:iCs/>
          <w:szCs w:val="24"/>
        </w:rPr>
      </w:pPr>
      <w:r>
        <w:rPr>
          <w:iCs/>
          <w:szCs w:val="24"/>
        </w:rPr>
        <w:t>/-/ Dyrektor Szpitala Wojewódzkiego</w:t>
      </w:r>
    </w:p>
    <w:p w14:paraId="6CDB307C" w14:textId="77777777" w:rsidR="00CB438C" w:rsidRDefault="00CB438C" w:rsidP="00CB438C">
      <w:pPr>
        <w:pStyle w:val="Tekstpodstawowy"/>
        <w:spacing w:line="240" w:lineRule="auto"/>
        <w:ind w:left="4956" w:firstLine="708"/>
        <w:jc w:val="center"/>
        <w:rPr>
          <w:iCs/>
          <w:szCs w:val="24"/>
        </w:rPr>
      </w:pPr>
      <w:r>
        <w:rPr>
          <w:iCs/>
          <w:szCs w:val="24"/>
        </w:rPr>
        <w:t xml:space="preserve"> w Poznaniu</w:t>
      </w:r>
    </w:p>
    <w:p w14:paraId="2FDFF3CB" w14:textId="77777777" w:rsidR="00CB438C" w:rsidRDefault="00CB438C" w:rsidP="00CB438C">
      <w:pPr>
        <w:pStyle w:val="Tekstpodstawowy"/>
        <w:spacing w:line="240" w:lineRule="auto"/>
        <w:ind w:left="4956" w:firstLine="708"/>
        <w:jc w:val="center"/>
        <w:rPr>
          <w:sz w:val="22"/>
          <w:szCs w:val="22"/>
        </w:rPr>
      </w:pPr>
      <w:r>
        <w:rPr>
          <w:iCs/>
          <w:szCs w:val="24"/>
        </w:rPr>
        <w:t xml:space="preserve"> Piotr Nowicki</w:t>
      </w:r>
    </w:p>
    <w:p w14:paraId="18F65091" w14:textId="139834A7" w:rsidR="005C0930" w:rsidRPr="00ED0A71" w:rsidRDefault="005C0930" w:rsidP="00ED0A71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D0A71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97046" w14:textId="77777777" w:rsidR="00D3297D" w:rsidRDefault="00D3297D">
      <w:r>
        <w:separator/>
      </w:r>
    </w:p>
  </w:endnote>
  <w:endnote w:type="continuationSeparator" w:id="0">
    <w:p w14:paraId="260E586A" w14:textId="77777777" w:rsidR="00D3297D" w:rsidRDefault="00D3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AA5C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07A85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FEC8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627A3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8132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2F6C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B26B63" w14:textId="77777777" w:rsidR="00EF1037" w:rsidRDefault="00EF1037">
    <w:pPr>
      <w:pStyle w:val="Stopka"/>
      <w:tabs>
        <w:tab w:val="clear" w:pos="4536"/>
        <w:tab w:val="left" w:pos="6237"/>
      </w:tabs>
    </w:pPr>
  </w:p>
  <w:p w14:paraId="7ECEA42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44B244" w14:textId="77777777" w:rsidR="00D3297D" w:rsidRDefault="00D3297D">
      <w:r>
        <w:separator/>
      </w:r>
    </w:p>
  </w:footnote>
  <w:footnote w:type="continuationSeparator" w:id="0">
    <w:p w14:paraId="0D35BD8E" w14:textId="77777777" w:rsidR="00D3297D" w:rsidRDefault="00D32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BCC26" w14:textId="77777777" w:rsidR="00362D5D" w:rsidRDefault="00362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FE4C5" w14:textId="77777777" w:rsidR="00362D5D" w:rsidRDefault="00362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53938" w14:textId="77777777" w:rsidR="00362D5D" w:rsidRDefault="00362D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220EF"/>
    <w:multiLevelType w:val="hybridMultilevel"/>
    <w:tmpl w:val="9628FD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B522B"/>
    <w:multiLevelType w:val="hybridMultilevel"/>
    <w:tmpl w:val="235872A4"/>
    <w:lvl w:ilvl="0" w:tplc="B3E4A66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4332A25"/>
    <w:multiLevelType w:val="hybridMultilevel"/>
    <w:tmpl w:val="9628FD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80C86"/>
    <w:multiLevelType w:val="hybridMultilevel"/>
    <w:tmpl w:val="3612A778"/>
    <w:lvl w:ilvl="0" w:tplc="4698BF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B4EE2"/>
    <w:multiLevelType w:val="hybridMultilevel"/>
    <w:tmpl w:val="9628FD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196216">
    <w:abstractNumId w:val="3"/>
  </w:num>
  <w:num w:numId="2" w16cid:durableId="1249273231">
    <w:abstractNumId w:val="1"/>
  </w:num>
  <w:num w:numId="3" w16cid:durableId="1833833814">
    <w:abstractNumId w:val="4"/>
  </w:num>
  <w:num w:numId="4" w16cid:durableId="2014599682">
    <w:abstractNumId w:val="2"/>
  </w:num>
  <w:num w:numId="5" w16cid:durableId="576015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7D"/>
    <w:rsid w:val="00057D02"/>
    <w:rsid w:val="000613E0"/>
    <w:rsid w:val="000852B7"/>
    <w:rsid w:val="00152970"/>
    <w:rsid w:val="00187178"/>
    <w:rsid w:val="001A571A"/>
    <w:rsid w:val="00206483"/>
    <w:rsid w:val="002B1C74"/>
    <w:rsid w:val="003105E0"/>
    <w:rsid w:val="00362D5D"/>
    <w:rsid w:val="00384EFD"/>
    <w:rsid w:val="003D23F9"/>
    <w:rsid w:val="004222DA"/>
    <w:rsid w:val="004235D2"/>
    <w:rsid w:val="00453637"/>
    <w:rsid w:val="00453E59"/>
    <w:rsid w:val="00460DC4"/>
    <w:rsid w:val="005079A4"/>
    <w:rsid w:val="00554D72"/>
    <w:rsid w:val="0055546F"/>
    <w:rsid w:val="005869DA"/>
    <w:rsid w:val="005C0930"/>
    <w:rsid w:val="005F779D"/>
    <w:rsid w:val="0060415D"/>
    <w:rsid w:val="006B6BFB"/>
    <w:rsid w:val="006D4AE5"/>
    <w:rsid w:val="00854803"/>
    <w:rsid w:val="00860A6D"/>
    <w:rsid w:val="00862B7D"/>
    <w:rsid w:val="0087224A"/>
    <w:rsid w:val="00881C07"/>
    <w:rsid w:val="009149C3"/>
    <w:rsid w:val="00952966"/>
    <w:rsid w:val="00953AA1"/>
    <w:rsid w:val="0095641D"/>
    <w:rsid w:val="009D169F"/>
    <w:rsid w:val="00A220FB"/>
    <w:rsid w:val="00A95459"/>
    <w:rsid w:val="00AB5D68"/>
    <w:rsid w:val="00B26D41"/>
    <w:rsid w:val="00B361A9"/>
    <w:rsid w:val="00B765B4"/>
    <w:rsid w:val="00B95ACB"/>
    <w:rsid w:val="00BD2352"/>
    <w:rsid w:val="00C152AE"/>
    <w:rsid w:val="00C57940"/>
    <w:rsid w:val="00C63CCC"/>
    <w:rsid w:val="00CB438C"/>
    <w:rsid w:val="00CC470D"/>
    <w:rsid w:val="00CD6B37"/>
    <w:rsid w:val="00CF444F"/>
    <w:rsid w:val="00D1019A"/>
    <w:rsid w:val="00D1574A"/>
    <w:rsid w:val="00D248D2"/>
    <w:rsid w:val="00D3297D"/>
    <w:rsid w:val="00D51AAF"/>
    <w:rsid w:val="00DC5F9E"/>
    <w:rsid w:val="00DE306E"/>
    <w:rsid w:val="00E02559"/>
    <w:rsid w:val="00E32881"/>
    <w:rsid w:val="00E66D38"/>
    <w:rsid w:val="00E74582"/>
    <w:rsid w:val="00EA7695"/>
    <w:rsid w:val="00EB3650"/>
    <w:rsid w:val="00ED0A71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E3E40"/>
  <w15:chartTrackingRefBased/>
  <w15:docId w15:val="{94613945-C9EF-4647-AAC0-62DB22AD8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ED0A71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C579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11</cp:revision>
  <cp:lastPrinted>2024-08-12T08:13:00Z</cp:lastPrinted>
  <dcterms:created xsi:type="dcterms:W3CDTF">2024-08-09T09:52:00Z</dcterms:created>
  <dcterms:modified xsi:type="dcterms:W3CDTF">2024-08-12T10:41:00Z</dcterms:modified>
</cp:coreProperties>
</file>