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4038A" w14:textId="77777777" w:rsidR="00986737" w:rsidRPr="009432A1" w:rsidRDefault="009D51FE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D51FE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9D51FE">
        <w:rPr>
          <w:rFonts w:ascii="Arial" w:hAnsi="Arial" w:cs="Arial"/>
          <w:sz w:val="24"/>
          <w:szCs w:val="24"/>
        </w:rPr>
        <w:t>2024-08-12</w:t>
      </w:r>
    </w:p>
    <w:p w14:paraId="0CF8AE1C" w14:textId="77777777" w:rsidR="00986737" w:rsidRPr="009432A1" w:rsidRDefault="009D51FE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D51FE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B3C2E01" w14:textId="77777777" w:rsidR="00986737" w:rsidRPr="009432A1" w:rsidRDefault="009D51FE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9D51FE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D51FE">
        <w:rPr>
          <w:rFonts w:ascii="Arial" w:hAnsi="Arial" w:cs="Arial"/>
          <w:sz w:val="24"/>
          <w:szCs w:val="24"/>
        </w:rPr>
        <w:t>4</w:t>
      </w:r>
    </w:p>
    <w:p w14:paraId="0EBDC14C" w14:textId="77777777" w:rsidR="00986737" w:rsidRPr="009432A1" w:rsidRDefault="009D51FE" w:rsidP="00986737">
      <w:pPr>
        <w:rPr>
          <w:rFonts w:ascii="Arial" w:hAnsi="Arial" w:cs="Arial"/>
          <w:sz w:val="24"/>
          <w:szCs w:val="24"/>
        </w:rPr>
      </w:pPr>
      <w:r w:rsidRPr="009D51FE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D51FE">
        <w:rPr>
          <w:rFonts w:ascii="Arial" w:hAnsi="Arial" w:cs="Arial"/>
          <w:sz w:val="24"/>
          <w:szCs w:val="24"/>
        </w:rPr>
        <w:t>Kolbuszowa</w:t>
      </w:r>
    </w:p>
    <w:p w14:paraId="20AD276D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DCE3786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13017DC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34C8A0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B42814D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1672A30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4F3D6E0A" w14:textId="77777777" w:rsidTr="005A632E">
        <w:tc>
          <w:tcPr>
            <w:tcW w:w="2269" w:type="dxa"/>
            <w:shd w:val="clear" w:color="auto" w:fill="auto"/>
          </w:tcPr>
          <w:p w14:paraId="6DCA244A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DF1534" w14:textId="77777777" w:rsidR="00986737" w:rsidRPr="004E4B64" w:rsidRDefault="009D51F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D51FE">
              <w:rPr>
                <w:rFonts w:ascii="Arial" w:hAnsi="Arial" w:cs="Arial"/>
                <w:bCs/>
                <w:sz w:val="24"/>
                <w:szCs w:val="24"/>
              </w:rPr>
              <w:t>Dostawa produktów farmaceutycznych w 50 pakietach.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D51FE" w:rsidRPr="004E4B64" w14:paraId="5AA1A73C" w14:textId="77777777" w:rsidTr="002C3111">
        <w:tc>
          <w:tcPr>
            <w:tcW w:w="2269" w:type="dxa"/>
            <w:shd w:val="clear" w:color="auto" w:fill="auto"/>
          </w:tcPr>
          <w:p w14:paraId="02B3631B" w14:textId="77777777" w:rsidR="009D51FE" w:rsidRPr="004E4B64" w:rsidRDefault="009D51FE" w:rsidP="002C31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6EDC4BF" w14:textId="77777777" w:rsidR="009D51FE" w:rsidRPr="004E4B64" w:rsidRDefault="009D51FE" w:rsidP="002C31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D51FE">
              <w:rPr>
                <w:rFonts w:ascii="Arial" w:hAnsi="Arial" w:cs="Arial"/>
                <w:bCs/>
                <w:sz w:val="24"/>
                <w:szCs w:val="24"/>
              </w:rPr>
              <w:t>Eap-2412/12/24/D</w:t>
            </w:r>
          </w:p>
        </w:tc>
      </w:tr>
    </w:tbl>
    <w:p w14:paraId="06997D18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4960C275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D51FE" w:rsidRPr="009D51FE">
        <w:rPr>
          <w:rFonts w:ascii="Arial" w:hAnsi="Arial" w:cs="Arial"/>
          <w:sz w:val="24"/>
          <w:szCs w:val="24"/>
        </w:rPr>
        <w:t>(</w:t>
      </w:r>
      <w:proofErr w:type="spellStart"/>
      <w:r w:rsidR="009D51FE" w:rsidRPr="009D51FE">
        <w:rPr>
          <w:rFonts w:ascii="Arial" w:hAnsi="Arial" w:cs="Arial"/>
          <w:sz w:val="24"/>
          <w:szCs w:val="24"/>
        </w:rPr>
        <w:t>t.j</w:t>
      </w:r>
      <w:proofErr w:type="spellEnd"/>
      <w:r w:rsidR="009D51FE" w:rsidRPr="009D51FE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010D9F3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D51FE" w:rsidRPr="009D51FE">
        <w:rPr>
          <w:rFonts w:ascii="Arial" w:hAnsi="Arial" w:cs="Arial"/>
          <w:sz w:val="24"/>
          <w:szCs w:val="24"/>
        </w:rPr>
        <w:t>12/08/2024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D51FE" w:rsidRPr="009D51FE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7DD0358A" w14:textId="77777777" w:rsidTr="005A632E">
        <w:tc>
          <w:tcPr>
            <w:tcW w:w="1276" w:type="dxa"/>
            <w:shd w:val="clear" w:color="auto" w:fill="F2F2F2"/>
            <w:vAlign w:val="center"/>
          </w:tcPr>
          <w:p w14:paraId="4185F1C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A99497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5A442D4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9A4AEBC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D51FE" w:rsidRPr="00BB547B" w14:paraId="65159E43" w14:textId="77777777" w:rsidTr="002C3111">
        <w:tc>
          <w:tcPr>
            <w:tcW w:w="1276" w:type="dxa"/>
            <w:shd w:val="clear" w:color="auto" w:fill="auto"/>
            <w:vAlign w:val="center"/>
          </w:tcPr>
          <w:p w14:paraId="37A2E7C5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A2351F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0CDCEE2F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Sanofi Sp. z o.o.</w:t>
            </w:r>
          </w:p>
          <w:p w14:paraId="12AA47BC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Kasprzaka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8EB5CA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01-211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E0CC97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38 880.00 zł</w:t>
            </w:r>
          </w:p>
        </w:tc>
      </w:tr>
      <w:tr w:rsidR="009D51FE" w:rsidRPr="00BB547B" w14:paraId="4665B164" w14:textId="77777777" w:rsidTr="002C3111">
        <w:tc>
          <w:tcPr>
            <w:tcW w:w="1276" w:type="dxa"/>
            <w:shd w:val="clear" w:color="auto" w:fill="auto"/>
            <w:vAlign w:val="center"/>
          </w:tcPr>
          <w:p w14:paraId="09654F47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9F0F98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0725E18F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Sanofi Sp. z o.o.</w:t>
            </w:r>
          </w:p>
          <w:p w14:paraId="534AEC49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Kasprzaka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579557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01-211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092F3A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232 960.44 zł</w:t>
            </w:r>
          </w:p>
        </w:tc>
      </w:tr>
      <w:tr w:rsidR="009D51FE" w:rsidRPr="00BB547B" w14:paraId="7D6CA886" w14:textId="77777777" w:rsidTr="002C3111">
        <w:tc>
          <w:tcPr>
            <w:tcW w:w="1276" w:type="dxa"/>
            <w:shd w:val="clear" w:color="auto" w:fill="auto"/>
            <w:vAlign w:val="center"/>
          </w:tcPr>
          <w:p w14:paraId="465323B1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8D1962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0613CDE0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Delfarma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0CDB4DC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Św. Teresy od Dzieciątka Jezus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A03563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91-222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2CEC28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24 861.60 zł</w:t>
            </w:r>
          </w:p>
        </w:tc>
      </w:tr>
      <w:tr w:rsidR="009D51FE" w:rsidRPr="00BB547B" w14:paraId="3400A16C" w14:textId="77777777" w:rsidTr="002C3111">
        <w:tc>
          <w:tcPr>
            <w:tcW w:w="1276" w:type="dxa"/>
            <w:shd w:val="clear" w:color="auto" w:fill="auto"/>
            <w:vAlign w:val="center"/>
          </w:tcPr>
          <w:p w14:paraId="4C8A0F65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7D7320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52B67FDF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Medicus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komandytowo-akcyjna</w:t>
            </w:r>
          </w:p>
          <w:p w14:paraId="3E546168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Browarowa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29B2FD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lastRenderedPageBreak/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C47671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lastRenderedPageBreak/>
              <w:t>10 346.40 zł</w:t>
            </w:r>
          </w:p>
        </w:tc>
      </w:tr>
      <w:tr w:rsidR="009D51FE" w:rsidRPr="00BB547B" w14:paraId="6005EAB9" w14:textId="77777777" w:rsidTr="002C3111">
        <w:tc>
          <w:tcPr>
            <w:tcW w:w="1276" w:type="dxa"/>
            <w:shd w:val="clear" w:color="auto" w:fill="auto"/>
            <w:vAlign w:val="center"/>
          </w:tcPr>
          <w:p w14:paraId="173D73F2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95B7DF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29BBBF41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22A4E0E7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54D1EA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05C93D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212 727.60 zł</w:t>
            </w:r>
          </w:p>
        </w:tc>
      </w:tr>
      <w:tr w:rsidR="009D51FE" w:rsidRPr="00BB547B" w14:paraId="158A5111" w14:textId="77777777" w:rsidTr="002C3111">
        <w:tc>
          <w:tcPr>
            <w:tcW w:w="1276" w:type="dxa"/>
            <w:shd w:val="clear" w:color="auto" w:fill="auto"/>
            <w:vAlign w:val="center"/>
          </w:tcPr>
          <w:p w14:paraId="5E0A9292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A5E34C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350DC8E8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6CE12E24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B40E52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96215A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156 038.40 zł</w:t>
            </w:r>
          </w:p>
        </w:tc>
      </w:tr>
      <w:tr w:rsidR="009D51FE" w:rsidRPr="00BB547B" w14:paraId="568B042E" w14:textId="77777777" w:rsidTr="002C3111">
        <w:tc>
          <w:tcPr>
            <w:tcW w:w="1276" w:type="dxa"/>
            <w:shd w:val="clear" w:color="auto" w:fill="auto"/>
            <w:vAlign w:val="center"/>
          </w:tcPr>
          <w:p w14:paraId="7654A4B5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3FA20D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2C388E96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Amgen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0C2DD5F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Puławska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B346ED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02-715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B4BB87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226 314.00 zł</w:t>
            </w:r>
          </w:p>
        </w:tc>
      </w:tr>
      <w:tr w:rsidR="009D51FE" w:rsidRPr="00BB547B" w14:paraId="17123A67" w14:textId="77777777" w:rsidTr="002C3111">
        <w:tc>
          <w:tcPr>
            <w:tcW w:w="1276" w:type="dxa"/>
            <w:shd w:val="clear" w:color="auto" w:fill="auto"/>
            <w:vAlign w:val="center"/>
          </w:tcPr>
          <w:p w14:paraId="2E2C4642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901AE1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A641FD2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HURTOWNIA FARMACEUTYCZNA MEDIFARM SPÓŁKA Z OGRANICZONA ODPOWIEDZIALNOSCIA</w:t>
            </w:r>
          </w:p>
          <w:p w14:paraId="6E25C5AE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Bławatków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1D90EF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4DE9E2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81 031.32 zł</w:t>
            </w:r>
          </w:p>
        </w:tc>
      </w:tr>
      <w:tr w:rsidR="009D51FE" w:rsidRPr="00BB547B" w14:paraId="52B216D4" w14:textId="77777777" w:rsidTr="002C3111">
        <w:tc>
          <w:tcPr>
            <w:tcW w:w="1276" w:type="dxa"/>
            <w:shd w:val="clear" w:color="auto" w:fill="auto"/>
            <w:vAlign w:val="center"/>
          </w:tcPr>
          <w:p w14:paraId="315736D8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DFC37F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185BE6D6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HURTOWNIA FARMACEUTYCZNA MEDIFARM SPÓŁKA Z OGRANICZONA ODPOWIEDZIALNOSCIA</w:t>
            </w:r>
          </w:p>
          <w:p w14:paraId="18B3516C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Bławatków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47601F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3F4E77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488 430.00 zł</w:t>
            </w:r>
          </w:p>
        </w:tc>
      </w:tr>
      <w:tr w:rsidR="009D51FE" w:rsidRPr="00BB547B" w14:paraId="7DEA8CDB" w14:textId="77777777" w:rsidTr="002C3111">
        <w:tc>
          <w:tcPr>
            <w:tcW w:w="1276" w:type="dxa"/>
            <w:shd w:val="clear" w:color="auto" w:fill="auto"/>
            <w:vAlign w:val="center"/>
          </w:tcPr>
          <w:p w14:paraId="15229690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F6DA17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14:paraId="1B19A503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HURTOWNIA FARMACEUTYCZNA MEDIFARM SPÓŁKA Z OGRANICZONA ODPOWIEDZIALNOSCIA</w:t>
            </w:r>
          </w:p>
          <w:p w14:paraId="41DC12EC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Bławatków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CEAF5E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2A7580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801 630.00 zł</w:t>
            </w:r>
          </w:p>
        </w:tc>
      </w:tr>
      <w:tr w:rsidR="009D51FE" w:rsidRPr="00BB547B" w14:paraId="395C0C94" w14:textId="77777777" w:rsidTr="002C3111">
        <w:tc>
          <w:tcPr>
            <w:tcW w:w="1276" w:type="dxa"/>
            <w:shd w:val="clear" w:color="auto" w:fill="auto"/>
            <w:vAlign w:val="center"/>
          </w:tcPr>
          <w:p w14:paraId="2A2ABA3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360E1E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68C87BB3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HURTOWNIA FARMACEUTYCZNA MEDIFARM SPÓŁKA Z OGRANICZONA ODPOWIEDZIALNOSCIA</w:t>
            </w:r>
          </w:p>
          <w:p w14:paraId="6E3E63F5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Bławatków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8D975A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F44085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274 050.00 zł</w:t>
            </w:r>
          </w:p>
        </w:tc>
      </w:tr>
      <w:tr w:rsidR="009D51FE" w:rsidRPr="00BB547B" w14:paraId="3D9E0B27" w14:textId="77777777" w:rsidTr="002C3111">
        <w:tc>
          <w:tcPr>
            <w:tcW w:w="1276" w:type="dxa"/>
            <w:shd w:val="clear" w:color="auto" w:fill="auto"/>
            <w:vAlign w:val="center"/>
          </w:tcPr>
          <w:p w14:paraId="1B5B509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2EE3D5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36E72058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HURTOWNIA FARMACEUTYCZNA MEDIFARM SPÓŁKA Z OGRANICZONA ODPOWIEDZIALNOSCIA</w:t>
            </w:r>
          </w:p>
          <w:p w14:paraId="5BD0B220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Bławatków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4E4D83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009D45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92 880.00 zł</w:t>
            </w:r>
          </w:p>
        </w:tc>
      </w:tr>
      <w:tr w:rsidR="009D51FE" w:rsidRPr="00BB547B" w14:paraId="6B812CFD" w14:textId="77777777" w:rsidTr="002C3111">
        <w:tc>
          <w:tcPr>
            <w:tcW w:w="1276" w:type="dxa"/>
            <w:shd w:val="clear" w:color="auto" w:fill="auto"/>
            <w:vAlign w:val="center"/>
          </w:tcPr>
          <w:p w14:paraId="731E9BA6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463041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37B61EAE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Takeda Pharma Sp. z o.o.</w:t>
            </w:r>
          </w:p>
          <w:p w14:paraId="60C3D6CB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lastRenderedPageBreak/>
              <w:t>Prosta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68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1424ED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00-838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D9899E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lastRenderedPageBreak/>
              <w:t>267 300.00 zł</w:t>
            </w:r>
          </w:p>
        </w:tc>
      </w:tr>
      <w:tr w:rsidR="009D51FE" w:rsidRPr="00BB547B" w14:paraId="7975971F" w14:textId="77777777" w:rsidTr="002C3111">
        <w:tc>
          <w:tcPr>
            <w:tcW w:w="1276" w:type="dxa"/>
            <w:shd w:val="clear" w:color="auto" w:fill="auto"/>
            <w:vAlign w:val="center"/>
          </w:tcPr>
          <w:p w14:paraId="55A7E7C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72F570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63E9C1C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Roche Polska Sp. z o.o.</w:t>
            </w:r>
          </w:p>
          <w:p w14:paraId="6AF7B084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3BA9B2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E9E14F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94 748.40 zł</w:t>
            </w:r>
          </w:p>
        </w:tc>
      </w:tr>
      <w:tr w:rsidR="009D51FE" w:rsidRPr="00BB547B" w14:paraId="65EB6743" w14:textId="77777777" w:rsidTr="002C3111">
        <w:tc>
          <w:tcPr>
            <w:tcW w:w="1276" w:type="dxa"/>
            <w:shd w:val="clear" w:color="auto" w:fill="auto"/>
            <w:vAlign w:val="center"/>
          </w:tcPr>
          <w:p w14:paraId="2F33712E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89C15C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36CBC37C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Roche Polska Sp. z o.o.</w:t>
            </w:r>
          </w:p>
          <w:p w14:paraId="42173673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90C1C8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66CDA1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28 684.80 zł</w:t>
            </w:r>
          </w:p>
        </w:tc>
      </w:tr>
      <w:tr w:rsidR="009D51FE" w:rsidRPr="00BB547B" w14:paraId="47FBCEAD" w14:textId="77777777" w:rsidTr="002C3111">
        <w:tc>
          <w:tcPr>
            <w:tcW w:w="1276" w:type="dxa"/>
            <w:shd w:val="clear" w:color="auto" w:fill="auto"/>
            <w:vAlign w:val="center"/>
          </w:tcPr>
          <w:p w14:paraId="12E5640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3A856F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14:paraId="311DAB99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FRESENIUS MEDICAL CARE POLSKA</w:t>
            </w:r>
          </w:p>
          <w:p w14:paraId="5A4CCFDE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UL. KRZYWA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CF55D5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1CB294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18 627.15 zł</w:t>
            </w:r>
          </w:p>
        </w:tc>
      </w:tr>
      <w:tr w:rsidR="009D51FE" w:rsidRPr="00BB547B" w14:paraId="51A6AA49" w14:textId="77777777" w:rsidTr="002C3111">
        <w:tc>
          <w:tcPr>
            <w:tcW w:w="1276" w:type="dxa"/>
            <w:shd w:val="clear" w:color="auto" w:fill="auto"/>
            <w:vAlign w:val="center"/>
          </w:tcPr>
          <w:p w14:paraId="2234A6CE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EFEC26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07435A4E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Egis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Polska Dystrybucja Sp. z o.o.</w:t>
            </w:r>
          </w:p>
          <w:p w14:paraId="3DEC1669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Komitetu Obrony Robotników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45 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249D34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02-146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AF8C51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9 459.72 zł</w:t>
            </w:r>
          </w:p>
        </w:tc>
      </w:tr>
      <w:tr w:rsidR="009D51FE" w:rsidRPr="00BB547B" w14:paraId="1B120D57" w14:textId="77777777" w:rsidTr="002C3111">
        <w:tc>
          <w:tcPr>
            <w:tcW w:w="1276" w:type="dxa"/>
            <w:shd w:val="clear" w:color="auto" w:fill="auto"/>
            <w:vAlign w:val="center"/>
          </w:tcPr>
          <w:p w14:paraId="01DF8877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82FDD1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77502ACB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Alpinus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Chemia Spółka z ograniczoną odpowiedzialnością</w:t>
            </w:r>
          </w:p>
          <w:p w14:paraId="5986A5DB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Garbary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95A2FE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86-050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9ABB59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9 652.50 zł</w:t>
            </w:r>
          </w:p>
        </w:tc>
      </w:tr>
      <w:tr w:rsidR="009D51FE" w:rsidRPr="00BB547B" w14:paraId="03788C52" w14:textId="77777777" w:rsidTr="002C3111">
        <w:tc>
          <w:tcPr>
            <w:tcW w:w="1276" w:type="dxa"/>
            <w:shd w:val="clear" w:color="auto" w:fill="auto"/>
            <w:vAlign w:val="center"/>
          </w:tcPr>
          <w:p w14:paraId="1E968B70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701072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633A734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IMED Poland Sp. z o.o.</w:t>
            </w:r>
          </w:p>
          <w:p w14:paraId="76A23BCC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Puławska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314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DCED02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02-819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7D2EC8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123 120.00 zł</w:t>
            </w:r>
          </w:p>
        </w:tc>
      </w:tr>
      <w:tr w:rsidR="009D51FE" w:rsidRPr="00BB547B" w14:paraId="5F94E3C5" w14:textId="77777777" w:rsidTr="002C3111">
        <w:tc>
          <w:tcPr>
            <w:tcW w:w="1276" w:type="dxa"/>
            <w:shd w:val="clear" w:color="auto" w:fill="auto"/>
            <w:vAlign w:val="center"/>
          </w:tcPr>
          <w:p w14:paraId="42ABDB37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05940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2F0C186C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Servier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Polska Services Sp. z o.o.</w:t>
            </w:r>
          </w:p>
          <w:p w14:paraId="7E11BF32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Burakowska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E0EAD0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01-066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9CD49A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15 266.23 zł</w:t>
            </w:r>
          </w:p>
        </w:tc>
      </w:tr>
      <w:tr w:rsidR="009D51FE" w:rsidRPr="00BB547B" w14:paraId="76136802" w14:textId="77777777" w:rsidTr="002C3111">
        <w:tc>
          <w:tcPr>
            <w:tcW w:w="1276" w:type="dxa"/>
            <w:shd w:val="clear" w:color="auto" w:fill="auto"/>
            <w:vAlign w:val="center"/>
          </w:tcPr>
          <w:p w14:paraId="6DF2F5DF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CF6F24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5CE766C2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OSS sp. z o.o.</w:t>
            </w:r>
          </w:p>
          <w:p w14:paraId="345E0089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Siennicka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475C5E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80-758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AF3865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8 910.00 zł</w:t>
            </w:r>
          </w:p>
        </w:tc>
      </w:tr>
      <w:tr w:rsidR="009D51FE" w:rsidRPr="00BB547B" w14:paraId="0C02B7B5" w14:textId="77777777" w:rsidTr="002C3111">
        <w:tc>
          <w:tcPr>
            <w:tcW w:w="1276" w:type="dxa"/>
            <w:shd w:val="clear" w:color="auto" w:fill="auto"/>
            <w:vAlign w:val="center"/>
          </w:tcPr>
          <w:p w14:paraId="618A1587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68BF2D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127AE0BD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PPHU "Specjał" sp. z o.o.</w:t>
            </w:r>
          </w:p>
          <w:p w14:paraId="0F0C7FC4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Aleja Jana Pawła II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80/5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8E3228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00-175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270BF7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168 573.69 zł</w:t>
            </w:r>
          </w:p>
        </w:tc>
      </w:tr>
      <w:tr w:rsidR="009D51FE" w:rsidRPr="00BB547B" w14:paraId="2836205E" w14:textId="77777777" w:rsidTr="002C3111">
        <w:tc>
          <w:tcPr>
            <w:tcW w:w="1276" w:type="dxa"/>
            <w:shd w:val="clear" w:color="auto" w:fill="auto"/>
            <w:vAlign w:val="center"/>
          </w:tcPr>
          <w:p w14:paraId="5F4E5E57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861A4B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1FAB92FA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PPHU "Specjał" sp. z o.o.</w:t>
            </w:r>
          </w:p>
          <w:p w14:paraId="14325199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Aleja Jana Pawła II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80/5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7106B6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00-175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1B73CC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173 748.30 zł</w:t>
            </w:r>
          </w:p>
        </w:tc>
      </w:tr>
      <w:tr w:rsidR="009D51FE" w:rsidRPr="00BB547B" w14:paraId="0D719328" w14:textId="77777777" w:rsidTr="002C3111">
        <w:tc>
          <w:tcPr>
            <w:tcW w:w="1276" w:type="dxa"/>
            <w:shd w:val="clear" w:color="auto" w:fill="auto"/>
            <w:vAlign w:val="center"/>
          </w:tcPr>
          <w:p w14:paraId="3F848606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165FC8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27656010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PPHU "Specjał" sp. z o.o.</w:t>
            </w:r>
          </w:p>
          <w:p w14:paraId="77230892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Aleja Jana Pawła II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80/5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0CC32D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00-175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A84BD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99 727.20 zł</w:t>
            </w:r>
          </w:p>
        </w:tc>
      </w:tr>
      <w:tr w:rsidR="009D51FE" w:rsidRPr="00BB547B" w14:paraId="16D3BD51" w14:textId="77777777" w:rsidTr="002C3111">
        <w:tc>
          <w:tcPr>
            <w:tcW w:w="1276" w:type="dxa"/>
            <w:shd w:val="clear" w:color="auto" w:fill="auto"/>
            <w:vAlign w:val="center"/>
          </w:tcPr>
          <w:p w14:paraId="59270D2B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311ED6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5978C704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PPHU "Specjał" sp. z o.o.</w:t>
            </w:r>
          </w:p>
          <w:p w14:paraId="0977C50A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Aleja Jana Pawła II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80/5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CEC947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00-175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0C8EEB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19 561.50 zł</w:t>
            </w:r>
          </w:p>
        </w:tc>
      </w:tr>
      <w:tr w:rsidR="009D51FE" w:rsidRPr="00BB547B" w14:paraId="49F6D327" w14:textId="77777777" w:rsidTr="002C3111">
        <w:tc>
          <w:tcPr>
            <w:tcW w:w="1276" w:type="dxa"/>
            <w:shd w:val="clear" w:color="auto" w:fill="auto"/>
            <w:vAlign w:val="center"/>
          </w:tcPr>
          <w:p w14:paraId="54128E2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lastRenderedPageBreak/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E3BA04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49641B78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07EB9A4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A48366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51AA16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84 240.00 zł</w:t>
            </w:r>
          </w:p>
        </w:tc>
      </w:tr>
      <w:tr w:rsidR="009D51FE" w:rsidRPr="00BB547B" w14:paraId="37557E1A" w14:textId="77777777" w:rsidTr="002C3111">
        <w:tc>
          <w:tcPr>
            <w:tcW w:w="1276" w:type="dxa"/>
            <w:shd w:val="clear" w:color="auto" w:fill="auto"/>
            <w:vAlign w:val="center"/>
          </w:tcPr>
          <w:p w14:paraId="1D0F4BBF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D9AA49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2F66B2CC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1E614C1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B6DF05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96916A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237 600.00 zł</w:t>
            </w:r>
          </w:p>
        </w:tc>
      </w:tr>
      <w:tr w:rsidR="009D51FE" w:rsidRPr="00BB547B" w14:paraId="6836B49B" w14:textId="77777777" w:rsidTr="002C3111">
        <w:tc>
          <w:tcPr>
            <w:tcW w:w="1276" w:type="dxa"/>
            <w:shd w:val="clear" w:color="auto" w:fill="auto"/>
            <w:vAlign w:val="center"/>
          </w:tcPr>
          <w:p w14:paraId="65D3892E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428C76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7139A81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061B28A6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F31D5A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B9F69D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13 267.80 zł</w:t>
            </w:r>
          </w:p>
        </w:tc>
      </w:tr>
      <w:tr w:rsidR="009D51FE" w:rsidRPr="00BB547B" w14:paraId="6FF44B2F" w14:textId="77777777" w:rsidTr="002C3111">
        <w:tc>
          <w:tcPr>
            <w:tcW w:w="1276" w:type="dxa"/>
            <w:shd w:val="clear" w:color="auto" w:fill="auto"/>
            <w:vAlign w:val="center"/>
          </w:tcPr>
          <w:p w14:paraId="15BB9AC4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2D1FBA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33270A32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7BBF0204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BD5C32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86D70A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19 988.59 zł</w:t>
            </w:r>
          </w:p>
        </w:tc>
      </w:tr>
      <w:tr w:rsidR="009D51FE" w:rsidRPr="00BB547B" w14:paraId="5018249C" w14:textId="77777777" w:rsidTr="002C3111">
        <w:tc>
          <w:tcPr>
            <w:tcW w:w="1276" w:type="dxa"/>
            <w:shd w:val="clear" w:color="auto" w:fill="auto"/>
            <w:vAlign w:val="center"/>
          </w:tcPr>
          <w:p w14:paraId="09F53EE4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7A6B3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136F4A1D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2F7AF20F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A4F3C8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28FA5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105 364.68 zł</w:t>
            </w:r>
          </w:p>
        </w:tc>
      </w:tr>
      <w:tr w:rsidR="009D51FE" w:rsidRPr="00BB547B" w14:paraId="419897C9" w14:textId="77777777" w:rsidTr="002C3111">
        <w:tc>
          <w:tcPr>
            <w:tcW w:w="1276" w:type="dxa"/>
            <w:shd w:val="clear" w:color="auto" w:fill="auto"/>
            <w:vAlign w:val="center"/>
          </w:tcPr>
          <w:p w14:paraId="4941421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909EBA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32263EE1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0471A81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D07565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3475D0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37 454.40 zł</w:t>
            </w:r>
          </w:p>
        </w:tc>
      </w:tr>
      <w:tr w:rsidR="009D51FE" w:rsidRPr="00BB547B" w14:paraId="05A1B305" w14:textId="77777777" w:rsidTr="002C3111">
        <w:tc>
          <w:tcPr>
            <w:tcW w:w="1276" w:type="dxa"/>
            <w:shd w:val="clear" w:color="auto" w:fill="auto"/>
            <w:vAlign w:val="center"/>
          </w:tcPr>
          <w:p w14:paraId="1603D117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791561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F3602A7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610A765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F2A8A8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3CFC2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106 562.74 zł</w:t>
            </w:r>
          </w:p>
        </w:tc>
      </w:tr>
      <w:tr w:rsidR="009D51FE" w:rsidRPr="00BB547B" w14:paraId="4F83A96D" w14:textId="77777777" w:rsidTr="002C3111">
        <w:tc>
          <w:tcPr>
            <w:tcW w:w="1276" w:type="dxa"/>
            <w:shd w:val="clear" w:color="auto" w:fill="auto"/>
            <w:vAlign w:val="center"/>
          </w:tcPr>
          <w:p w14:paraId="275D744D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436B44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0076D983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A8326D7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760569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BA6362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111 877.20 zł</w:t>
            </w:r>
          </w:p>
        </w:tc>
      </w:tr>
      <w:tr w:rsidR="009D51FE" w:rsidRPr="00BB547B" w14:paraId="1E84A9ED" w14:textId="77777777" w:rsidTr="002C3111">
        <w:tc>
          <w:tcPr>
            <w:tcW w:w="1276" w:type="dxa"/>
            <w:shd w:val="clear" w:color="auto" w:fill="auto"/>
            <w:vAlign w:val="center"/>
          </w:tcPr>
          <w:p w14:paraId="09079A2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B0D489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31D63881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2427134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FD7E2E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DE7D96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121 188.96 zł</w:t>
            </w:r>
          </w:p>
        </w:tc>
      </w:tr>
      <w:tr w:rsidR="009D51FE" w:rsidRPr="00BB547B" w14:paraId="27E4FD4C" w14:textId="77777777" w:rsidTr="002C3111">
        <w:tc>
          <w:tcPr>
            <w:tcW w:w="1276" w:type="dxa"/>
            <w:shd w:val="clear" w:color="auto" w:fill="auto"/>
            <w:vAlign w:val="center"/>
          </w:tcPr>
          <w:p w14:paraId="6277B90B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02D3EF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558931BE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B462F87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99F7EE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C92D8C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243 182.50 zł</w:t>
            </w:r>
          </w:p>
        </w:tc>
      </w:tr>
      <w:tr w:rsidR="009D51FE" w:rsidRPr="00BB547B" w14:paraId="73C8CDC3" w14:textId="77777777" w:rsidTr="002C3111">
        <w:tc>
          <w:tcPr>
            <w:tcW w:w="1276" w:type="dxa"/>
            <w:shd w:val="clear" w:color="auto" w:fill="auto"/>
            <w:vAlign w:val="center"/>
          </w:tcPr>
          <w:p w14:paraId="16D6113F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60600D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6551951B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5D22A78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B3E228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F80AF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7 500.60 zł</w:t>
            </w:r>
          </w:p>
        </w:tc>
      </w:tr>
      <w:tr w:rsidR="009D51FE" w:rsidRPr="00BB547B" w14:paraId="398EE222" w14:textId="77777777" w:rsidTr="002C3111">
        <w:tc>
          <w:tcPr>
            <w:tcW w:w="1276" w:type="dxa"/>
            <w:shd w:val="clear" w:color="auto" w:fill="auto"/>
            <w:vAlign w:val="center"/>
          </w:tcPr>
          <w:p w14:paraId="798AA899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2F209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6FBC383B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2C61E08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7AD048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95168C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189 200.53 zł</w:t>
            </w:r>
          </w:p>
        </w:tc>
      </w:tr>
      <w:tr w:rsidR="009D51FE" w:rsidRPr="00BB547B" w14:paraId="0BDE9968" w14:textId="77777777" w:rsidTr="002C3111">
        <w:tc>
          <w:tcPr>
            <w:tcW w:w="1276" w:type="dxa"/>
            <w:shd w:val="clear" w:color="auto" w:fill="auto"/>
            <w:vAlign w:val="center"/>
          </w:tcPr>
          <w:p w14:paraId="39861422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BF37C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2DCB24C2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54DF60C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E526D0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lastRenderedPageBreak/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0EEE7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lastRenderedPageBreak/>
              <w:t>8 011.09 zł</w:t>
            </w:r>
          </w:p>
        </w:tc>
      </w:tr>
      <w:tr w:rsidR="009D51FE" w:rsidRPr="00BB547B" w14:paraId="1A78D4CB" w14:textId="77777777" w:rsidTr="002C3111">
        <w:tc>
          <w:tcPr>
            <w:tcW w:w="1276" w:type="dxa"/>
            <w:shd w:val="clear" w:color="auto" w:fill="auto"/>
            <w:vAlign w:val="center"/>
          </w:tcPr>
          <w:p w14:paraId="75AFE645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21EDCF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48AD0B12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18E8888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189ED3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91E12F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274 297.71 zł</w:t>
            </w:r>
          </w:p>
        </w:tc>
      </w:tr>
      <w:tr w:rsidR="009D51FE" w:rsidRPr="00BB547B" w14:paraId="3B89D2B3" w14:textId="77777777" w:rsidTr="002C3111">
        <w:tc>
          <w:tcPr>
            <w:tcW w:w="1276" w:type="dxa"/>
            <w:shd w:val="clear" w:color="auto" w:fill="auto"/>
            <w:vAlign w:val="center"/>
          </w:tcPr>
          <w:p w14:paraId="28882805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740B1B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20DAC2A2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36980B2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7AD6DA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9126C9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6 764.47 zł</w:t>
            </w:r>
          </w:p>
        </w:tc>
      </w:tr>
      <w:tr w:rsidR="009D51FE" w:rsidRPr="00BB547B" w14:paraId="4DAEF2EF" w14:textId="77777777" w:rsidTr="002C3111">
        <w:tc>
          <w:tcPr>
            <w:tcW w:w="1276" w:type="dxa"/>
            <w:shd w:val="clear" w:color="auto" w:fill="auto"/>
            <w:vAlign w:val="center"/>
          </w:tcPr>
          <w:p w14:paraId="3164EEA0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23428D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4BBCC735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43307A2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B8A159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12C8D2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81 680.35 zł</w:t>
            </w:r>
          </w:p>
        </w:tc>
      </w:tr>
      <w:tr w:rsidR="009D51FE" w:rsidRPr="00BB547B" w14:paraId="6C1A087E" w14:textId="77777777" w:rsidTr="002C3111">
        <w:tc>
          <w:tcPr>
            <w:tcW w:w="1276" w:type="dxa"/>
            <w:shd w:val="clear" w:color="auto" w:fill="auto"/>
            <w:vAlign w:val="center"/>
          </w:tcPr>
          <w:p w14:paraId="4BAAA21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189847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0696D2C8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3210737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1EAA8B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8136A5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107 563.94 zł</w:t>
            </w:r>
          </w:p>
        </w:tc>
      </w:tr>
      <w:tr w:rsidR="009D51FE" w:rsidRPr="00BB547B" w14:paraId="731C0D29" w14:textId="77777777" w:rsidTr="002C3111">
        <w:tc>
          <w:tcPr>
            <w:tcW w:w="1276" w:type="dxa"/>
            <w:shd w:val="clear" w:color="auto" w:fill="auto"/>
            <w:vAlign w:val="center"/>
          </w:tcPr>
          <w:p w14:paraId="3DC4BE96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D0613A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382EB4A7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2D5488D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4D39E9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B3A70A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40 500.00 zł</w:t>
            </w:r>
          </w:p>
        </w:tc>
      </w:tr>
      <w:tr w:rsidR="009D51FE" w:rsidRPr="00BB547B" w14:paraId="2204C33A" w14:textId="77777777" w:rsidTr="002C3111">
        <w:tc>
          <w:tcPr>
            <w:tcW w:w="1276" w:type="dxa"/>
            <w:shd w:val="clear" w:color="auto" w:fill="auto"/>
            <w:vAlign w:val="center"/>
          </w:tcPr>
          <w:p w14:paraId="1631D8A1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506059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538CF13A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Lek S.A.</w:t>
            </w:r>
          </w:p>
          <w:p w14:paraId="610F0F11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Podlipie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C1E694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95-010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Stryków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B788B8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519 682.28 zł</w:t>
            </w:r>
          </w:p>
        </w:tc>
      </w:tr>
      <w:tr w:rsidR="009D51FE" w:rsidRPr="00BB547B" w14:paraId="2F333DAE" w14:textId="77777777" w:rsidTr="002C3111">
        <w:tc>
          <w:tcPr>
            <w:tcW w:w="1276" w:type="dxa"/>
            <w:shd w:val="clear" w:color="auto" w:fill="auto"/>
            <w:vAlign w:val="center"/>
          </w:tcPr>
          <w:p w14:paraId="2BC24D61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1F5CC0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46361BC6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24D45598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E479D2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221959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169 958.85 zł</w:t>
            </w:r>
          </w:p>
        </w:tc>
      </w:tr>
      <w:tr w:rsidR="009D51FE" w:rsidRPr="00BB547B" w14:paraId="6E36D5A8" w14:textId="77777777" w:rsidTr="002C3111">
        <w:tc>
          <w:tcPr>
            <w:tcW w:w="1276" w:type="dxa"/>
            <w:shd w:val="clear" w:color="auto" w:fill="auto"/>
            <w:vAlign w:val="center"/>
          </w:tcPr>
          <w:p w14:paraId="5BD2130D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31C792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01C1EA75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074C49BF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B5E38E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E78DC7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7 920.93 zł</w:t>
            </w:r>
          </w:p>
        </w:tc>
      </w:tr>
      <w:tr w:rsidR="009D51FE" w:rsidRPr="00BB547B" w14:paraId="30349C1A" w14:textId="77777777" w:rsidTr="002C3111">
        <w:tc>
          <w:tcPr>
            <w:tcW w:w="1276" w:type="dxa"/>
            <w:shd w:val="clear" w:color="auto" w:fill="auto"/>
            <w:vAlign w:val="center"/>
          </w:tcPr>
          <w:p w14:paraId="48AF85BB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AA2430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6A3B0353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74FB88B3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B83D66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18745A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6 660.90 zł</w:t>
            </w:r>
          </w:p>
        </w:tc>
      </w:tr>
      <w:tr w:rsidR="009D51FE" w:rsidRPr="00BB547B" w14:paraId="44555CE3" w14:textId="77777777" w:rsidTr="002C3111">
        <w:tc>
          <w:tcPr>
            <w:tcW w:w="1276" w:type="dxa"/>
            <w:shd w:val="clear" w:color="auto" w:fill="auto"/>
            <w:vAlign w:val="center"/>
          </w:tcPr>
          <w:p w14:paraId="6D557180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F03676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77660330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1F953CBB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4798E4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C13D31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76 417.28 zł</w:t>
            </w:r>
          </w:p>
        </w:tc>
      </w:tr>
      <w:tr w:rsidR="009D51FE" w:rsidRPr="00BB547B" w14:paraId="2DBF7C8E" w14:textId="77777777" w:rsidTr="002C3111">
        <w:tc>
          <w:tcPr>
            <w:tcW w:w="1276" w:type="dxa"/>
            <w:shd w:val="clear" w:color="auto" w:fill="auto"/>
            <w:vAlign w:val="center"/>
          </w:tcPr>
          <w:p w14:paraId="19D9535F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60345C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22C586E3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0ED487A9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652608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70A6E5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105 270.40 zł</w:t>
            </w:r>
          </w:p>
        </w:tc>
      </w:tr>
      <w:tr w:rsidR="009D51FE" w:rsidRPr="00BB547B" w14:paraId="44DF5273" w14:textId="77777777" w:rsidTr="002C3111">
        <w:tc>
          <w:tcPr>
            <w:tcW w:w="1276" w:type="dxa"/>
            <w:shd w:val="clear" w:color="auto" w:fill="auto"/>
            <w:vAlign w:val="center"/>
          </w:tcPr>
          <w:p w14:paraId="261A1380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6AED04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E13924A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1FDFE093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B72A03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D3A14A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23 677.92 zł</w:t>
            </w:r>
          </w:p>
        </w:tc>
      </w:tr>
      <w:tr w:rsidR="009D51FE" w:rsidRPr="00BB547B" w14:paraId="36566493" w14:textId="77777777" w:rsidTr="002C3111">
        <w:tc>
          <w:tcPr>
            <w:tcW w:w="1276" w:type="dxa"/>
            <w:shd w:val="clear" w:color="auto" w:fill="auto"/>
            <w:vAlign w:val="center"/>
          </w:tcPr>
          <w:p w14:paraId="466AD2F4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2BB7EE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73BDE69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3ED0176B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1F4354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66D717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246 638.50 zł</w:t>
            </w:r>
          </w:p>
        </w:tc>
      </w:tr>
      <w:tr w:rsidR="009D51FE" w:rsidRPr="00BB547B" w14:paraId="50BA6E33" w14:textId="77777777" w:rsidTr="002C3111">
        <w:tc>
          <w:tcPr>
            <w:tcW w:w="1276" w:type="dxa"/>
            <w:shd w:val="clear" w:color="auto" w:fill="auto"/>
            <w:vAlign w:val="center"/>
          </w:tcPr>
          <w:p w14:paraId="2B5D1F5D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lastRenderedPageBreak/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8902F6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943587B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07A63A9B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231092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3F76B9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101 849.84 zł</w:t>
            </w:r>
          </w:p>
        </w:tc>
      </w:tr>
      <w:tr w:rsidR="009D51FE" w:rsidRPr="00BB547B" w14:paraId="4FCA7C50" w14:textId="77777777" w:rsidTr="002C3111">
        <w:tc>
          <w:tcPr>
            <w:tcW w:w="1276" w:type="dxa"/>
            <w:shd w:val="clear" w:color="auto" w:fill="auto"/>
            <w:vAlign w:val="center"/>
          </w:tcPr>
          <w:p w14:paraId="1B226FF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2D7374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51B2E921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57A67579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F57EAC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094C8D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520 558.53 zł</w:t>
            </w:r>
          </w:p>
        </w:tc>
      </w:tr>
      <w:tr w:rsidR="009D51FE" w:rsidRPr="00BB547B" w14:paraId="55533C0A" w14:textId="77777777" w:rsidTr="002C3111">
        <w:tc>
          <w:tcPr>
            <w:tcW w:w="1276" w:type="dxa"/>
            <w:shd w:val="clear" w:color="auto" w:fill="auto"/>
            <w:vAlign w:val="center"/>
          </w:tcPr>
          <w:p w14:paraId="260FE0A8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2A4D78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53EAD686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7334BC07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1E4138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B8D1BE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44 664.48 zł</w:t>
            </w:r>
          </w:p>
        </w:tc>
      </w:tr>
      <w:tr w:rsidR="009D51FE" w:rsidRPr="00BB547B" w14:paraId="771BD931" w14:textId="77777777" w:rsidTr="002C3111">
        <w:tc>
          <w:tcPr>
            <w:tcW w:w="1276" w:type="dxa"/>
            <w:shd w:val="clear" w:color="auto" w:fill="auto"/>
            <w:vAlign w:val="center"/>
          </w:tcPr>
          <w:p w14:paraId="7533398D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33C1F8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61A528B9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1818350D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B7E027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1F2D5A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15 800.94 zł</w:t>
            </w:r>
          </w:p>
        </w:tc>
      </w:tr>
      <w:tr w:rsidR="009D51FE" w:rsidRPr="00BB547B" w14:paraId="0F7E574C" w14:textId="77777777" w:rsidTr="002C3111">
        <w:tc>
          <w:tcPr>
            <w:tcW w:w="1276" w:type="dxa"/>
            <w:shd w:val="clear" w:color="auto" w:fill="auto"/>
            <w:vAlign w:val="center"/>
          </w:tcPr>
          <w:p w14:paraId="0268249D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515F98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7CCD2BC6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66154EE0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7FE2A1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632F8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109 453.48 zł</w:t>
            </w:r>
          </w:p>
        </w:tc>
      </w:tr>
      <w:tr w:rsidR="009D51FE" w:rsidRPr="00BB547B" w14:paraId="301CDF54" w14:textId="77777777" w:rsidTr="002C3111">
        <w:tc>
          <w:tcPr>
            <w:tcW w:w="1276" w:type="dxa"/>
            <w:shd w:val="clear" w:color="auto" w:fill="auto"/>
            <w:vAlign w:val="center"/>
          </w:tcPr>
          <w:p w14:paraId="7CE7B42E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F8440B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5257333C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76556B72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07EEC6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5FED3C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70 216.63 zł</w:t>
            </w:r>
          </w:p>
        </w:tc>
      </w:tr>
      <w:tr w:rsidR="009D51FE" w:rsidRPr="00BB547B" w14:paraId="6BED2E8A" w14:textId="77777777" w:rsidTr="002C3111">
        <w:tc>
          <w:tcPr>
            <w:tcW w:w="1276" w:type="dxa"/>
            <w:shd w:val="clear" w:color="auto" w:fill="auto"/>
            <w:vAlign w:val="center"/>
          </w:tcPr>
          <w:p w14:paraId="5EB06CC2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49471D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14:paraId="6339E7F1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3F840289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621085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20947C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45 904.32 zł</w:t>
            </w:r>
          </w:p>
        </w:tc>
      </w:tr>
      <w:tr w:rsidR="009D51FE" w:rsidRPr="00BB547B" w14:paraId="320C397D" w14:textId="77777777" w:rsidTr="002C3111">
        <w:tc>
          <w:tcPr>
            <w:tcW w:w="1276" w:type="dxa"/>
            <w:shd w:val="clear" w:color="auto" w:fill="auto"/>
            <w:vAlign w:val="center"/>
          </w:tcPr>
          <w:p w14:paraId="051F47A4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0C1A7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175F6647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Cytosorbents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41E3639F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Gałeczki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719C95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41500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90E774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27 131.76 zł</w:t>
            </w:r>
          </w:p>
        </w:tc>
      </w:tr>
      <w:tr w:rsidR="009D51FE" w:rsidRPr="00BB547B" w14:paraId="54E2FD34" w14:textId="77777777" w:rsidTr="002C3111">
        <w:tc>
          <w:tcPr>
            <w:tcW w:w="1276" w:type="dxa"/>
            <w:shd w:val="clear" w:color="auto" w:fill="auto"/>
            <w:vAlign w:val="center"/>
          </w:tcPr>
          <w:p w14:paraId="1A063CEA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5BA1F0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2607896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29FEEAD6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83CD23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6196CC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195 757.12 zł</w:t>
            </w:r>
          </w:p>
        </w:tc>
      </w:tr>
      <w:tr w:rsidR="009D51FE" w:rsidRPr="00BB547B" w14:paraId="546CF116" w14:textId="77777777" w:rsidTr="002C3111">
        <w:tc>
          <w:tcPr>
            <w:tcW w:w="1276" w:type="dxa"/>
            <w:shd w:val="clear" w:color="auto" w:fill="auto"/>
            <w:vAlign w:val="center"/>
          </w:tcPr>
          <w:p w14:paraId="23189FB7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B3F192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4C472975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610E48EB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1040ED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97B0F9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15 552.00 zł</w:t>
            </w:r>
          </w:p>
        </w:tc>
      </w:tr>
      <w:tr w:rsidR="009D51FE" w:rsidRPr="00BB547B" w14:paraId="06F41D4E" w14:textId="77777777" w:rsidTr="002C3111">
        <w:tc>
          <w:tcPr>
            <w:tcW w:w="1276" w:type="dxa"/>
            <w:shd w:val="clear" w:color="auto" w:fill="auto"/>
            <w:vAlign w:val="center"/>
          </w:tcPr>
          <w:p w14:paraId="7269AE68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54CEAE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5F89CFA3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44EF85AB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E7C8B7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0BD4EB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61 199.28 zł</w:t>
            </w:r>
          </w:p>
        </w:tc>
      </w:tr>
      <w:tr w:rsidR="009D51FE" w:rsidRPr="00BB547B" w14:paraId="2A1E8888" w14:textId="77777777" w:rsidTr="002C3111">
        <w:tc>
          <w:tcPr>
            <w:tcW w:w="1276" w:type="dxa"/>
            <w:shd w:val="clear" w:color="auto" w:fill="auto"/>
            <w:vAlign w:val="center"/>
          </w:tcPr>
          <w:p w14:paraId="5E14FC52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20BE76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1137AB8F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1FBD35A3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BF79E5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B40B34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69 223.68 zł</w:t>
            </w:r>
          </w:p>
        </w:tc>
      </w:tr>
      <w:tr w:rsidR="009D51FE" w:rsidRPr="00BB547B" w14:paraId="34CE1C9A" w14:textId="77777777" w:rsidTr="002C3111">
        <w:tc>
          <w:tcPr>
            <w:tcW w:w="1276" w:type="dxa"/>
            <w:shd w:val="clear" w:color="auto" w:fill="auto"/>
            <w:vAlign w:val="center"/>
          </w:tcPr>
          <w:p w14:paraId="70689D8C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710362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229BCCCD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4E0C943C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9FB1BD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7287BD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93 685.04 zł</w:t>
            </w:r>
          </w:p>
        </w:tc>
      </w:tr>
      <w:tr w:rsidR="009D51FE" w:rsidRPr="00BB547B" w14:paraId="4EFFBB83" w14:textId="77777777" w:rsidTr="002C3111">
        <w:tc>
          <w:tcPr>
            <w:tcW w:w="1276" w:type="dxa"/>
            <w:shd w:val="clear" w:color="auto" w:fill="auto"/>
            <w:vAlign w:val="center"/>
          </w:tcPr>
          <w:p w14:paraId="622C0999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7921A0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180BD84F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197618BB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lastRenderedPageBreak/>
              <w:t xml:space="preserve">Wolskie, </w:t>
            </w: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9F8317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74FC4C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lastRenderedPageBreak/>
              <w:t>59 605.96 zł</w:t>
            </w:r>
          </w:p>
        </w:tc>
      </w:tr>
      <w:tr w:rsidR="009D51FE" w:rsidRPr="00BB547B" w14:paraId="5F328D24" w14:textId="77777777" w:rsidTr="002C3111">
        <w:tc>
          <w:tcPr>
            <w:tcW w:w="1276" w:type="dxa"/>
            <w:shd w:val="clear" w:color="auto" w:fill="auto"/>
            <w:vAlign w:val="center"/>
          </w:tcPr>
          <w:p w14:paraId="43C96A81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07AF81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14:paraId="3EE4BD22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68388FF3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F74BDF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2687C0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43 908.48 zł</w:t>
            </w:r>
          </w:p>
        </w:tc>
      </w:tr>
      <w:tr w:rsidR="009D51FE" w:rsidRPr="00BB547B" w14:paraId="0E789E38" w14:textId="77777777" w:rsidTr="002C3111">
        <w:tc>
          <w:tcPr>
            <w:tcW w:w="1276" w:type="dxa"/>
            <w:shd w:val="clear" w:color="auto" w:fill="auto"/>
            <w:vAlign w:val="center"/>
          </w:tcPr>
          <w:p w14:paraId="315D875B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1E6966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65BE68DC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Centrum Zaopatrzenia Medycznego "</w:t>
            </w: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Cezal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>" SA Wrocław</w:t>
            </w:r>
          </w:p>
          <w:p w14:paraId="54C9B509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32F070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3ECE2F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9 450.00 zł</w:t>
            </w:r>
          </w:p>
        </w:tc>
      </w:tr>
      <w:tr w:rsidR="009D51FE" w:rsidRPr="00BB547B" w14:paraId="6E12030D" w14:textId="77777777" w:rsidTr="002C3111">
        <w:tc>
          <w:tcPr>
            <w:tcW w:w="1276" w:type="dxa"/>
            <w:shd w:val="clear" w:color="auto" w:fill="auto"/>
            <w:vAlign w:val="center"/>
          </w:tcPr>
          <w:p w14:paraId="445A8636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DBA47A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841B484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5BB6D769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72BE79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01EDF1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232 839.19 zł</w:t>
            </w:r>
          </w:p>
        </w:tc>
      </w:tr>
      <w:tr w:rsidR="009D51FE" w:rsidRPr="00BB547B" w14:paraId="7B4BF182" w14:textId="77777777" w:rsidTr="002C3111">
        <w:tc>
          <w:tcPr>
            <w:tcW w:w="1276" w:type="dxa"/>
            <w:shd w:val="clear" w:color="auto" w:fill="auto"/>
            <w:vAlign w:val="center"/>
          </w:tcPr>
          <w:p w14:paraId="440BF505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C39EDB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00B1E977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44562CA8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FC0C3D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6E51FC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31 914.00 zł</w:t>
            </w:r>
          </w:p>
        </w:tc>
      </w:tr>
      <w:tr w:rsidR="009D51FE" w:rsidRPr="00BB547B" w14:paraId="39F83804" w14:textId="77777777" w:rsidTr="002C3111">
        <w:tc>
          <w:tcPr>
            <w:tcW w:w="1276" w:type="dxa"/>
            <w:shd w:val="clear" w:color="auto" w:fill="auto"/>
            <w:vAlign w:val="center"/>
          </w:tcPr>
          <w:p w14:paraId="2B7CF49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BF780D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136D83F6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6B6C23F2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ABE1DE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04CB4E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126 060.57 zł</w:t>
            </w:r>
          </w:p>
        </w:tc>
      </w:tr>
      <w:tr w:rsidR="009D51FE" w:rsidRPr="00BB547B" w14:paraId="54E18FF4" w14:textId="77777777" w:rsidTr="002C3111">
        <w:tc>
          <w:tcPr>
            <w:tcW w:w="1276" w:type="dxa"/>
            <w:shd w:val="clear" w:color="auto" w:fill="auto"/>
            <w:vAlign w:val="center"/>
          </w:tcPr>
          <w:p w14:paraId="0289D2A4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62813E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6A05130C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5FB896F0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835E63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C8D6B5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573 705.60 zł</w:t>
            </w:r>
          </w:p>
        </w:tc>
      </w:tr>
      <w:tr w:rsidR="009D51FE" w:rsidRPr="00BB547B" w14:paraId="5D44A47C" w14:textId="77777777" w:rsidTr="002C3111">
        <w:tc>
          <w:tcPr>
            <w:tcW w:w="1276" w:type="dxa"/>
            <w:shd w:val="clear" w:color="auto" w:fill="auto"/>
            <w:vAlign w:val="center"/>
          </w:tcPr>
          <w:p w14:paraId="6C5C784D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801B0F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779AD64D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0A1C4F99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264B5D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262420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188 811.62 zł</w:t>
            </w:r>
          </w:p>
        </w:tc>
      </w:tr>
      <w:tr w:rsidR="009D51FE" w:rsidRPr="00BB547B" w14:paraId="6729FAB2" w14:textId="77777777" w:rsidTr="002C3111">
        <w:tc>
          <w:tcPr>
            <w:tcW w:w="1276" w:type="dxa"/>
            <w:shd w:val="clear" w:color="auto" w:fill="auto"/>
            <w:vAlign w:val="center"/>
          </w:tcPr>
          <w:p w14:paraId="2D67001D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7C34EB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2F071A27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3E830A88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37DE5F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5AA99F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6 513.48 zł</w:t>
            </w:r>
          </w:p>
        </w:tc>
      </w:tr>
      <w:tr w:rsidR="009D51FE" w:rsidRPr="00BB547B" w14:paraId="3A98BF92" w14:textId="77777777" w:rsidTr="002C3111">
        <w:tc>
          <w:tcPr>
            <w:tcW w:w="1276" w:type="dxa"/>
            <w:shd w:val="clear" w:color="auto" w:fill="auto"/>
            <w:vAlign w:val="center"/>
          </w:tcPr>
          <w:p w14:paraId="508378DF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C0E6AA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295DF7ED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14FD15B8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36E66C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32880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78 094.91 zł</w:t>
            </w:r>
          </w:p>
        </w:tc>
      </w:tr>
      <w:tr w:rsidR="009D51FE" w:rsidRPr="00BB547B" w14:paraId="7B160208" w14:textId="77777777" w:rsidTr="002C3111">
        <w:tc>
          <w:tcPr>
            <w:tcW w:w="1276" w:type="dxa"/>
            <w:shd w:val="clear" w:color="auto" w:fill="auto"/>
            <w:vAlign w:val="center"/>
          </w:tcPr>
          <w:p w14:paraId="10FA0DD9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F1EE16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53479AEE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7D0F8D99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B8316C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4CEC67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103 035.01 zł</w:t>
            </w:r>
          </w:p>
        </w:tc>
      </w:tr>
      <w:tr w:rsidR="009D51FE" w:rsidRPr="00BB547B" w14:paraId="24BAD171" w14:textId="77777777" w:rsidTr="002C3111">
        <w:tc>
          <w:tcPr>
            <w:tcW w:w="1276" w:type="dxa"/>
            <w:shd w:val="clear" w:color="auto" w:fill="auto"/>
            <w:vAlign w:val="center"/>
          </w:tcPr>
          <w:p w14:paraId="1658EC36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6A9E78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514E4D0A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43EE64C1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9C1E13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3A9034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55 065.31 zł</w:t>
            </w:r>
          </w:p>
        </w:tc>
      </w:tr>
      <w:tr w:rsidR="009D51FE" w:rsidRPr="00BB547B" w14:paraId="4574CEF7" w14:textId="77777777" w:rsidTr="002C3111">
        <w:tc>
          <w:tcPr>
            <w:tcW w:w="1276" w:type="dxa"/>
            <w:shd w:val="clear" w:color="auto" w:fill="auto"/>
            <w:vAlign w:val="center"/>
          </w:tcPr>
          <w:p w14:paraId="2E019885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44F033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05BF8BC1" w14:textId="77777777" w:rsidR="009D51FE" w:rsidRPr="00986737" w:rsidRDefault="009D51FE" w:rsidP="002C31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51FE">
              <w:rPr>
                <w:rFonts w:ascii="Arial" w:hAnsi="Arial" w:cs="Arial"/>
                <w:sz w:val="24"/>
                <w:szCs w:val="24"/>
              </w:rPr>
              <w:t>Promedica</w:t>
            </w:r>
            <w:proofErr w:type="spellEnd"/>
            <w:r w:rsidRPr="009D51FE">
              <w:rPr>
                <w:rFonts w:ascii="Arial" w:hAnsi="Arial" w:cs="Arial"/>
                <w:sz w:val="24"/>
                <w:szCs w:val="24"/>
              </w:rPr>
              <w:t xml:space="preserve"> Toruń Spółka z ograniczoną odpowiedzialnością</w:t>
            </w:r>
          </w:p>
          <w:p w14:paraId="20611992" w14:textId="77777777" w:rsidR="009D51FE" w:rsidRPr="00986737" w:rsidRDefault="009D51FE" w:rsidP="002C3111">
            <w:pPr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Grudziądzka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159a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1EC131" w14:textId="77777777" w:rsidR="009D51FE" w:rsidRPr="00986737" w:rsidRDefault="009D51FE" w:rsidP="002C31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51FE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E655C2" w14:textId="77777777" w:rsidR="009D51FE" w:rsidRPr="00986737" w:rsidRDefault="009D51FE" w:rsidP="002C31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51FE">
              <w:rPr>
                <w:rFonts w:ascii="Arial" w:hAnsi="Arial" w:cs="Arial"/>
                <w:sz w:val="24"/>
                <w:szCs w:val="24"/>
              </w:rPr>
              <w:t>8 958.60 zł</w:t>
            </w:r>
          </w:p>
        </w:tc>
      </w:tr>
    </w:tbl>
    <w:p w14:paraId="2D34AB41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lastRenderedPageBreak/>
        <w:t>Zamawiający</w:t>
      </w:r>
    </w:p>
    <w:bookmarkEnd w:id="0"/>
    <w:p w14:paraId="589AA811" w14:textId="44151C33" w:rsidR="00C236D3" w:rsidRDefault="00F849DB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78E79A8E" w14:textId="3344DCDE" w:rsidR="00F849DB" w:rsidRPr="00BB547B" w:rsidRDefault="00F849DB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F849DB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895C7" w14:textId="77777777" w:rsidR="00E203A7" w:rsidRDefault="00E203A7">
      <w:r>
        <w:separator/>
      </w:r>
    </w:p>
  </w:endnote>
  <w:endnote w:type="continuationSeparator" w:id="0">
    <w:p w14:paraId="77946949" w14:textId="77777777" w:rsidR="00E203A7" w:rsidRDefault="00E20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BEAE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F18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EE402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FBB59D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71DD56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FCE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D2318B" w14:textId="77777777" w:rsidR="009F189D" w:rsidRDefault="009F189D">
    <w:pPr>
      <w:pStyle w:val="Stopka"/>
      <w:tabs>
        <w:tab w:val="clear" w:pos="4536"/>
      </w:tabs>
      <w:jc w:val="center"/>
    </w:pPr>
  </w:p>
  <w:p w14:paraId="0DC3540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D6BB8" w14:textId="77777777" w:rsidR="00E203A7" w:rsidRDefault="00E203A7">
      <w:r>
        <w:separator/>
      </w:r>
    </w:p>
  </w:footnote>
  <w:footnote w:type="continuationSeparator" w:id="0">
    <w:p w14:paraId="736CC6AE" w14:textId="77777777" w:rsidR="00E203A7" w:rsidRDefault="00E203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A259D" w14:textId="77777777" w:rsidR="009D51FE" w:rsidRDefault="009D51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6D7DE" w14:textId="77777777" w:rsidR="009D51FE" w:rsidRDefault="009D51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D2BF4" w14:textId="77777777" w:rsidR="009D51FE" w:rsidRDefault="009D51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03A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D51FE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203A7"/>
    <w:rsid w:val="00EA3476"/>
    <w:rsid w:val="00F16C60"/>
    <w:rsid w:val="00F849DB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A52CBE"/>
  <w15:chartTrackingRefBased/>
  <w15:docId w15:val="{28728701-68DC-4CCB-B4E0-CB24469A5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1163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2024-08-12T10:44:00Z</dcterms:created>
  <dcterms:modified xsi:type="dcterms:W3CDTF">2024-08-12T10:44:00Z</dcterms:modified>
</cp:coreProperties>
</file>