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CCF39" w14:textId="77777777" w:rsidR="00CF7835" w:rsidRPr="00480EC0" w:rsidRDefault="00D86EA8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480EC0">
        <w:rPr>
          <w:rFonts w:ascii="Arial Narrow" w:hAnsi="Arial Narrow" w:cs="Arial"/>
          <w:sz w:val="22"/>
          <w:szCs w:val="22"/>
        </w:rPr>
        <w:t>Bydgoszcz</w:t>
      </w:r>
      <w:r w:rsidR="00CF7835" w:rsidRPr="00480EC0">
        <w:rPr>
          <w:rFonts w:ascii="Arial Narrow" w:hAnsi="Arial Narrow" w:cs="Arial"/>
          <w:sz w:val="22"/>
          <w:szCs w:val="22"/>
        </w:rPr>
        <w:t xml:space="preserve"> dnia: </w:t>
      </w:r>
      <w:r w:rsidRPr="00480EC0">
        <w:rPr>
          <w:rFonts w:ascii="Arial Narrow" w:hAnsi="Arial Narrow" w:cs="Arial"/>
          <w:sz w:val="22"/>
          <w:szCs w:val="22"/>
        </w:rPr>
        <w:t>2024-08-09</w:t>
      </w:r>
    </w:p>
    <w:p w14:paraId="2986B2F9" w14:textId="77777777" w:rsidR="00CF7835" w:rsidRPr="00480EC0" w:rsidRDefault="00D86EA8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80EC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F8CB833" w14:textId="77777777" w:rsidR="00CF7835" w:rsidRPr="00480EC0" w:rsidRDefault="00D86EA8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80EC0">
        <w:rPr>
          <w:rFonts w:ascii="Arial Narrow" w:hAnsi="Arial Narrow" w:cs="Arial"/>
          <w:sz w:val="22"/>
          <w:szCs w:val="22"/>
        </w:rPr>
        <w:t>Powstańców Warszawy</w:t>
      </w:r>
      <w:r w:rsidR="00CF7835" w:rsidRPr="00480EC0">
        <w:rPr>
          <w:rFonts w:ascii="Arial Narrow" w:hAnsi="Arial Narrow" w:cs="Arial"/>
          <w:sz w:val="22"/>
          <w:szCs w:val="22"/>
        </w:rPr>
        <w:t xml:space="preserve"> </w:t>
      </w:r>
      <w:r w:rsidRPr="00480EC0">
        <w:rPr>
          <w:rFonts w:ascii="Arial Narrow" w:hAnsi="Arial Narrow" w:cs="Arial"/>
          <w:sz w:val="22"/>
          <w:szCs w:val="22"/>
        </w:rPr>
        <w:t>5</w:t>
      </w:r>
    </w:p>
    <w:p w14:paraId="448349C7" w14:textId="77777777" w:rsidR="00CF7835" w:rsidRPr="00480EC0" w:rsidRDefault="00D86EA8" w:rsidP="00CF7835">
      <w:pPr>
        <w:rPr>
          <w:rFonts w:ascii="Arial Narrow" w:hAnsi="Arial Narrow" w:cs="Arial"/>
          <w:sz w:val="22"/>
          <w:szCs w:val="22"/>
        </w:rPr>
      </w:pPr>
      <w:r w:rsidRPr="00480EC0">
        <w:rPr>
          <w:rFonts w:ascii="Arial Narrow" w:hAnsi="Arial Narrow" w:cs="Arial"/>
          <w:sz w:val="22"/>
          <w:szCs w:val="22"/>
        </w:rPr>
        <w:t>85-681</w:t>
      </w:r>
      <w:r w:rsidR="00CF7835" w:rsidRPr="00480EC0">
        <w:rPr>
          <w:rFonts w:ascii="Arial Narrow" w:hAnsi="Arial Narrow" w:cs="Arial"/>
          <w:sz w:val="22"/>
          <w:szCs w:val="22"/>
        </w:rPr>
        <w:t xml:space="preserve"> </w:t>
      </w:r>
      <w:r w:rsidRPr="00480EC0">
        <w:rPr>
          <w:rFonts w:ascii="Arial Narrow" w:hAnsi="Arial Narrow" w:cs="Arial"/>
          <w:sz w:val="22"/>
          <w:szCs w:val="22"/>
        </w:rPr>
        <w:t>Bydgoszcz</w:t>
      </w:r>
    </w:p>
    <w:p w14:paraId="7BB23B8B" w14:textId="77777777" w:rsidR="00CF7835" w:rsidRPr="00480EC0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480EC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FA3450B" w14:textId="77777777" w:rsidR="00CF7835" w:rsidRPr="00480EC0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480EC0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80EC0" w14:paraId="58832D6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9CB972" w14:textId="77777777" w:rsidR="00CF7835" w:rsidRPr="00480EC0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80EC0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3B715382" w14:textId="77777777" w:rsidR="00CF7835" w:rsidRPr="00480EC0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80EC0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59D7793" w14:textId="77777777" w:rsidR="00CF7835" w:rsidRPr="00480EC0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80EC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80EC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80EC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80EC0" w14:paraId="434E23C4" w14:textId="77777777" w:rsidTr="000C1C6D">
        <w:tc>
          <w:tcPr>
            <w:tcW w:w="2269" w:type="dxa"/>
            <w:shd w:val="clear" w:color="auto" w:fill="auto"/>
          </w:tcPr>
          <w:p w14:paraId="0500F19C" w14:textId="77777777" w:rsidR="00CF7835" w:rsidRPr="00480EC0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80EC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41B1C9" w14:textId="77777777" w:rsidR="00CF7835" w:rsidRPr="00480EC0" w:rsidRDefault="00D86EA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80EC0">
              <w:rPr>
                <w:rFonts w:ascii="Arial Narrow" w:hAnsi="Arial Narrow" w:cs="Arial"/>
                <w:b/>
                <w:sz w:val="22"/>
                <w:szCs w:val="22"/>
              </w:rPr>
              <w:t>Przebudowa pomieszczeń pralni szpitalnej wraz z zakupem, dostawą i montażem urządzeń w systemie zaprojektuj i wybuduj</w:t>
            </w:r>
            <w:r w:rsidR="00CF7835" w:rsidRPr="00480EC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86EA8" w:rsidRPr="00480EC0" w14:paraId="54F9ECA3" w14:textId="77777777" w:rsidTr="00C146F6">
        <w:tc>
          <w:tcPr>
            <w:tcW w:w="2269" w:type="dxa"/>
            <w:shd w:val="clear" w:color="auto" w:fill="auto"/>
          </w:tcPr>
          <w:p w14:paraId="27BEF570" w14:textId="77777777" w:rsidR="00D86EA8" w:rsidRPr="00480EC0" w:rsidRDefault="00D86EA8" w:rsidP="00C146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80EC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DA9E5B" w14:textId="77777777" w:rsidR="00D86EA8" w:rsidRPr="00480EC0" w:rsidRDefault="00D86EA8" w:rsidP="00C146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80EC0">
              <w:rPr>
                <w:rFonts w:ascii="Arial Narrow" w:hAnsi="Arial Narrow" w:cs="Arial"/>
                <w:b/>
                <w:sz w:val="22"/>
                <w:szCs w:val="22"/>
              </w:rPr>
              <w:t>86/2024</w:t>
            </w:r>
          </w:p>
        </w:tc>
      </w:tr>
    </w:tbl>
    <w:p w14:paraId="12F8126B" w14:textId="77777777" w:rsidR="00D665F5" w:rsidRPr="00480EC0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480EC0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480EC0">
        <w:rPr>
          <w:rFonts w:ascii="Arial Narrow" w:hAnsi="Arial Narrow" w:cs="Arial"/>
          <w:sz w:val="22"/>
          <w:szCs w:val="22"/>
        </w:rPr>
        <w:t>2</w:t>
      </w:r>
      <w:r w:rsidRPr="00480EC0">
        <w:rPr>
          <w:rFonts w:ascii="Arial Narrow" w:hAnsi="Arial Narrow" w:cs="Arial"/>
          <w:sz w:val="22"/>
          <w:szCs w:val="22"/>
        </w:rPr>
        <w:t xml:space="preserve"> ust. 5 </w:t>
      </w:r>
      <w:r w:rsidRPr="00480EC0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480EC0">
        <w:rPr>
          <w:rFonts w:ascii="Arial Narrow" w:hAnsi="Arial Narrow" w:cs="Arial"/>
          <w:sz w:val="22"/>
          <w:szCs w:val="22"/>
        </w:rPr>
        <w:t xml:space="preserve"> </w:t>
      </w:r>
      <w:r w:rsidR="00D86EA8" w:rsidRPr="00480EC0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480EC0">
        <w:rPr>
          <w:rFonts w:ascii="Arial Narrow" w:hAnsi="Arial Narrow" w:cs="Arial"/>
          <w:sz w:val="22"/>
          <w:szCs w:val="22"/>
        </w:rPr>
        <w:t xml:space="preserve"> </w:t>
      </w:r>
      <w:r w:rsidRPr="00480EC0">
        <w:rPr>
          <w:rFonts w:ascii="Arial Narrow" w:hAnsi="Arial Narrow" w:cs="Arial"/>
          <w:sz w:val="22"/>
          <w:szCs w:val="22"/>
        </w:rPr>
        <w:t>udostępnia</w:t>
      </w:r>
      <w:r w:rsidR="00F95C33" w:rsidRPr="00480EC0">
        <w:rPr>
          <w:rFonts w:ascii="Arial Narrow" w:hAnsi="Arial Narrow" w:cs="Arial"/>
          <w:sz w:val="22"/>
          <w:szCs w:val="22"/>
        </w:rPr>
        <w:t xml:space="preserve"> </w:t>
      </w:r>
      <w:r w:rsidR="004C7E9B" w:rsidRPr="00480EC0">
        <w:rPr>
          <w:rFonts w:ascii="Arial Narrow" w:hAnsi="Arial Narrow" w:cs="Arial"/>
          <w:sz w:val="22"/>
          <w:szCs w:val="22"/>
        </w:rPr>
        <w:t>informacj</w:t>
      </w:r>
      <w:r w:rsidR="00577BC6" w:rsidRPr="00480EC0">
        <w:rPr>
          <w:rFonts w:ascii="Arial Narrow" w:hAnsi="Arial Narrow" w:cs="Arial"/>
          <w:sz w:val="22"/>
          <w:szCs w:val="22"/>
        </w:rPr>
        <w:t>ę</w:t>
      </w:r>
      <w:r w:rsidR="00035488" w:rsidRPr="00480EC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80EC0">
        <w:rPr>
          <w:rFonts w:ascii="Arial Narrow" w:hAnsi="Arial Narrow" w:cs="Arial"/>
          <w:sz w:val="22"/>
          <w:szCs w:val="22"/>
        </w:rPr>
        <w:t>.</w:t>
      </w:r>
    </w:p>
    <w:p w14:paraId="51E7473F" w14:textId="77777777" w:rsidR="00A80738" w:rsidRPr="00480EC0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80EC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80EC0">
        <w:rPr>
          <w:rFonts w:ascii="Arial Narrow" w:hAnsi="Arial Narrow" w:cs="Arial"/>
          <w:sz w:val="22"/>
          <w:szCs w:val="22"/>
        </w:rPr>
        <w:t xml:space="preserve"> w dniu </w:t>
      </w:r>
      <w:r w:rsidR="00D86EA8" w:rsidRPr="00480EC0">
        <w:rPr>
          <w:rFonts w:ascii="Arial Narrow" w:hAnsi="Arial Narrow" w:cs="Arial"/>
          <w:sz w:val="22"/>
          <w:szCs w:val="22"/>
        </w:rPr>
        <w:t>09/08/2024</w:t>
      </w:r>
      <w:r w:rsidR="00FF4AB1" w:rsidRPr="00480EC0">
        <w:rPr>
          <w:rFonts w:ascii="Arial Narrow" w:hAnsi="Arial Narrow" w:cs="Arial"/>
          <w:sz w:val="22"/>
          <w:szCs w:val="22"/>
        </w:rPr>
        <w:t xml:space="preserve"> o godz. </w:t>
      </w:r>
      <w:r w:rsidR="00D86EA8" w:rsidRPr="00480EC0">
        <w:rPr>
          <w:rFonts w:ascii="Arial Narrow" w:hAnsi="Arial Narrow" w:cs="Arial"/>
          <w:sz w:val="22"/>
          <w:szCs w:val="22"/>
        </w:rPr>
        <w:t>08:15</w:t>
      </w:r>
      <w:r w:rsidRPr="00480EC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80EC0" w14:paraId="2A9CA4CA" w14:textId="77777777" w:rsidTr="000C1C6D">
        <w:tc>
          <w:tcPr>
            <w:tcW w:w="1276" w:type="dxa"/>
            <w:shd w:val="clear" w:color="auto" w:fill="F2F2F2"/>
            <w:vAlign w:val="center"/>
          </w:tcPr>
          <w:p w14:paraId="30A51474" w14:textId="77777777" w:rsidR="00D665F5" w:rsidRPr="00480EC0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80EC0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480EC0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480EC0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80E7471" w14:textId="77777777" w:rsidR="00D665F5" w:rsidRPr="00480EC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80EC0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480EC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EC0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D95E5C5" w14:textId="77777777" w:rsidR="00D665F5" w:rsidRPr="00480EC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80EC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D86EA8" w:rsidRPr="00480EC0" w14:paraId="7EEC0F64" w14:textId="77777777" w:rsidTr="00C146F6">
        <w:tc>
          <w:tcPr>
            <w:tcW w:w="1276" w:type="dxa"/>
            <w:shd w:val="clear" w:color="auto" w:fill="auto"/>
            <w:vAlign w:val="center"/>
          </w:tcPr>
          <w:p w14:paraId="566A945A" w14:textId="77777777" w:rsidR="00D86EA8" w:rsidRPr="00480EC0" w:rsidRDefault="00D86EA8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80EC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1CA18A9" w14:textId="77777777" w:rsidR="00D86EA8" w:rsidRPr="00480EC0" w:rsidRDefault="00D86EA8" w:rsidP="00C146F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80EC0">
              <w:rPr>
                <w:rFonts w:ascii="Arial Narrow" w:hAnsi="Arial Narrow" w:cs="Arial"/>
                <w:sz w:val="22"/>
                <w:szCs w:val="22"/>
              </w:rPr>
              <w:t>ABRI-LUX ADAM BRZOZOWSKI</w:t>
            </w:r>
          </w:p>
          <w:p w14:paraId="5120EEAC" w14:textId="77777777" w:rsidR="00D86EA8" w:rsidRPr="00480EC0" w:rsidRDefault="00D86EA8" w:rsidP="00C146F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80EC0">
              <w:rPr>
                <w:rFonts w:ascii="Arial Narrow" w:hAnsi="Arial Narrow" w:cs="Arial"/>
                <w:sz w:val="22"/>
                <w:szCs w:val="22"/>
              </w:rPr>
              <w:t>KLONOWA</w:t>
            </w:r>
            <w:r w:rsidRPr="00480EC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EC0">
              <w:rPr>
                <w:rFonts w:ascii="Arial Narrow" w:hAnsi="Arial Narrow" w:cs="Arial"/>
                <w:sz w:val="22"/>
                <w:szCs w:val="22"/>
              </w:rPr>
              <w:t>84</w:t>
            </w:r>
            <w:r w:rsidRPr="00480EC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771302C" w14:textId="77777777" w:rsidR="00D86EA8" w:rsidRPr="00480EC0" w:rsidRDefault="00D86EA8" w:rsidP="00C146F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80EC0">
              <w:rPr>
                <w:rFonts w:ascii="Arial Narrow" w:hAnsi="Arial Narrow" w:cs="Arial"/>
                <w:sz w:val="22"/>
                <w:szCs w:val="22"/>
              </w:rPr>
              <w:t>05-240</w:t>
            </w:r>
            <w:r w:rsidRPr="00480EC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0EC0">
              <w:rPr>
                <w:rFonts w:ascii="Arial Narrow" w:hAnsi="Arial Narrow" w:cs="Arial"/>
                <w:sz w:val="22"/>
                <w:szCs w:val="22"/>
              </w:rPr>
              <w:t>TŁUSZCZ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51F335" w14:textId="77777777" w:rsidR="00D86EA8" w:rsidRPr="00480EC0" w:rsidRDefault="00D86EA8" w:rsidP="00C146F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80EC0">
              <w:rPr>
                <w:rFonts w:ascii="Arial Narrow" w:hAnsi="Arial Narrow" w:cs="Arial"/>
                <w:sz w:val="22"/>
                <w:szCs w:val="22"/>
              </w:rPr>
              <w:t>1 906 500.00 zł</w:t>
            </w:r>
          </w:p>
        </w:tc>
      </w:tr>
    </w:tbl>
    <w:p w14:paraId="4117790C" w14:textId="77777777" w:rsidR="0069085C" w:rsidRPr="00480EC0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3C8B95CE" w14:textId="77777777" w:rsidR="00577BC6" w:rsidRPr="00480EC0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51FECE83" w14:textId="48049BE1" w:rsidR="00A80738" w:rsidRDefault="00480EC0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80EC0">
        <w:rPr>
          <w:rFonts w:ascii="Arial Narrow" w:hAnsi="Arial Narrow" w:cs="Arial"/>
          <w:i/>
          <w:sz w:val="22"/>
          <w:szCs w:val="22"/>
        </w:rPr>
        <w:t>ZAMAWIAJĄCY</w:t>
      </w:r>
    </w:p>
    <w:p w14:paraId="24B8E134" w14:textId="77777777" w:rsidR="00567818" w:rsidRDefault="0056781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0F7A3B1" w14:textId="77777777" w:rsidR="00567818" w:rsidRDefault="00567818" w:rsidP="005678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61129702"/>
    </w:p>
    <w:p w14:paraId="392D0100" w14:textId="77777777" w:rsidR="00567818" w:rsidRDefault="00567818" w:rsidP="005678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265FBB2" w14:textId="77777777" w:rsidR="00567818" w:rsidRDefault="00567818" w:rsidP="005678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50F0692" w14:textId="77777777" w:rsidR="00567818" w:rsidRDefault="00567818" w:rsidP="005678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C01C9C8" w14:textId="0D75A386" w:rsidR="00567818" w:rsidRPr="00681E50" w:rsidRDefault="00567818" w:rsidP="005678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6BA6F34B" w14:textId="77777777" w:rsidR="00567818" w:rsidRPr="00681E50" w:rsidRDefault="00567818" w:rsidP="005678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7ED064FA" w14:textId="77777777" w:rsidR="00567818" w:rsidRPr="00681E50" w:rsidRDefault="00567818" w:rsidP="00567818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Choroszyńska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32016EBB" w14:textId="6B624675" w:rsidR="00567818" w:rsidRPr="00567818" w:rsidRDefault="00567818" w:rsidP="00567818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Data: </w:t>
      </w:r>
      <w:bookmarkEnd w:id="0"/>
      <w:r>
        <w:rPr>
          <w:rFonts w:ascii="Arial Narrow" w:hAnsi="Arial Narrow"/>
          <w:i/>
          <w:iCs/>
          <w:sz w:val="18"/>
        </w:rPr>
        <w:t>9.08.2024 r</w:t>
      </w:r>
    </w:p>
    <w:sectPr w:rsidR="00567818" w:rsidRPr="00567818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56EDD5" w14:textId="77777777" w:rsidR="00522421" w:rsidRDefault="00522421">
      <w:r>
        <w:separator/>
      </w:r>
    </w:p>
  </w:endnote>
  <w:endnote w:type="continuationSeparator" w:id="0">
    <w:p w14:paraId="1FEEA11F" w14:textId="77777777" w:rsidR="00522421" w:rsidRDefault="00522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F54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0B30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1A665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188D93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E1957C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2BC8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A6175A" w14:textId="77777777" w:rsidR="009F189D" w:rsidRDefault="009F189D">
    <w:pPr>
      <w:pStyle w:val="Stopka"/>
      <w:tabs>
        <w:tab w:val="clear" w:pos="4536"/>
      </w:tabs>
      <w:jc w:val="center"/>
    </w:pPr>
  </w:p>
  <w:p w14:paraId="1ADAAA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776042" w14:textId="77777777" w:rsidR="00522421" w:rsidRDefault="00522421">
      <w:r>
        <w:separator/>
      </w:r>
    </w:p>
  </w:footnote>
  <w:footnote w:type="continuationSeparator" w:id="0">
    <w:p w14:paraId="517E50FF" w14:textId="77777777" w:rsidR="00522421" w:rsidRDefault="00522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0990B" w14:textId="77777777" w:rsidR="00D86EA8" w:rsidRDefault="00D86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8D38E" w14:textId="77777777" w:rsidR="00D86EA8" w:rsidRDefault="00D86E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DB04D" w14:textId="77777777" w:rsidR="00D86EA8" w:rsidRDefault="00D86E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42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80EC0"/>
    <w:rsid w:val="00490DC0"/>
    <w:rsid w:val="00493F8C"/>
    <w:rsid w:val="004C7E9B"/>
    <w:rsid w:val="00522421"/>
    <w:rsid w:val="00567818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86EA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63E0E1"/>
  <w15:chartTrackingRefBased/>
  <w15:docId w15:val="{22C61BB3-510B-4D37-B9BF-27F373EA2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6781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67818"/>
    <w:rPr>
      <w:b/>
      <w:bCs/>
    </w:rPr>
  </w:style>
  <w:style w:type="character" w:styleId="Hipercze">
    <w:name w:val="Hyperlink"/>
    <w:uiPriority w:val="99"/>
    <w:unhideWhenUsed/>
    <w:rsid w:val="005678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140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2024-08-09T06:28:00Z</dcterms:created>
  <dcterms:modified xsi:type="dcterms:W3CDTF">2024-08-09T06:32:00Z</dcterms:modified>
</cp:coreProperties>
</file>