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C0EFB4" w14:textId="3FA5B5AA" w:rsidR="009432A1" w:rsidRPr="00815269" w:rsidRDefault="00234E23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815269">
        <w:rPr>
          <w:rFonts w:ascii="Arial Narrow" w:hAnsi="Arial Narrow" w:cs="Arial"/>
          <w:sz w:val="22"/>
          <w:szCs w:val="22"/>
        </w:rPr>
        <w:t>Bydgoszcz</w:t>
      </w:r>
      <w:r w:rsidR="009432A1" w:rsidRPr="00815269">
        <w:rPr>
          <w:rFonts w:ascii="Arial Narrow" w:hAnsi="Arial Narrow" w:cs="Arial"/>
          <w:sz w:val="22"/>
          <w:szCs w:val="22"/>
        </w:rPr>
        <w:t xml:space="preserve"> dnia: </w:t>
      </w:r>
      <w:r w:rsidRPr="00815269">
        <w:rPr>
          <w:rFonts w:ascii="Arial Narrow" w:hAnsi="Arial Narrow" w:cs="Arial"/>
          <w:sz w:val="22"/>
          <w:szCs w:val="22"/>
        </w:rPr>
        <w:t>2024-08-0</w:t>
      </w:r>
      <w:r w:rsidR="00815269">
        <w:rPr>
          <w:rFonts w:ascii="Arial Narrow" w:hAnsi="Arial Narrow" w:cs="Arial"/>
          <w:sz w:val="22"/>
          <w:szCs w:val="22"/>
        </w:rPr>
        <w:t>9</w:t>
      </w:r>
    </w:p>
    <w:p w14:paraId="5BB8A22F" w14:textId="77777777" w:rsidR="009432A1" w:rsidRPr="00815269" w:rsidRDefault="00234E23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1526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532BE17" w14:textId="77777777" w:rsidR="009432A1" w:rsidRPr="00815269" w:rsidRDefault="00234E23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15269">
        <w:rPr>
          <w:rFonts w:ascii="Arial Narrow" w:hAnsi="Arial Narrow" w:cs="Arial"/>
          <w:sz w:val="22"/>
          <w:szCs w:val="22"/>
        </w:rPr>
        <w:t>Powstańców Warszawy</w:t>
      </w:r>
      <w:r w:rsidR="009432A1" w:rsidRPr="00815269">
        <w:rPr>
          <w:rFonts w:ascii="Arial Narrow" w:hAnsi="Arial Narrow" w:cs="Arial"/>
          <w:sz w:val="22"/>
          <w:szCs w:val="22"/>
        </w:rPr>
        <w:t xml:space="preserve"> </w:t>
      </w:r>
      <w:r w:rsidRPr="00815269">
        <w:rPr>
          <w:rFonts w:ascii="Arial Narrow" w:hAnsi="Arial Narrow" w:cs="Arial"/>
          <w:sz w:val="22"/>
          <w:szCs w:val="22"/>
        </w:rPr>
        <w:t>5</w:t>
      </w:r>
    </w:p>
    <w:p w14:paraId="16B34A1B" w14:textId="77777777" w:rsidR="009432A1" w:rsidRPr="00815269" w:rsidRDefault="00234E23" w:rsidP="009432A1">
      <w:pPr>
        <w:rPr>
          <w:rFonts w:ascii="Arial Narrow" w:hAnsi="Arial Narrow" w:cs="Arial"/>
          <w:sz w:val="22"/>
          <w:szCs w:val="22"/>
        </w:rPr>
      </w:pPr>
      <w:r w:rsidRPr="00815269">
        <w:rPr>
          <w:rFonts w:ascii="Arial Narrow" w:hAnsi="Arial Narrow" w:cs="Arial"/>
          <w:sz w:val="22"/>
          <w:szCs w:val="22"/>
        </w:rPr>
        <w:t>85-681</w:t>
      </w:r>
      <w:r w:rsidR="009432A1" w:rsidRPr="00815269">
        <w:rPr>
          <w:rFonts w:ascii="Arial Narrow" w:hAnsi="Arial Narrow" w:cs="Arial"/>
          <w:sz w:val="22"/>
          <w:szCs w:val="22"/>
        </w:rPr>
        <w:t xml:space="preserve"> </w:t>
      </w:r>
      <w:r w:rsidRPr="00815269">
        <w:rPr>
          <w:rFonts w:ascii="Arial Narrow" w:hAnsi="Arial Narrow" w:cs="Arial"/>
          <w:sz w:val="22"/>
          <w:szCs w:val="22"/>
        </w:rPr>
        <w:t>Bydgoszcz</w:t>
      </w:r>
    </w:p>
    <w:p w14:paraId="772EA7CD" w14:textId="77777777" w:rsidR="009432A1" w:rsidRPr="00815269" w:rsidRDefault="009432A1" w:rsidP="009432A1">
      <w:pPr>
        <w:jc w:val="both"/>
        <w:rPr>
          <w:rFonts w:ascii="Arial Narrow" w:hAnsi="Arial Narrow" w:cs="Arial"/>
          <w:bCs/>
          <w:sz w:val="16"/>
          <w:szCs w:val="16"/>
        </w:rPr>
      </w:pPr>
      <w:r w:rsidRPr="00815269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3E853F0" w14:textId="77777777" w:rsidR="009432A1" w:rsidRPr="00815269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815269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815269" w14:paraId="04D9F54B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E910C2" w14:textId="77777777" w:rsidR="009432A1" w:rsidRPr="00815269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815269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12348B8A" w14:textId="77777777" w:rsidR="009432A1" w:rsidRPr="00815269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815269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38A3EEA7" w14:textId="77777777" w:rsidR="00A80738" w:rsidRPr="00815269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815269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4073D2F" w14:textId="77777777" w:rsidR="009432A1" w:rsidRPr="00815269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1526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1526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1526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815269" w14:paraId="304B979B" w14:textId="77777777" w:rsidTr="00A652DF">
        <w:tc>
          <w:tcPr>
            <w:tcW w:w="2269" w:type="dxa"/>
            <w:shd w:val="clear" w:color="auto" w:fill="auto"/>
          </w:tcPr>
          <w:p w14:paraId="24C2F69D" w14:textId="77777777" w:rsidR="009432A1" w:rsidRPr="00815269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526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7BA3E6" w14:textId="77777777" w:rsidR="009432A1" w:rsidRPr="00815269" w:rsidRDefault="00234E2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15269">
              <w:rPr>
                <w:rFonts w:ascii="Arial Narrow" w:hAnsi="Arial Narrow" w:cs="Arial"/>
                <w:b/>
                <w:sz w:val="22"/>
                <w:szCs w:val="22"/>
              </w:rPr>
              <w:t>Przebudowa pomieszczeń pralni szpitalnej wraz z zakupem, dostawą i montażem urządzeń w systemie zaprojektuj i wybuduj</w:t>
            </w:r>
            <w:r w:rsidR="009432A1" w:rsidRPr="00815269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234E23" w:rsidRPr="00815269" w14:paraId="0EF866BD" w14:textId="77777777" w:rsidTr="005D3683">
        <w:tc>
          <w:tcPr>
            <w:tcW w:w="2269" w:type="dxa"/>
            <w:shd w:val="clear" w:color="auto" w:fill="auto"/>
          </w:tcPr>
          <w:p w14:paraId="5F03E21C" w14:textId="77777777" w:rsidR="00234E23" w:rsidRPr="00815269" w:rsidRDefault="00234E23" w:rsidP="005D368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1526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3062CFB" w14:textId="77777777" w:rsidR="00234E23" w:rsidRPr="00815269" w:rsidRDefault="00234E23" w:rsidP="005D36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15269">
              <w:rPr>
                <w:rFonts w:ascii="Arial Narrow" w:hAnsi="Arial Narrow" w:cs="Arial"/>
                <w:b/>
                <w:sz w:val="22"/>
                <w:szCs w:val="22"/>
              </w:rPr>
              <w:t>86/2024</w:t>
            </w:r>
          </w:p>
        </w:tc>
      </w:tr>
    </w:tbl>
    <w:p w14:paraId="4E307484" w14:textId="7C504E46" w:rsidR="0069085C" w:rsidRPr="00815269" w:rsidRDefault="00A80738" w:rsidP="0081526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815269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815269">
        <w:rPr>
          <w:rFonts w:ascii="Arial Narrow" w:hAnsi="Arial Narrow" w:cs="Arial"/>
          <w:sz w:val="22"/>
          <w:szCs w:val="22"/>
        </w:rPr>
        <w:t>22</w:t>
      </w:r>
      <w:r w:rsidR="0043158A" w:rsidRPr="00815269">
        <w:rPr>
          <w:rFonts w:ascii="Arial Narrow" w:hAnsi="Arial Narrow" w:cs="Arial"/>
          <w:sz w:val="22"/>
          <w:szCs w:val="22"/>
        </w:rPr>
        <w:t>2</w:t>
      </w:r>
      <w:r w:rsidRPr="00815269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815269">
        <w:rPr>
          <w:rFonts w:ascii="Arial Narrow" w:hAnsi="Arial Narrow" w:cs="Arial"/>
          <w:sz w:val="22"/>
          <w:szCs w:val="22"/>
        </w:rPr>
        <w:t>4</w:t>
      </w:r>
      <w:r w:rsidRPr="00815269">
        <w:rPr>
          <w:rFonts w:ascii="Arial Narrow" w:hAnsi="Arial Narrow" w:cs="Arial"/>
          <w:sz w:val="22"/>
          <w:szCs w:val="22"/>
        </w:rPr>
        <w:t xml:space="preserve"> </w:t>
      </w:r>
      <w:r w:rsidR="00890B92" w:rsidRPr="0081526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815269">
        <w:rPr>
          <w:rFonts w:ascii="Arial Narrow" w:hAnsi="Arial Narrow" w:cs="Arial"/>
          <w:sz w:val="22"/>
          <w:szCs w:val="22"/>
        </w:rPr>
        <w:t xml:space="preserve"> </w:t>
      </w:r>
      <w:r w:rsidR="00234E23" w:rsidRPr="00815269">
        <w:rPr>
          <w:rFonts w:ascii="Arial Narrow" w:hAnsi="Arial Narrow" w:cs="Arial"/>
          <w:sz w:val="22"/>
          <w:szCs w:val="22"/>
        </w:rPr>
        <w:t>(</w:t>
      </w:r>
      <w:proofErr w:type="spellStart"/>
      <w:r w:rsidR="00234E23" w:rsidRPr="00815269">
        <w:rPr>
          <w:rFonts w:ascii="Arial Narrow" w:hAnsi="Arial Narrow" w:cs="Arial"/>
          <w:sz w:val="22"/>
          <w:szCs w:val="22"/>
        </w:rPr>
        <w:t>t.j</w:t>
      </w:r>
      <w:proofErr w:type="spellEnd"/>
      <w:r w:rsidR="00234E23" w:rsidRPr="00815269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815269">
        <w:rPr>
          <w:rFonts w:ascii="Arial Narrow" w:hAnsi="Arial Narrow" w:cs="Arial"/>
          <w:sz w:val="22"/>
          <w:szCs w:val="22"/>
        </w:rPr>
        <w:t xml:space="preserve"> </w:t>
      </w:r>
      <w:r w:rsidR="00890B92" w:rsidRPr="00815269">
        <w:rPr>
          <w:rFonts w:ascii="Arial Narrow" w:hAnsi="Arial Narrow" w:cs="Arial"/>
          <w:sz w:val="22"/>
          <w:szCs w:val="22"/>
        </w:rPr>
        <w:t xml:space="preserve">informuje, że kwota, jaką zamierza przeznaczyć na sfinansowanie zamówienia </w:t>
      </w:r>
      <w:proofErr w:type="gramStart"/>
      <w:r w:rsidR="00890B92" w:rsidRPr="00815269">
        <w:rPr>
          <w:rFonts w:ascii="Arial Narrow" w:hAnsi="Arial Narrow" w:cs="Arial"/>
          <w:sz w:val="22"/>
          <w:szCs w:val="22"/>
        </w:rPr>
        <w:t>wynosi:</w:t>
      </w:r>
      <w:r w:rsidR="00815269">
        <w:rPr>
          <w:rFonts w:ascii="Arial Narrow" w:hAnsi="Arial Narrow" w:cs="Arial"/>
          <w:sz w:val="22"/>
          <w:szCs w:val="22"/>
        </w:rPr>
        <w:t xml:space="preserve">  </w:t>
      </w:r>
      <w:r w:rsidR="00234E23" w:rsidRPr="00815269">
        <w:rPr>
          <w:rFonts w:ascii="Arial Narrow" w:hAnsi="Arial Narrow" w:cs="Arial"/>
          <w:b/>
          <w:sz w:val="22"/>
          <w:szCs w:val="22"/>
        </w:rPr>
        <w:t>3</w:t>
      </w:r>
      <w:proofErr w:type="gramEnd"/>
      <w:r w:rsidR="00234E23" w:rsidRPr="00815269">
        <w:rPr>
          <w:rFonts w:ascii="Arial Narrow" w:hAnsi="Arial Narrow" w:cs="Arial"/>
          <w:b/>
          <w:sz w:val="22"/>
          <w:szCs w:val="22"/>
        </w:rPr>
        <w:t xml:space="preserve"> 561 119.00</w:t>
      </w:r>
      <w:r w:rsidR="00890B92" w:rsidRPr="00815269">
        <w:rPr>
          <w:rFonts w:ascii="Arial Narrow" w:hAnsi="Arial Narrow" w:cs="Arial"/>
          <w:sz w:val="22"/>
          <w:szCs w:val="22"/>
        </w:rPr>
        <w:t xml:space="preserve"> zł brutto.</w:t>
      </w:r>
    </w:p>
    <w:p w14:paraId="33F2C977" w14:textId="77777777" w:rsidR="00890B92" w:rsidRPr="00815269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0427A816" w14:textId="77777777" w:rsidR="00890B92" w:rsidRPr="00815269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0067FCE8" w14:textId="77777777" w:rsidR="00890B92" w:rsidRPr="00815269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305E0A80" w14:textId="03715F82" w:rsidR="00A80738" w:rsidRPr="00815269" w:rsidRDefault="00815269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15269">
        <w:rPr>
          <w:rFonts w:ascii="Arial Narrow" w:hAnsi="Arial Narrow" w:cs="Arial"/>
          <w:i/>
          <w:sz w:val="22"/>
          <w:szCs w:val="22"/>
        </w:rPr>
        <w:t>ZAMAWIAJĄCY</w:t>
      </w:r>
    </w:p>
    <w:p w14:paraId="28515D69" w14:textId="77777777" w:rsidR="00815269" w:rsidRDefault="00815269" w:rsidP="008152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55848857"/>
    </w:p>
    <w:p w14:paraId="4B248A6C" w14:textId="77777777" w:rsidR="00815269" w:rsidRDefault="00815269" w:rsidP="008152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4F48F74" w14:textId="77777777" w:rsidR="00815269" w:rsidRDefault="00815269" w:rsidP="008152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0DE0F05" w14:textId="77777777" w:rsidR="00815269" w:rsidRDefault="00815269" w:rsidP="008152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E851C66" w14:textId="77777777" w:rsidR="00815269" w:rsidRDefault="00815269" w:rsidP="008152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4D893E0" w14:textId="77777777" w:rsidR="00815269" w:rsidRDefault="00815269" w:rsidP="008152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FED4824" w14:textId="77777777" w:rsidR="00815269" w:rsidRDefault="00815269" w:rsidP="008152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AF35425" w14:textId="77777777" w:rsidR="00815269" w:rsidRDefault="00815269" w:rsidP="008152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0FE5892" w14:textId="77777777" w:rsidR="00815269" w:rsidRDefault="00815269" w:rsidP="008152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0FA029E" w14:textId="77777777" w:rsidR="00815269" w:rsidRDefault="00815269" w:rsidP="008152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48D27FD" w14:textId="77777777" w:rsidR="00815269" w:rsidRDefault="00815269" w:rsidP="008152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3F0A29B" w14:textId="77777777" w:rsidR="00815269" w:rsidRDefault="00815269" w:rsidP="008152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C12D30D" w14:textId="77777777" w:rsidR="00815269" w:rsidRDefault="00815269" w:rsidP="008152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53CD930" w14:textId="77777777" w:rsidR="00815269" w:rsidRDefault="00815269" w:rsidP="008152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571E3C6" w14:textId="004A4426" w:rsidR="00815269" w:rsidRPr="00681E50" w:rsidRDefault="00815269" w:rsidP="008152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14:paraId="5D3C1DBC" w14:textId="77777777" w:rsidR="00815269" w:rsidRPr="00681E50" w:rsidRDefault="00815269" w:rsidP="008152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SZPubl.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664DAA55" w14:textId="77777777" w:rsidR="00815269" w:rsidRPr="00681E50" w:rsidRDefault="00815269" w:rsidP="00815269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22C5AF83" w14:textId="408A23F0" w:rsidR="00C236D3" w:rsidRPr="00815269" w:rsidRDefault="00815269" w:rsidP="00815269">
      <w:pPr>
        <w:rPr>
          <w:rFonts w:ascii="Arial Narrow" w:hAnsi="Arial Narrow"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 xml:space="preserve">: </w:t>
      </w:r>
      <w:bookmarkEnd w:id="0"/>
      <w:r>
        <w:rPr>
          <w:rFonts w:ascii="Arial Narrow" w:hAnsi="Arial Narrow"/>
          <w:i/>
          <w:iCs/>
          <w:sz w:val="18"/>
        </w:rPr>
        <w:t>9.08.2024 r.</w:t>
      </w:r>
      <w:r w:rsidRPr="00815269">
        <w:rPr>
          <w:rFonts w:ascii="Arial" w:hAnsi="Arial" w:cs="Arial"/>
          <w:sz w:val="24"/>
          <w:szCs w:val="24"/>
        </w:rPr>
        <w:t xml:space="preserve">      </w:t>
      </w:r>
    </w:p>
    <w:sectPr w:rsidR="00C236D3" w:rsidRPr="00815269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A15CA7" w14:textId="77777777" w:rsidR="00010C44" w:rsidRDefault="00010C44">
      <w:r>
        <w:separator/>
      </w:r>
    </w:p>
  </w:endnote>
  <w:endnote w:type="continuationSeparator" w:id="0">
    <w:p w14:paraId="0285E91C" w14:textId="77777777" w:rsidR="00010C44" w:rsidRDefault="0001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3C18A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89F5E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5EAE35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44DEE22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84CB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3332FE" w14:textId="77777777" w:rsidR="009F189D" w:rsidRDefault="009F189D">
    <w:pPr>
      <w:pStyle w:val="Stopka"/>
      <w:tabs>
        <w:tab w:val="clear" w:pos="4536"/>
      </w:tabs>
      <w:jc w:val="center"/>
    </w:pPr>
  </w:p>
  <w:p w14:paraId="0037E41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046A70" w14:textId="77777777" w:rsidR="00010C44" w:rsidRDefault="00010C44">
      <w:r>
        <w:separator/>
      </w:r>
    </w:p>
  </w:footnote>
  <w:footnote w:type="continuationSeparator" w:id="0">
    <w:p w14:paraId="708FEADB" w14:textId="77777777" w:rsidR="00010C44" w:rsidRDefault="00010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648002" w14:textId="77777777" w:rsidR="00234E23" w:rsidRDefault="00234E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88F649" w14:textId="77777777" w:rsidR="00234E23" w:rsidRDefault="00234E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337A75" w14:textId="77777777" w:rsidR="00234E23" w:rsidRDefault="00234E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0C44"/>
    <w:rsid w:val="00007727"/>
    <w:rsid w:val="00010C44"/>
    <w:rsid w:val="00017720"/>
    <w:rsid w:val="00035488"/>
    <w:rsid w:val="000D7F25"/>
    <w:rsid w:val="000E00E5"/>
    <w:rsid w:val="00173B20"/>
    <w:rsid w:val="001C69FF"/>
    <w:rsid w:val="0023318D"/>
    <w:rsid w:val="00234E23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15269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83C3D5"/>
  <w15:chartTrackingRefBased/>
  <w15:docId w15:val="{41F85E45-A62C-439A-A4CD-22BAAABDD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1526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15269"/>
    <w:rPr>
      <w:b/>
      <w:bCs/>
    </w:rPr>
  </w:style>
  <w:style w:type="character" w:styleId="Hipercze">
    <w:name w:val="Hyperlink"/>
    <w:uiPriority w:val="99"/>
    <w:unhideWhenUsed/>
    <w:rsid w:val="008152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120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2024-08-08T11:30:00Z</cp:lastPrinted>
  <dcterms:created xsi:type="dcterms:W3CDTF">2024-08-08T11:28:00Z</dcterms:created>
  <dcterms:modified xsi:type="dcterms:W3CDTF">2024-08-08T11:31:00Z</dcterms:modified>
</cp:coreProperties>
</file>