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A84C5" w14:textId="77777777" w:rsidR="003E6519" w:rsidRPr="009432A1" w:rsidRDefault="00530A9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30A9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30A91">
        <w:rPr>
          <w:rFonts w:ascii="Arial" w:hAnsi="Arial" w:cs="Arial"/>
          <w:sz w:val="24"/>
          <w:szCs w:val="24"/>
        </w:rPr>
        <w:t>2024-08-08</w:t>
      </w:r>
    </w:p>
    <w:p w14:paraId="34F4701B" w14:textId="242C0EB9" w:rsidR="003E6519" w:rsidRPr="009432A1" w:rsidRDefault="00530A9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0A9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07D7D13" w14:textId="77777777" w:rsidR="003E6519" w:rsidRPr="009432A1" w:rsidRDefault="00530A9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30A9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30A91">
        <w:rPr>
          <w:rFonts w:ascii="Arial" w:hAnsi="Arial" w:cs="Arial"/>
          <w:sz w:val="24"/>
          <w:szCs w:val="24"/>
        </w:rPr>
        <w:t>66</w:t>
      </w:r>
    </w:p>
    <w:p w14:paraId="0933FD66" w14:textId="77777777" w:rsidR="003E6519" w:rsidRPr="009432A1" w:rsidRDefault="00530A91" w:rsidP="003E6519">
      <w:pPr>
        <w:rPr>
          <w:rFonts w:ascii="Arial" w:hAnsi="Arial" w:cs="Arial"/>
          <w:sz w:val="24"/>
          <w:szCs w:val="24"/>
        </w:rPr>
      </w:pPr>
      <w:r w:rsidRPr="00530A9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30A91">
        <w:rPr>
          <w:rFonts w:ascii="Arial" w:hAnsi="Arial" w:cs="Arial"/>
          <w:sz w:val="24"/>
          <w:szCs w:val="24"/>
        </w:rPr>
        <w:t>Kraków</w:t>
      </w:r>
    </w:p>
    <w:p w14:paraId="2A8CEE1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961555" w14:textId="493D93FE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A63475F" w14:textId="7DB4875D" w:rsidR="00F6206F" w:rsidRPr="009432A1" w:rsidRDefault="00F6206F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</w:t>
      </w:r>
      <w:r w:rsidR="00620580">
        <w:rPr>
          <w:rFonts w:ascii="Arial" w:hAnsi="Arial" w:cs="Arial"/>
          <w:bCs/>
          <w:sz w:val="18"/>
          <w:szCs w:val="18"/>
        </w:rPr>
        <w:t>8</w:t>
      </w:r>
      <w:r>
        <w:rPr>
          <w:rFonts w:ascii="Arial" w:hAnsi="Arial" w:cs="Arial"/>
          <w:bCs/>
          <w:sz w:val="18"/>
          <w:szCs w:val="18"/>
        </w:rPr>
        <w:t>/24-662.UG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65832A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D543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553AE72" w14:textId="0D4EAEA2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09C892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045D45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B00F66F" w14:textId="77777777" w:rsidTr="001A0FA2">
        <w:tc>
          <w:tcPr>
            <w:tcW w:w="2269" w:type="dxa"/>
            <w:shd w:val="clear" w:color="auto" w:fill="auto"/>
          </w:tcPr>
          <w:p w14:paraId="51EFD22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5E76D0" w14:textId="77777777" w:rsidR="003E6519" w:rsidRPr="004E4B64" w:rsidRDefault="00530A9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0A91">
              <w:rPr>
                <w:rFonts w:ascii="Arial" w:hAnsi="Arial" w:cs="Arial"/>
                <w:bCs/>
                <w:sz w:val="24"/>
                <w:szCs w:val="24"/>
              </w:rPr>
              <w:t>Dostawa płynów infuzyjnych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0A91" w:rsidRPr="004E4B64" w14:paraId="44BD2201" w14:textId="77777777" w:rsidTr="000D7FBF">
        <w:tc>
          <w:tcPr>
            <w:tcW w:w="2269" w:type="dxa"/>
            <w:shd w:val="clear" w:color="auto" w:fill="auto"/>
          </w:tcPr>
          <w:p w14:paraId="4EFAD751" w14:textId="77777777" w:rsidR="00530A91" w:rsidRPr="004E4B64" w:rsidRDefault="00530A91" w:rsidP="000D7F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2313D9" w14:textId="77777777" w:rsidR="00530A91" w:rsidRPr="004E4B64" w:rsidRDefault="00530A91" w:rsidP="000D7F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0A91">
              <w:rPr>
                <w:rFonts w:ascii="Arial" w:hAnsi="Arial" w:cs="Arial"/>
                <w:bCs/>
                <w:sz w:val="24"/>
                <w:szCs w:val="24"/>
              </w:rPr>
              <w:t>SZP-271-18/24</w:t>
            </w:r>
          </w:p>
        </w:tc>
      </w:tr>
    </w:tbl>
    <w:p w14:paraId="26CE66B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30A91" w:rsidRPr="00530A91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30A91" w:rsidRPr="00C902DE" w14:paraId="672CD771" w14:textId="77777777" w:rsidTr="000D7FBF">
        <w:trPr>
          <w:trHeight w:val="70"/>
        </w:trPr>
        <w:tc>
          <w:tcPr>
            <w:tcW w:w="9214" w:type="dxa"/>
          </w:tcPr>
          <w:p w14:paraId="574758F7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1 zamówienia w wysokości 1 247 160.24 zł brutto;</w:t>
            </w:r>
          </w:p>
        </w:tc>
      </w:tr>
      <w:tr w:rsidR="00530A91" w:rsidRPr="00C902DE" w14:paraId="68835DC5" w14:textId="77777777" w:rsidTr="000D7FBF">
        <w:trPr>
          <w:trHeight w:val="70"/>
        </w:trPr>
        <w:tc>
          <w:tcPr>
            <w:tcW w:w="9214" w:type="dxa"/>
          </w:tcPr>
          <w:p w14:paraId="3E51F07A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2 zamówienia w wysokości 837 193.32 zł brutto;</w:t>
            </w:r>
          </w:p>
        </w:tc>
      </w:tr>
      <w:tr w:rsidR="00530A91" w:rsidRPr="00C902DE" w14:paraId="36D1711E" w14:textId="77777777" w:rsidTr="000D7FBF">
        <w:trPr>
          <w:trHeight w:val="70"/>
        </w:trPr>
        <w:tc>
          <w:tcPr>
            <w:tcW w:w="9214" w:type="dxa"/>
          </w:tcPr>
          <w:p w14:paraId="12B14C86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3 zamówienia w wysokości 438 940.08 zł brutto;</w:t>
            </w:r>
          </w:p>
        </w:tc>
      </w:tr>
      <w:tr w:rsidR="00530A91" w:rsidRPr="00C902DE" w14:paraId="7E9B475C" w14:textId="77777777" w:rsidTr="000D7FBF">
        <w:trPr>
          <w:trHeight w:val="70"/>
        </w:trPr>
        <w:tc>
          <w:tcPr>
            <w:tcW w:w="9214" w:type="dxa"/>
          </w:tcPr>
          <w:p w14:paraId="1BED6DD5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4 zamówienia w wysokości 958 716.00 zł brutto;</w:t>
            </w:r>
          </w:p>
        </w:tc>
      </w:tr>
      <w:tr w:rsidR="00530A91" w:rsidRPr="00C902DE" w14:paraId="7444B643" w14:textId="77777777" w:rsidTr="000D7FBF">
        <w:trPr>
          <w:trHeight w:val="70"/>
        </w:trPr>
        <w:tc>
          <w:tcPr>
            <w:tcW w:w="9214" w:type="dxa"/>
          </w:tcPr>
          <w:p w14:paraId="260DA376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5 zamówienia w wysokości 26 881.20 zł brutto;</w:t>
            </w:r>
          </w:p>
        </w:tc>
      </w:tr>
      <w:tr w:rsidR="00530A91" w:rsidRPr="00C902DE" w14:paraId="2BBA94C4" w14:textId="77777777" w:rsidTr="000D7FBF">
        <w:trPr>
          <w:trHeight w:val="70"/>
        </w:trPr>
        <w:tc>
          <w:tcPr>
            <w:tcW w:w="9214" w:type="dxa"/>
          </w:tcPr>
          <w:p w14:paraId="0B1124B9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6 zamówienia w wysokości 1 900.80 zł brutto;</w:t>
            </w:r>
          </w:p>
        </w:tc>
      </w:tr>
      <w:tr w:rsidR="00530A91" w:rsidRPr="00C902DE" w14:paraId="3B8CA3F9" w14:textId="77777777" w:rsidTr="000D7FBF">
        <w:trPr>
          <w:trHeight w:val="70"/>
        </w:trPr>
        <w:tc>
          <w:tcPr>
            <w:tcW w:w="9214" w:type="dxa"/>
          </w:tcPr>
          <w:p w14:paraId="2FE9E897" w14:textId="77777777" w:rsidR="00530A91" w:rsidRPr="00C902DE" w:rsidRDefault="00530A91" w:rsidP="000D7FB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30A91">
              <w:rPr>
                <w:rFonts w:ascii="Arial" w:hAnsi="Arial" w:cs="Arial"/>
                <w:sz w:val="24"/>
                <w:szCs w:val="24"/>
              </w:rPr>
              <w:t>części 7 zamówienia w wysokości 706.32 zł brutto;</w:t>
            </w:r>
          </w:p>
        </w:tc>
      </w:tr>
    </w:tbl>
    <w:p w14:paraId="231F3D7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85A5F2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1A22A" w14:textId="77777777" w:rsidR="00DB71FB" w:rsidRDefault="00DB71FB">
      <w:r>
        <w:separator/>
      </w:r>
    </w:p>
  </w:endnote>
  <w:endnote w:type="continuationSeparator" w:id="0">
    <w:p w14:paraId="0B1D1AED" w14:textId="77777777" w:rsidR="00DB71FB" w:rsidRDefault="00DB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D82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8BA4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1684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89F9E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CB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C60970" w14:textId="77777777" w:rsidR="009F189D" w:rsidRDefault="009F189D">
    <w:pPr>
      <w:pStyle w:val="Stopka"/>
      <w:tabs>
        <w:tab w:val="clear" w:pos="4536"/>
      </w:tabs>
      <w:jc w:val="center"/>
    </w:pPr>
  </w:p>
  <w:p w14:paraId="106502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9920F" w14:textId="77777777" w:rsidR="00DB71FB" w:rsidRDefault="00DB71FB">
      <w:r>
        <w:separator/>
      </w:r>
    </w:p>
  </w:footnote>
  <w:footnote w:type="continuationSeparator" w:id="0">
    <w:p w14:paraId="54F4073E" w14:textId="77777777" w:rsidR="00DB71FB" w:rsidRDefault="00DB7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2E605" w14:textId="77777777" w:rsidR="00530A91" w:rsidRDefault="00530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CA930" w14:textId="77777777" w:rsidR="00530A91" w:rsidRDefault="00530A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7A39B" w14:textId="77777777" w:rsidR="00530A91" w:rsidRDefault="00530A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1F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30A91"/>
    <w:rsid w:val="0062058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B71FB"/>
    <w:rsid w:val="00EA3476"/>
    <w:rsid w:val="00F620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EDF3A"/>
  <w15:chartTrackingRefBased/>
  <w15:docId w15:val="{4361EF8F-506C-4938-A017-03EB2F01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2024-08-08T07:44:00Z</cp:lastPrinted>
  <dcterms:created xsi:type="dcterms:W3CDTF">2024-08-08T07:45:00Z</dcterms:created>
  <dcterms:modified xsi:type="dcterms:W3CDTF">2024-08-08T08:13:00Z</dcterms:modified>
</cp:coreProperties>
</file>