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164DC" w14:textId="77777777" w:rsidR="00B048DA" w:rsidRPr="00466CD0" w:rsidRDefault="00D72B6E" w:rsidP="00466CD0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66CD0">
        <w:rPr>
          <w:rFonts w:ascii="Arial Narrow" w:hAnsi="Arial Narrow" w:cs="Arial"/>
          <w:sz w:val="22"/>
          <w:szCs w:val="22"/>
        </w:rPr>
        <w:t>Bydgoszcz</w:t>
      </w:r>
      <w:r w:rsidR="00B048DA" w:rsidRPr="00466CD0">
        <w:rPr>
          <w:rFonts w:ascii="Arial Narrow" w:hAnsi="Arial Narrow" w:cs="Arial"/>
          <w:sz w:val="22"/>
          <w:szCs w:val="22"/>
        </w:rPr>
        <w:t xml:space="preserve"> dnia: </w:t>
      </w:r>
      <w:r w:rsidRPr="00466CD0">
        <w:rPr>
          <w:rFonts w:ascii="Arial Narrow" w:hAnsi="Arial Narrow" w:cs="Arial"/>
          <w:sz w:val="22"/>
          <w:szCs w:val="22"/>
        </w:rPr>
        <w:t>2024-08-06</w:t>
      </w:r>
    </w:p>
    <w:p w14:paraId="5477363F" w14:textId="77777777" w:rsidR="00B048DA" w:rsidRPr="00466CD0" w:rsidRDefault="00D72B6E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66CD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C68DF22" w14:textId="77777777" w:rsidR="00B048DA" w:rsidRPr="00466CD0" w:rsidRDefault="00D72B6E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66CD0">
        <w:rPr>
          <w:rFonts w:ascii="Arial Narrow" w:hAnsi="Arial Narrow" w:cs="Arial"/>
          <w:sz w:val="22"/>
          <w:szCs w:val="22"/>
        </w:rPr>
        <w:t>Powstańców Warszawy</w:t>
      </w:r>
      <w:r w:rsidR="00B048DA" w:rsidRPr="00466CD0">
        <w:rPr>
          <w:rFonts w:ascii="Arial Narrow" w:hAnsi="Arial Narrow" w:cs="Arial"/>
          <w:sz w:val="22"/>
          <w:szCs w:val="22"/>
        </w:rPr>
        <w:t xml:space="preserve"> </w:t>
      </w:r>
      <w:r w:rsidRPr="00466CD0">
        <w:rPr>
          <w:rFonts w:ascii="Arial Narrow" w:hAnsi="Arial Narrow" w:cs="Arial"/>
          <w:sz w:val="22"/>
          <w:szCs w:val="22"/>
        </w:rPr>
        <w:t>5</w:t>
      </w:r>
    </w:p>
    <w:p w14:paraId="5E4509CB" w14:textId="77777777" w:rsidR="00B048DA" w:rsidRPr="00466CD0" w:rsidRDefault="00D72B6E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466CD0">
        <w:rPr>
          <w:rFonts w:ascii="Arial Narrow" w:hAnsi="Arial Narrow" w:cs="Arial"/>
          <w:sz w:val="22"/>
          <w:szCs w:val="22"/>
        </w:rPr>
        <w:t>85-681</w:t>
      </w:r>
      <w:r w:rsidR="00B048DA" w:rsidRPr="00466CD0">
        <w:rPr>
          <w:rFonts w:ascii="Arial Narrow" w:hAnsi="Arial Narrow" w:cs="Arial"/>
          <w:sz w:val="22"/>
          <w:szCs w:val="22"/>
        </w:rPr>
        <w:t xml:space="preserve"> </w:t>
      </w:r>
      <w:r w:rsidRPr="00466CD0">
        <w:rPr>
          <w:rFonts w:ascii="Arial Narrow" w:hAnsi="Arial Narrow" w:cs="Arial"/>
          <w:sz w:val="22"/>
          <w:szCs w:val="22"/>
        </w:rPr>
        <w:t>Bydgoszcz</w:t>
      </w:r>
    </w:p>
    <w:p w14:paraId="1995A70F" w14:textId="77777777" w:rsidR="00B048DA" w:rsidRPr="00466CD0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66CD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D36BD06" w14:textId="77777777" w:rsidR="00B048DA" w:rsidRPr="00466CD0" w:rsidRDefault="00B048DA" w:rsidP="00076199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66CD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7FE4919" w14:textId="77777777" w:rsidR="00B048DA" w:rsidRPr="00466CD0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466CD0" w14:paraId="1E52BA52" w14:textId="77777777" w:rsidTr="00B048DA">
        <w:tc>
          <w:tcPr>
            <w:tcW w:w="9498" w:type="dxa"/>
            <w:shd w:val="clear" w:color="auto" w:fill="F2F2F2"/>
            <w:hideMark/>
          </w:tcPr>
          <w:p w14:paraId="51472D95" w14:textId="6F3F9C21" w:rsidR="00B048DA" w:rsidRPr="00466CD0" w:rsidRDefault="00466CD0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 - 2</w:t>
            </w:r>
          </w:p>
          <w:p w14:paraId="32AC7D61" w14:textId="77777777" w:rsidR="00B048DA" w:rsidRPr="00466CD0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66CD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6C2AB96" w14:textId="77777777" w:rsidR="00B048DA" w:rsidRPr="00466CD0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53D847D" w14:textId="77777777" w:rsidR="00B048DA" w:rsidRPr="00466CD0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66CD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66CD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66CD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466CD0" w14:paraId="00CDA2B3" w14:textId="77777777" w:rsidTr="00B048DA">
        <w:tc>
          <w:tcPr>
            <w:tcW w:w="2269" w:type="dxa"/>
            <w:shd w:val="clear" w:color="auto" w:fill="auto"/>
          </w:tcPr>
          <w:p w14:paraId="341097F0" w14:textId="77777777" w:rsidR="00B048DA" w:rsidRPr="00466CD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BA19492" w14:textId="77777777" w:rsidR="00B048DA" w:rsidRPr="00466CD0" w:rsidRDefault="00D72B6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D72B6E" w:rsidRPr="00466CD0" w14:paraId="1B87B459" w14:textId="77777777" w:rsidTr="00EB2BC9">
        <w:tc>
          <w:tcPr>
            <w:tcW w:w="2269" w:type="dxa"/>
            <w:shd w:val="clear" w:color="auto" w:fill="auto"/>
          </w:tcPr>
          <w:p w14:paraId="6BE751AA" w14:textId="77777777" w:rsidR="00D72B6E" w:rsidRPr="00466CD0" w:rsidRDefault="00D72B6E" w:rsidP="00EB2B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434E025" w14:textId="77777777" w:rsidR="00D72B6E" w:rsidRPr="00466CD0" w:rsidRDefault="00D72B6E" w:rsidP="00EB2B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67/2024</w:t>
            </w:r>
          </w:p>
        </w:tc>
      </w:tr>
    </w:tbl>
    <w:p w14:paraId="401E8A0E" w14:textId="77777777" w:rsidR="00B048DA" w:rsidRPr="00466CD0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EA31F1D" w14:textId="77777777" w:rsidR="008642B3" w:rsidRPr="00466CD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6CD0">
        <w:rPr>
          <w:rFonts w:ascii="Arial Narrow" w:hAnsi="Arial Narrow" w:cs="Arial"/>
          <w:sz w:val="22"/>
          <w:szCs w:val="22"/>
        </w:rPr>
        <w:t xml:space="preserve">Zamawiający, </w:t>
      </w:r>
      <w:r w:rsidR="00D72B6E" w:rsidRPr="00466CD0">
        <w:rPr>
          <w:rFonts w:ascii="Arial Narrow" w:hAnsi="Arial Narrow" w:cs="Arial"/>
          <w:b/>
          <w:sz w:val="22"/>
          <w:szCs w:val="22"/>
        </w:rPr>
        <w:t>10WSzKzP SPZOZ</w:t>
      </w:r>
      <w:r w:rsidRPr="00466CD0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466CD0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466CD0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466CD0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72B6E" w:rsidRPr="00466CD0">
        <w:rPr>
          <w:rFonts w:ascii="Arial Narrow" w:hAnsi="Arial Narrow" w:cs="Arial"/>
          <w:sz w:val="22"/>
          <w:szCs w:val="22"/>
        </w:rPr>
        <w:t>(</w:t>
      </w:r>
      <w:proofErr w:type="spellStart"/>
      <w:r w:rsidR="00D72B6E" w:rsidRPr="00466CD0">
        <w:rPr>
          <w:rFonts w:ascii="Arial Narrow" w:hAnsi="Arial Narrow" w:cs="Arial"/>
          <w:sz w:val="22"/>
          <w:szCs w:val="22"/>
        </w:rPr>
        <w:t>t.j</w:t>
      </w:r>
      <w:proofErr w:type="spellEnd"/>
      <w:r w:rsidR="00D72B6E" w:rsidRPr="00466CD0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466CD0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466CD0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466CD0">
        <w:rPr>
          <w:rFonts w:ascii="Arial Narrow" w:hAnsi="Arial Narrow" w:cs="Arial"/>
          <w:sz w:val="22"/>
          <w:szCs w:val="22"/>
        </w:rPr>
        <w:t>”</w:t>
      </w:r>
      <w:r w:rsidR="00D26ED6" w:rsidRPr="00466CD0">
        <w:rPr>
          <w:rFonts w:ascii="Arial Narrow" w:hAnsi="Arial Narrow" w:cs="Arial"/>
          <w:sz w:val="22"/>
          <w:szCs w:val="22"/>
        </w:rPr>
        <w:t xml:space="preserve">, </w:t>
      </w:r>
      <w:r w:rsidR="00C65E53" w:rsidRPr="00466CD0">
        <w:rPr>
          <w:rFonts w:ascii="Arial Narrow" w:hAnsi="Arial Narrow" w:cs="Arial"/>
          <w:sz w:val="22"/>
          <w:szCs w:val="22"/>
        </w:rPr>
        <w:t>informuje</w:t>
      </w:r>
      <w:r w:rsidR="00D26ED6" w:rsidRPr="00466CD0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466CD0">
        <w:rPr>
          <w:rFonts w:ascii="Arial Narrow" w:hAnsi="Arial Narrow" w:cs="Arial"/>
          <w:sz w:val="22"/>
          <w:szCs w:val="22"/>
        </w:rPr>
        <w:t>najkorzystniejsz</w:t>
      </w:r>
      <w:r w:rsidR="00D26ED6" w:rsidRPr="00466CD0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466CD0">
        <w:rPr>
          <w:rFonts w:ascii="Arial Narrow" w:hAnsi="Arial Narrow" w:cs="Arial"/>
          <w:sz w:val="22"/>
          <w:szCs w:val="22"/>
        </w:rPr>
        <w:t>ofer</w:t>
      </w:r>
      <w:r w:rsidR="00D26ED6" w:rsidRPr="00466CD0">
        <w:rPr>
          <w:rFonts w:ascii="Arial Narrow" w:hAnsi="Arial Narrow" w:cs="Arial"/>
          <w:sz w:val="22"/>
          <w:szCs w:val="22"/>
        </w:rPr>
        <w:t>t</w:t>
      </w:r>
      <w:r w:rsidR="009F0E5C" w:rsidRPr="00466CD0">
        <w:rPr>
          <w:rFonts w:ascii="Arial Narrow" w:hAnsi="Arial Narrow" w:cs="Arial"/>
          <w:sz w:val="22"/>
          <w:szCs w:val="22"/>
        </w:rPr>
        <w:t>a</w:t>
      </w:r>
      <w:r w:rsidRPr="00466CD0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466CD0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72B6E" w:rsidRPr="00466CD0" w14:paraId="76B177CF" w14:textId="77777777" w:rsidTr="00EB2BC9">
        <w:trPr>
          <w:cantSplit/>
        </w:trPr>
        <w:tc>
          <w:tcPr>
            <w:tcW w:w="9498" w:type="dxa"/>
          </w:tcPr>
          <w:p w14:paraId="02ED882F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Folia bakteriobójcza i folia operacyjna</w:t>
            </w:r>
          </w:p>
          <w:p w14:paraId="6D8E353C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39D278E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3F03143B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742BE443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21 553.02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36E9BB" w14:textId="0539E854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5F669DDC" w14:textId="77777777" w:rsidTr="00EB2BC9">
        <w:trPr>
          <w:cantSplit/>
        </w:trPr>
        <w:tc>
          <w:tcPr>
            <w:tcW w:w="9498" w:type="dxa"/>
          </w:tcPr>
          <w:p w14:paraId="114E27FA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butelka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Redon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, butelka harmonijkowa jednorazowa do drenażu niskociśnieniowego</w:t>
            </w:r>
          </w:p>
          <w:p w14:paraId="7E606B52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4023042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73023D66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37FA61B3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24 186.60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64D529A" w14:textId="7EC7FC9E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2F6E9EB2" w14:textId="77777777" w:rsidTr="00EB2BC9">
        <w:trPr>
          <w:cantSplit/>
        </w:trPr>
        <w:tc>
          <w:tcPr>
            <w:tcW w:w="9498" w:type="dxa"/>
          </w:tcPr>
          <w:p w14:paraId="7EC2D86F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Dren do drenażu ran pooperacyjnych, kanka do irygacji, dren brzuszny silikonowy</w:t>
            </w:r>
          </w:p>
          <w:p w14:paraId="13F62086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44A7471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176202FF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2619B25A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18 114.30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0567DF" w14:textId="4A7B73B3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6B505D3A" w14:textId="77777777" w:rsidTr="00EB2BC9">
        <w:trPr>
          <w:cantSplit/>
        </w:trPr>
        <w:tc>
          <w:tcPr>
            <w:tcW w:w="9498" w:type="dxa"/>
          </w:tcPr>
          <w:p w14:paraId="41CACD7C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Cewnik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Pezzera</w:t>
            </w:r>
            <w:proofErr w:type="spellEnd"/>
          </w:p>
          <w:p w14:paraId="1C39D814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72233C6C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4CD1EE2D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2CAB0067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86.40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4D004AD" w14:textId="2A430E89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2E92BE11" w14:textId="77777777" w:rsidTr="00EB2BC9">
        <w:trPr>
          <w:cantSplit/>
        </w:trPr>
        <w:tc>
          <w:tcPr>
            <w:tcW w:w="9498" w:type="dxa"/>
          </w:tcPr>
          <w:p w14:paraId="051567FE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Ostrze do skalpela</w:t>
            </w:r>
          </w:p>
          <w:p w14:paraId="214340BC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C172E63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 </w:t>
            </w:r>
          </w:p>
          <w:p w14:paraId="105B4763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18CE5604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26 195.40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541F64C" w14:textId="4DDD1C02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5B094658" w14:textId="77777777" w:rsidTr="00EB2BC9">
        <w:trPr>
          <w:cantSplit/>
        </w:trPr>
        <w:tc>
          <w:tcPr>
            <w:tcW w:w="9498" w:type="dxa"/>
          </w:tcPr>
          <w:p w14:paraId="4E9260B3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Ostrze do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strzygarki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Care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-Fusion 4406</w:t>
            </w:r>
          </w:p>
          <w:p w14:paraId="60949AA7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Becton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Dickinson Polska Sp. z o.o.</w:t>
            </w:r>
          </w:p>
          <w:p w14:paraId="3FFDDA86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Osmańska 14  </w:t>
            </w:r>
          </w:p>
          <w:p w14:paraId="08B52910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02-823 Warszawa</w:t>
            </w:r>
          </w:p>
          <w:p w14:paraId="28F5113F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11 340.00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4B97D51" w14:textId="581C8A84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4DDDC968" w14:textId="77777777" w:rsidTr="00EB2BC9">
        <w:trPr>
          <w:cantSplit/>
        </w:trPr>
        <w:tc>
          <w:tcPr>
            <w:tcW w:w="9498" w:type="dxa"/>
          </w:tcPr>
          <w:p w14:paraId="0DDC8779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Stripery</w:t>
            </w:r>
            <w:proofErr w:type="spellEnd"/>
          </w:p>
          <w:p w14:paraId="6045D6D7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724FE48C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7DFFC505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58363BE3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1 474.20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781581" w14:textId="11A661AF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6D729156" w14:textId="77777777" w:rsidTr="00EB2BC9">
        <w:trPr>
          <w:cantSplit/>
        </w:trPr>
        <w:tc>
          <w:tcPr>
            <w:tcW w:w="9498" w:type="dxa"/>
          </w:tcPr>
          <w:p w14:paraId="508488ED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Osłona sterylna na kamerę laparoskopową</w:t>
            </w:r>
          </w:p>
          <w:p w14:paraId="0785C664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2189916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74B5A1A7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77077A80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8 326.80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1BC573" w14:textId="47A37D3A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0B07FE21" w14:textId="77777777" w:rsidTr="00EB2BC9">
        <w:trPr>
          <w:cantSplit/>
        </w:trPr>
        <w:tc>
          <w:tcPr>
            <w:tcW w:w="9498" w:type="dxa"/>
          </w:tcPr>
          <w:p w14:paraId="5F3E71CC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Zestaw jednorazowych markerów pasywnych</w:t>
            </w:r>
          </w:p>
          <w:p w14:paraId="79A08C20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ICR sp. z o. o.</w:t>
            </w:r>
          </w:p>
          <w:p w14:paraId="1F2CB2D8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Cichociemnych 4 /9 </w:t>
            </w:r>
          </w:p>
          <w:p w14:paraId="10D5CED4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03-984 Warszawa</w:t>
            </w:r>
          </w:p>
          <w:p w14:paraId="756C63FE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108 864.00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4C3EA80" w14:textId="1CD16868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44EB6798" w14:textId="77777777" w:rsidTr="00EB2BC9">
        <w:trPr>
          <w:cantSplit/>
        </w:trPr>
        <w:tc>
          <w:tcPr>
            <w:tcW w:w="9498" w:type="dxa"/>
          </w:tcPr>
          <w:p w14:paraId="4CACF25B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24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Stapler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skórny 35</w:t>
            </w:r>
          </w:p>
          <w:p w14:paraId="21DA7A02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Beryl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587563F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ul. Łopuszańska 36 /14C </w:t>
            </w:r>
          </w:p>
          <w:p w14:paraId="44049F94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02-220 Warszawa</w:t>
            </w:r>
          </w:p>
          <w:p w14:paraId="006AD1CD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8 467.20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4EC515" w14:textId="0866DDFD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11E8C382" w14:textId="77777777" w:rsidTr="00EB2BC9">
        <w:trPr>
          <w:cantSplit/>
        </w:trPr>
        <w:tc>
          <w:tcPr>
            <w:tcW w:w="9498" w:type="dxa"/>
          </w:tcPr>
          <w:p w14:paraId="15F213D1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29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Organizer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prowadnik kardiochirurgiczny do szwów</w:t>
            </w:r>
          </w:p>
          <w:p w14:paraId="02EEEFC7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Teleflex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23715746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16A  </w:t>
            </w:r>
          </w:p>
          <w:p w14:paraId="4E2DD1D4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4ED781BD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6 285.60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953395" w14:textId="49139E4C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72B3F92B" w14:textId="77777777" w:rsidTr="00EB2BC9">
        <w:trPr>
          <w:cantSplit/>
        </w:trPr>
        <w:tc>
          <w:tcPr>
            <w:tcW w:w="9498" w:type="dxa"/>
          </w:tcPr>
          <w:p w14:paraId="29A106AE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30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Zgłębnik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Fogarty'ego</w:t>
            </w:r>
            <w:proofErr w:type="spellEnd"/>
          </w:p>
          <w:p w14:paraId="2189FA62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45574BC8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Nowy Świat 7 /14 </w:t>
            </w:r>
          </w:p>
          <w:p w14:paraId="41030AC1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00-496 Warszawa</w:t>
            </w:r>
          </w:p>
          <w:p w14:paraId="2CC05273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17 820.00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C098D5" w14:textId="48834681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642A0E77" w14:textId="77777777" w:rsidTr="00EB2BC9">
        <w:trPr>
          <w:cantSplit/>
        </w:trPr>
        <w:tc>
          <w:tcPr>
            <w:tcW w:w="9498" w:type="dxa"/>
          </w:tcPr>
          <w:p w14:paraId="7D6AE5FF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33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Przedłużacz wysokociśnieniowy</w:t>
            </w:r>
          </w:p>
          <w:p w14:paraId="09065FC0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NTM-MED S.C.</w:t>
            </w:r>
          </w:p>
          <w:p w14:paraId="549402D2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Wyszyńskiego 154 B /1 </w:t>
            </w:r>
          </w:p>
          <w:p w14:paraId="4D3D035C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66-400 Gorzów Wielkopolski</w:t>
            </w:r>
          </w:p>
          <w:p w14:paraId="38B6CECB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5 486.40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32A9886" w14:textId="4F343413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6FCE10F7" w14:textId="77777777" w:rsidTr="00EB2BC9">
        <w:trPr>
          <w:cantSplit/>
        </w:trPr>
        <w:tc>
          <w:tcPr>
            <w:tcW w:w="9498" w:type="dxa"/>
          </w:tcPr>
          <w:p w14:paraId="3C79D781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34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Wycinak aortalno (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kardiopunch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)/żylny</w:t>
            </w:r>
          </w:p>
          <w:p w14:paraId="294D3566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Teleflex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206531D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16A  </w:t>
            </w:r>
          </w:p>
          <w:p w14:paraId="17AF36D6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37D7652B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1 728.00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4208D01" w14:textId="2493A70C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4E4B54D9" w14:textId="77777777" w:rsidTr="00EB2BC9">
        <w:trPr>
          <w:cantSplit/>
        </w:trPr>
        <w:tc>
          <w:tcPr>
            <w:tcW w:w="9498" w:type="dxa"/>
          </w:tcPr>
          <w:p w14:paraId="4F6DB703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36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Siatka polipropylenowa</w:t>
            </w:r>
          </w:p>
          <w:p w14:paraId="3F12BB7E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MDD Spółka z ograniczoną odpowiedzialnością</w:t>
            </w:r>
          </w:p>
          <w:p w14:paraId="4CAF9C9A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Grudziądzka 159 A  </w:t>
            </w:r>
          </w:p>
          <w:p w14:paraId="081792E5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0B6B1198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6 866.42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0671DE" w14:textId="3A079960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337A7A9A" w14:textId="77777777" w:rsidTr="00EB2BC9">
        <w:trPr>
          <w:cantSplit/>
        </w:trPr>
        <w:tc>
          <w:tcPr>
            <w:tcW w:w="9498" w:type="dxa"/>
          </w:tcPr>
          <w:p w14:paraId="3B02E4C5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37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Siatka kompozytowa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monofilamentowa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poliestrowa z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wchłanialną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folią kolagenową, siatka anatomiczna 3D z dwiema krzywiznami, siatka pępkowa kompozytowa,</w:t>
            </w:r>
          </w:p>
          <w:p w14:paraId="790F2E88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Becton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Dickinson Polska Sp. z o.o.</w:t>
            </w:r>
          </w:p>
          <w:p w14:paraId="567916DC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Osmańska 14  </w:t>
            </w:r>
          </w:p>
          <w:p w14:paraId="7E6ECEB5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02-823 Warszawa</w:t>
            </w:r>
          </w:p>
          <w:p w14:paraId="7BFCFF52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216 540.00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4343FA6" w14:textId="6B12ED68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06EAA04E" w14:textId="77777777" w:rsidTr="00EB2BC9">
        <w:trPr>
          <w:cantSplit/>
        </w:trPr>
        <w:tc>
          <w:tcPr>
            <w:tcW w:w="9498" w:type="dxa"/>
          </w:tcPr>
          <w:p w14:paraId="7CBE41BB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38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Klipsy polimerowe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niewchłanialey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do laparoskopii nerki,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klipsownice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wielorazowe,</w:t>
            </w:r>
          </w:p>
          <w:p w14:paraId="29EC9055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Beryl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369C7D8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ul. Łopuszańska 36 /14C </w:t>
            </w:r>
          </w:p>
          <w:p w14:paraId="3C24A7CC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02-220 Warszawa</w:t>
            </w:r>
          </w:p>
          <w:p w14:paraId="6546208A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27 086.40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4FEAAD" w14:textId="2A7C44E2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3B6C2BE6" w14:textId="77777777" w:rsidTr="00EB2BC9">
        <w:trPr>
          <w:cantSplit/>
        </w:trPr>
        <w:tc>
          <w:tcPr>
            <w:tcW w:w="9498" w:type="dxa"/>
          </w:tcPr>
          <w:p w14:paraId="72147F50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39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Klips tytanowy mały, średni,  aplikatory wielorazowe kompatybilne z klipsami</w:t>
            </w:r>
          </w:p>
          <w:p w14:paraId="17651BFF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CEFC9E6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 </w:t>
            </w:r>
          </w:p>
          <w:p w14:paraId="3621423D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34F6F527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42 638.40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A618D07" w14:textId="711F67A3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12DBC2BC" w14:textId="77777777" w:rsidTr="00EB2BC9">
        <w:trPr>
          <w:cantSplit/>
        </w:trPr>
        <w:tc>
          <w:tcPr>
            <w:tcW w:w="9498" w:type="dxa"/>
          </w:tcPr>
          <w:p w14:paraId="3FDCDA24" w14:textId="000EBBE8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40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Klips tytanowy </w:t>
            </w:r>
            <w:r w:rsidR="00466CD0"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średnio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duży, Klips tytanowy duży, Aplikatory wielorazowe proste,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klipsownice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,</w:t>
            </w:r>
          </w:p>
          <w:p w14:paraId="16A96AC7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7C7203A5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 </w:t>
            </w:r>
          </w:p>
          <w:p w14:paraId="3D02C95A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2EF357A4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17 723.66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650E20" w14:textId="40F1D8BB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00FA24A8" w14:textId="77777777" w:rsidTr="00EB2BC9">
        <w:trPr>
          <w:cantSplit/>
        </w:trPr>
        <w:tc>
          <w:tcPr>
            <w:tcW w:w="9498" w:type="dxa"/>
          </w:tcPr>
          <w:p w14:paraId="13CA695C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41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Laparoskopowy jednorazowy zestaw ssąco - płuczący, kaniula wymienna do zestawu ssącego,</w:t>
            </w:r>
          </w:p>
          <w:p w14:paraId="5738B7B3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Applied Medical Polska spółka z ograniczoną odpowiedzialnością</w:t>
            </w:r>
          </w:p>
          <w:p w14:paraId="35EC4098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Grójecka 208  </w:t>
            </w:r>
          </w:p>
          <w:p w14:paraId="4376D6A5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02-390 Warszawa</w:t>
            </w:r>
          </w:p>
          <w:p w14:paraId="41154019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81 907.20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40CCB5" w14:textId="71A4ECEF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071C7761" w14:textId="77777777" w:rsidTr="00EB2BC9">
        <w:trPr>
          <w:cantSplit/>
        </w:trPr>
        <w:tc>
          <w:tcPr>
            <w:tcW w:w="9498" w:type="dxa"/>
          </w:tcPr>
          <w:p w14:paraId="175CFFE6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44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Jednorazowy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stapler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zamykająco - tnący, jednorazowa rączka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staplera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liniowego, uniwersalny ładunek do jednorazowego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staplera</w:t>
            </w:r>
            <w:proofErr w:type="spellEnd"/>
          </w:p>
          <w:p w14:paraId="65D1DD3D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3F216BD4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00326D26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29920912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159 408.00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83FA0B" w14:textId="4ECD90D7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5A8CFD05" w14:textId="77777777" w:rsidTr="00EB2BC9">
        <w:trPr>
          <w:cantSplit/>
        </w:trPr>
        <w:tc>
          <w:tcPr>
            <w:tcW w:w="9498" w:type="dxa"/>
          </w:tcPr>
          <w:p w14:paraId="6A1C6F9F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46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Jednorazowe, zakrzywione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staplery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okrężne,Staplery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okrężne z łamaną główką, Jednorazowy automatyczny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stapler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liniowy, Ładunek do jednorazowego automatycznego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staplera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liniowego</w:t>
            </w:r>
          </w:p>
          <w:p w14:paraId="5FF3071E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964FA5F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1E5B448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6441D03F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274 752.00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3316F70" w14:textId="7EB5B95C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3FC086E8" w14:textId="77777777" w:rsidTr="00EB2BC9">
        <w:trPr>
          <w:cantSplit/>
        </w:trPr>
        <w:tc>
          <w:tcPr>
            <w:tcW w:w="9498" w:type="dxa"/>
          </w:tcPr>
          <w:p w14:paraId="6DD380C8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50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Kleszczyki chwytne typu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Grasper</w:t>
            </w:r>
            <w:proofErr w:type="spellEnd"/>
          </w:p>
          <w:p w14:paraId="66005BEF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Applied Medical Polska spółka z ograniczoną odpowiedzialnością</w:t>
            </w:r>
          </w:p>
          <w:p w14:paraId="36D3D397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Grójecka 208  </w:t>
            </w:r>
          </w:p>
          <w:p w14:paraId="776913AE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02-390 Warszawa</w:t>
            </w:r>
          </w:p>
          <w:p w14:paraId="1524F386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6 026.40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2883E09" w14:textId="6DE9C3E3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26323BCD" w14:textId="77777777" w:rsidTr="00EB2BC9">
        <w:trPr>
          <w:cantSplit/>
        </w:trPr>
        <w:tc>
          <w:tcPr>
            <w:tcW w:w="9498" w:type="dxa"/>
          </w:tcPr>
          <w:p w14:paraId="58044F7E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53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Retraktor</w:t>
            </w:r>
            <w:proofErr w:type="spellEnd"/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jednorazowy ochraniacz rany</w:t>
            </w:r>
          </w:p>
          <w:p w14:paraId="386A841E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Applied Medical Polska spółka z ograniczoną odpowiedzialnością</w:t>
            </w:r>
          </w:p>
          <w:p w14:paraId="695B4997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Grójecka 208  </w:t>
            </w:r>
          </w:p>
          <w:p w14:paraId="6E2305C3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02-390 Warszawa</w:t>
            </w:r>
          </w:p>
          <w:p w14:paraId="50A0F6DC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20 142.00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7D8A5E" w14:textId="13F59478" w:rsidR="00D72B6E" w:rsidRPr="00466CD0" w:rsidRDefault="00D72B6E" w:rsidP="00466C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72B6E" w:rsidRPr="00466CD0" w14:paraId="644C65EB" w14:textId="77777777" w:rsidTr="00EB2BC9">
        <w:trPr>
          <w:cantSplit/>
        </w:trPr>
        <w:tc>
          <w:tcPr>
            <w:tcW w:w="9498" w:type="dxa"/>
          </w:tcPr>
          <w:p w14:paraId="702CE07E" w14:textId="77777777" w:rsidR="00D72B6E" w:rsidRPr="00466CD0" w:rsidRDefault="00D72B6E" w:rsidP="00EB2BC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66CD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57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66CD0">
              <w:rPr>
                <w:rFonts w:ascii="Arial Narrow" w:hAnsi="Arial Narrow" w:cs="Arial"/>
                <w:color w:val="000000"/>
                <w:sz w:val="22"/>
                <w:szCs w:val="22"/>
              </w:rPr>
              <w:t>Mata chłonna</w:t>
            </w:r>
          </w:p>
          <w:p w14:paraId="04AD2462" w14:textId="77777777" w:rsidR="00D72B6E" w:rsidRPr="00466CD0" w:rsidRDefault="00D72B6E" w:rsidP="00EB2BC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>Aseo</w:t>
            </w:r>
            <w:proofErr w:type="spellEnd"/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Paper Sp. z o.o.</w:t>
            </w:r>
          </w:p>
          <w:p w14:paraId="01597894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Czarnohucka</w:t>
            </w:r>
            <w:proofErr w:type="spellEnd"/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 xml:space="preserve"> 3  </w:t>
            </w:r>
          </w:p>
          <w:p w14:paraId="60738959" w14:textId="77777777" w:rsidR="00D72B6E" w:rsidRPr="00466CD0" w:rsidRDefault="00D72B6E" w:rsidP="00EB2BC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42-600 Tarnowskie Góry</w:t>
            </w:r>
          </w:p>
          <w:p w14:paraId="4B691564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66CD0">
              <w:rPr>
                <w:rFonts w:ascii="Arial Narrow" w:hAnsi="Arial Narrow" w:cs="Arial"/>
                <w:b/>
                <w:sz w:val="22"/>
                <w:szCs w:val="22"/>
              </w:rPr>
              <w:t xml:space="preserve"> 2 755.30 zł brutto</w:t>
            </w:r>
            <w:r w:rsidRPr="00466C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667E83" w14:textId="77777777" w:rsidR="00D72B6E" w:rsidRPr="00466CD0" w:rsidRDefault="00D72B6E" w:rsidP="00EB2BC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66CD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C10319F" w14:textId="77777777" w:rsidR="00D72B6E" w:rsidRPr="00466CD0" w:rsidRDefault="00D72B6E" w:rsidP="00EB2BC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C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1EEDB4F" w14:textId="77777777" w:rsidR="00992FF5" w:rsidRPr="00466CD0" w:rsidRDefault="00992FF5" w:rsidP="00466CD0">
      <w:pPr>
        <w:spacing w:before="12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66CD0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134"/>
      </w:tblGrid>
      <w:tr w:rsidR="00992FF5" w:rsidRPr="00466CD0" w14:paraId="528AF6A7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6057F8" w14:textId="77777777" w:rsidR="00992FF5" w:rsidRPr="00466CD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1B78A5" w14:textId="77777777" w:rsidR="00992FF5" w:rsidRPr="00466CD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F02A95" w14:textId="77777777" w:rsidR="00992FF5" w:rsidRPr="00466CD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9E6B66" w14:textId="77777777" w:rsidR="00992FF5" w:rsidRPr="00466CD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72B6E" w:rsidRPr="00466CD0" w14:paraId="7FEB6A2D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55343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Folia bakteriobójcza i folia operacyjna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80F14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69672EA8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3675CC4E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BAE0A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6C0B07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93DADBA" w14:textId="777CF04B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87C5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533350F4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49D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2 - butelka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Redon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>, butelka harmonijkowa jednorazowa do drenażu niskociśnieniowego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A2EF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ABD7EE5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62B9E963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5EC6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DAF834F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14D3C13" w14:textId="2B289C2E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67E97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70FCF194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8245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2 - butelka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Redon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>, butelka harmonijkowa jednorazowa do drenażu niskociśnieniowego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384E8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Dalhausen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</w:p>
          <w:p w14:paraId="771E8B39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Majowa 2</w:t>
            </w:r>
          </w:p>
          <w:p w14:paraId="69D00CD4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71-374 Szczecin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91C6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- 15.34</w:t>
            </w:r>
          </w:p>
          <w:p w14:paraId="40143B4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33380FD" w14:textId="1F20B0F6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5475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55,34</w:t>
            </w:r>
          </w:p>
        </w:tc>
      </w:tr>
      <w:tr w:rsidR="00D72B6E" w:rsidRPr="00466CD0" w14:paraId="55BD62D8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BC3E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3 - Dren do drenażu ran pooperacyjnych, kanka do irygacji, dren brzuszny silikonowy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6B90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085179BD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38B7F60B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C82F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61A71C9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F8C2D7E" w14:textId="3BE07C5B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362E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683F3DE7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D41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8 - Cewnik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Pezzera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6EF44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5AB5ED47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105C9416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DAE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1405BC9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D0E15DF" w14:textId="22716ED8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DC90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0166FC75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AC9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9 - Ostrze do skalpela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2FB8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49B59EC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14:paraId="76D56F6C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08761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BF68BE5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C61D38B" w14:textId="09BCD9AA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3F02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763D28FC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C7FA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9 - Ostrze do skalpela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7B9DC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A01EB69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46B107B7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D8E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- 54.35</w:t>
            </w:r>
          </w:p>
          <w:p w14:paraId="606A5B66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B413736" w14:textId="1923A03C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06AE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94,35</w:t>
            </w:r>
          </w:p>
        </w:tc>
      </w:tr>
      <w:tr w:rsidR="00D72B6E" w:rsidRPr="00466CD0" w14:paraId="064C3C58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A3B5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10 - Ostrze do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strzygarki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lastRenderedPageBreak/>
              <w:t>Care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-Fusion 4406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52BE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Becton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2FAA3092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lastRenderedPageBreak/>
              <w:t>Osmańska 14</w:t>
            </w:r>
          </w:p>
          <w:p w14:paraId="2F1619F2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28A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3499D93F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lastRenderedPageBreak/>
              <w:t>2 - Termin płatności - 15.00</w:t>
            </w:r>
          </w:p>
          <w:p w14:paraId="0D300C3F" w14:textId="13BC031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295DF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D72B6E" w:rsidRPr="00466CD0" w14:paraId="521B00BE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B58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10 - Ostrze do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strzygarki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Care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-Fusion 4406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74F9C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ANMAR Sp. z o.o.</w:t>
            </w:r>
          </w:p>
          <w:p w14:paraId="2CC5F887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Strefowa 22</w:t>
            </w:r>
          </w:p>
          <w:p w14:paraId="41DC1940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18DA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- 42.00</w:t>
            </w:r>
          </w:p>
          <w:p w14:paraId="236444F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8B696E3" w14:textId="5E271704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77687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82,00</w:t>
            </w:r>
          </w:p>
        </w:tc>
      </w:tr>
      <w:tr w:rsidR="00D72B6E" w:rsidRPr="00466CD0" w14:paraId="10B3614A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61D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11 -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Stripery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EA019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8E07FAD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478EEA36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F5B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5CDDD4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5AF7D75" w14:textId="631CFDDC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CAF8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383FB90D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1B8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12 - Osłona sterylna na kamerę laparoskopową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4634E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CD284B2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733986F0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AA31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A4EA303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5D069C8" w14:textId="4685784D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6EBC5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06541119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85B9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23 - Zestaw jednorazowych markerów pasywnych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4B7AF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ICR sp. z o. o.</w:t>
            </w:r>
          </w:p>
          <w:p w14:paraId="75F7BE97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Cichociemnych 4/9</w:t>
            </w:r>
          </w:p>
          <w:p w14:paraId="3C57972C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03-984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F579E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9E0F9B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6D835CD" w14:textId="5FCE33DB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B0EB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489C0A69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0AAF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24 -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skórny 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AEEF7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7BE4688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ul. Łopuszańska 36/14C</w:t>
            </w:r>
          </w:p>
          <w:p w14:paraId="69A4B036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02-220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FB87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9A66A2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043E4D7" w14:textId="4500F4F3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ED131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52C50264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2E2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24 -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skórny 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00129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NTM-MED S.C.</w:t>
            </w:r>
          </w:p>
          <w:p w14:paraId="2FD95E0F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Wyszyńskiego 154 B/1</w:t>
            </w:r>
          </w:p>
          <w:p w14:paraId="40FA28F6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66-400 Gorzów Wielkopolski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2321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67489C8E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67AAEB9E" w14:textId="39462055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E0C27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D72B6E" w:rsidRPr="00466CD0" w14:paraId="66520E45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9A871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24 -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skórny 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FE965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B69825D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Żwirki i Wigury 16A</w:t>
            </w:r>
          </w:p>
          <w:p w14:paraId="69BAE5E0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1B62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- 39.53</w:t>
            </w:r>
          </w:p>
          <w:p w14:paraId="3C854EE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130ED3A" w14:textId="5A256805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9A6D5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79,53</w:t>
            </w:r>
          </w:p>
        </w:tc>
      </w:tr>
      <w:tr w:rsidR="00D72B6E" w:rsidRPr="00466CD0" w14:paraId="6F1DEEC9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041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29 -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Organizer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prowadnik kardiochirurgiczny do szwów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CF5F6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6E04CCE2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Żwirki i Wigury 16A</w:t>
            </w:r>
          </w:p>
          <w:p w14:paraId="4934F73B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7977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A29745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3610A97" w14:textId="0D6F5F2D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02CA7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08A1A6E1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996A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30 - Zgłębnik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Fogarty'ego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07636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4033D560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Nowy Świat 7/14</w:t>
            </w:r>
          </w:p>
          <w:p w14:paraId="1F8DA2F6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00-496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7E1A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F3F70E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0FDB365F" w14:textId="78A8AA91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95EE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09488943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A9EE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30 - Zgłębnik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Fogarty'ego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2DF09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Hagmed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Sp. k.</w:t>
            </w:r>
          </w:p>
          <w:p w14:paraId="6A33325C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Tomaszowska 32</w:t>
            </w:r>
          </w:p>
          <w:p w14:paraId="491FE84F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96-200 Rawa Mazowiecka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0653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- 47.14</w:t>
            </w:r>
          </w:p>
          <w:p w14:paraId="2F9F8003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- 7.50</w:t>
            </w:r>
          </w:p>
          <w:p w14:paraId="14FEAF1C" w14:textId="3343F8EC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08B9C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79,64</w:t>
            </w:r>
          </w:p>
        </w:tc>
      </w:tr>
      <w:tr w:rsidR="00D72B6E" w:rsidRPr="00466CD0" w14:paraId="75B94F8C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7B8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33 - Przedłużacz wysokociśnieniowy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E8A24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NTM-MED S.C.</w:t>
            </w:r>
          </w:p>
          <w:p w14:paraId="14867095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Wyszyńskiego 154 B/1</w:t>
            </w:r>
          </w:p>
          <w:p w14:paraId="0499AE05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66-400 Gorzów Wielkopolski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59789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F833291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737CFAC" w14:textId="1801E633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6E203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445EC3A5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DB27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34 - Wycinak aortalno (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kardiopunch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>)/żylny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50601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MAC'S MEDICAL SP.Z O. O.</w:t>
            </w:r>
          </w:p>
          <w:p w14:paraId="74642EB9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łucka 20/78</w:t>
            </w:r>
          </w:p>
          <w:p w14:paraId="426171A8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00-845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21D03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C2FD3E7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51E140A0" w14:textId="54C05883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90FC5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D72B6E" w:rsidRPr="00466CD0" w14:paraId="10455AA1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6AEF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lastRenderedPageBreak/>
              <w:t>34 - Wycinak aortalno (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kardiopunch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>)/żylny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70C12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266DFB1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Żwirki i Wigury 16A</w:t>
            </w:r>
          </w:p>
          <w:p w14:paraId="3FA048EA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1B05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B8B496A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98C1CA2" w14:textId="7D2BC8FD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5B61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7C7AE285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115A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36 - Siatka polipropylenowa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7E2A9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2DCF3C12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ul. Łopuszańska 36/14C</w:t>
            </w:r>
          </w:p>
          <w:p w14:paraId="02404DBE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02-220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32545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- 21.00</w:t>
            </w:r>
          </w:p>
          <w:p w14:paraId="45E9D190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61957B5" w14:textId="00639138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7ECB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61,00</w:t>
            </w:r>
          </w:p>
        </w:tc>
      </w:tr>
      <w:tr w:rsidR="00D72B6E" w:rsidRPr="00466CD0" w14:paraId="629DE333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120A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36 - Siatka polipropylenowa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DB7B6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MDD Spółka z ograniczoną odpowiedzialnością</w:t>
            </w:r>
          </w:p>
          <w:p w14:paraId="6AEDB627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Grudziądzka 159 A</w:t>
            </w:r>
          </w:p>
          <w:p w14:paraId="3C71EBE2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FE5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B9517A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1B8D11C" w14:textId="12837684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F38B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6A54E49E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1536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36 - Siatka polipropylenowa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491DB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Medicus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komandytowo-akcyjna</w:t>
            </w:r>
          </w:p>
          <w:p w14:paraId="4AAC6536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Browarowa 21</w:t>
            </w:r>
          </w:p>
          <w:p w14:paraId="52B39C9C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FE43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- 52.46</w:t>
            </w:r>
          </w:p>
          <w:p w14:paraId="48A6384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BC96012" w14:textId="6C81201A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646F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92,46</w:t>
            </w:r>
          </w:p>
        </w:tc>
      </w:tr>
      <w:tr w:rsidR="00D72B6E" w:rsidRPr="00466CD0" w14:paraId="7A60CAC0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699F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36 - Siatka polipropylenowa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7EC01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3B75A3C7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2B18D2B9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8DD5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- 9.87</w:t>
            </w:r>
          </w:p>
          <w:p w14:paraId="56306683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9D99F03" w14:textId="544C90E3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ED63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49,87</w:t>
            </w:r>
          </w:p>
        </w:tc>
      </w:tr>
      <w:tr w:rsidR="00D72B6E" w:rsidRPr="00466CD0" w14:paraId="6E5B1916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F1525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36 - Siatka polipropylenowa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B0DC5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567C3CF8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773BE06A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D390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- 6.31</w:t>
            </w:r>
          </w:p>
          <w:p w14:paraId="2F2242A0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062AF9E" w14:textId="17354FDD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822C7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46,31</w:t>
            </w:r>
          </w:p>
        </w:tc>
      </w:tr>
      <w:tr w:rsidR="00D72B6E" w:rsidRPr="00466CD0" w14:paraId="3AF772BB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E574E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37 - Siatka kompozytowa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monofilamentowa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poliestrowa z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wchłanialną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folią kolagenową, siatka anatomiczna 3D z dwiema krzywiznami, siatka pępkowa kompozytowa,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81DFB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03330D70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589740B3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0A0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97F170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BA2CCF1" w14:textId="4E47CFE6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273F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10FF4D8F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376A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37 - Siatka kompozytowa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monofilamentowa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poliestrowa z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wchłanialną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folią kolagenową, siatka anatomiczna 3D z dwiema krzywiznami, siatka pępkowa kompozytowa,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FC24A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0D5D5020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4FD79ACA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A15F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- 46.29</w:t>
            </w:r>
          </w:p>
          <w:p w14:paraId="2408A13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A1E36BC" w14:textId="6BAC7231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D67C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86,29</w:t>
            </w:r>
          </w:p>
        </w:tc>
      </w:tr>
      <w:tr w:rsidR="00D72B6E" w:rsidRPr="00466CD0" w14:paraId="27A10060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19D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38 - Klipsy polimerowe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niewchłanialey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do laparoskopii nerki,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klipsownice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wielorazowe,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E9A4E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35927655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ul. Łopuszańska 36/14C</w:t>
            </w:r>
          </w:p>
          <w:p w14:paraId="4ED2661B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02-220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401B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6E360AA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C002BCF" w14:textId="5A30EA3C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D53B4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3FE967A6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3080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38 - Klipsy polimerowe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niewchłanialey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do laparoskopii nerki,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klipsownice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wielorazowe,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97F3B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70E2E760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Żwirki i Wigury 16A</w:t>
            </w:r>
          </w:p>
          <w:p w14:paraId="4BD35246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81FC6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3B7A85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57C1573C" w14:textId="37B43F83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85E5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D72B6E" w:rsidRPr="00466CD0" w14:paraId="510E6655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A33C0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39 - Klips tytanowy mały, średni,  aplikatory wielorazowe kompatybilne z klipsami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054E4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Peters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Surgical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1825B0AE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Przasnyska 6B</w:t>
            </w:r>
          </w:p>
          <w:p w14:paraId="78F7D4CE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01-756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BDB9F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A15351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AA33E8D" w14:textId="153AB5E8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376B9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7A94437B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89D87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39 - Klips tytanowy mały, średni,  aplikatory wielorazowe kompatybilne z klipsami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004EF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190A03D7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Żwirki i Wigury 16A</w:t>
            </w:r>
          </w:p>
          <w:p w14:paraId="30421FBB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0D7D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- 28.00</w:t>
            </w:r>
          </w:p>
          <w:p w14:paraId="5CBA7C5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9408F88" w14:textId="1768FE05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lastRenderedPageBreak/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5FA0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68,00</w:t>
            </w:r>
          </w:p>
        </w:tc>
      </w:tr>
      <w:tr w:rsidR="00D72B6E" w:rsidRPr="00466CD0" w14:paraId="3BF02185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DB507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40 - Klips tytanowy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średno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duży, Klips tytanowy duży, Aplikatory wielorazowe proste,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klipsownice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>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6A462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Peters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Surgical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71D3173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Przasnyska 6B</w:t>
            </w:r>
          </w:p>
          <w:p w14:paraId="05FEC732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01-756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C886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979BCF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0E526E7A" w14:textId="54C5E6A2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FAA4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515A223B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D126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41 - Laparoskopowy jednorazowy zestaw ssąco - płuczący, kaniula wymienna do zestawu ssącego,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4C83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Applied Medical Polska spółka z ograniczoną odpowiedzialnością</w:t>
            </w:r>
          </w:p>
          <w:p w14:paraId="58AA0FC9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Grójecka 208</w:t>
            </w:r>
          </w:p>
          <w:p w14:paraId="0F2C75D4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02-390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0F765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B0FAC1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348E1DD" w14:textId="3FFADDCF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C562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558A7748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82E9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44 - Jednorazowy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zamykająco - tnący, jednorazowa rączka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staplera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liniowego, uniwersalny ładunek do jednorazowego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F92A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Johnson &amp; Johnson Poland Sp. z o.o.</w:t>
            </w:r>
          </w:p>
          <w:p w14:paraId="3B6A95E7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Iłżecka 24</w:t>
            </w:r>
          </w:p>
          <w:p w14:paraId="03058A00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02135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D5A1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D8F3AB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ACD2670" w14:textId="3A6B1C9D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73AC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5FBE3177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F147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46 - Jednorazowe, zakrzywione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staplery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okrężne,Staplery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okrężne z łamaną główką, Jednorazowy automatyczny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liniowy, Ładunek do jednorazowego automatycznego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staplera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liniowego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B0EC1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6E81D368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0598400F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E3BE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4AD7040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CB824D5" w14:textId="34D74EA0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FA90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7459DE23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83A1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50 - Kleszczyki chwytne typu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Grasper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888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Applied Medical Polska spółka z ograniczoną odpowiedzialnością</w:t>
            </w:r>
          </w:p>
          <w:p w14:paraId="4B4F3738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Grójecka 208</w:t>
            </w:r>
          </w:p>
          <w:p w14:paraId="39062E2B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02-390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604C2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69157D8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0E403B6" w14:textId="5F056995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3BE8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15C7EDDB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BC40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53 -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Retraktor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- jednorazowy ochraniacz rany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AA34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70D58D9D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ul. Łopuszańska 36/14C</w:t>
            </w:r>
          </w:p>
          <w:p w14:paraId="4BA6C2A3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02-220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B1C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3F01A22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3CB6152C" w14:textId="5DB665EC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70783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D72B6E" w:rsidRPr="00466CD0" w14:paraId="287D3658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A60E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53 -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Retraktor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- jednorazowy ochraniacz rany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231B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Applied Medical Polska spółka z ograniczoną odpowiedzialnością</w:t>
            </w:r>
          </w:p>
          <w:p w14:paraId="42FE893E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Grójecka 208</w:t>
            </w:r>
          </w:p>
          <w:p w14:paraId="39E3DF79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02-390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0F786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E24D65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063F17BB" w14:textId="3E68A09D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11CA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140C29C4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9E24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53 - 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Retraktor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- jednorazowy ochraniacz rany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B28E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01BC582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0474D07D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F1119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- 54.59</w:t>
            </w:r>
          </w:p>
          <w:p w14:paraId="0FEF9CB7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65BC788" w14:textId="7C10415D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2AF4F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94,59</w:t>
            </w:r>
          </w:p>
        </w:tc>
      </w:tr>
      <w:tr w:rsidR="00D72B6E" w:rsidRPr="00466CD0" w14:paraId="3922053D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7BCD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56 - Zestaw: Elektroda do diatermii Liga-</w:t>
            </w: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Sure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FAD8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3B80FC7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074220EF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629E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4B305F3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2F7EC22" w14:textId="2CDFFFC9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984F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72B6E" w:rsidRPr="00466CD0" w14:paraId="2BBD85BD" w14:textId="77777777" w:rsidTr="000761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B66C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57 - Mata chłonna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62F17" w14:textId="77777777" w:rsidR="00D72B6E" w:rsidRPr="00466CD0" w:rsidRDefault="00D72B6E" w:rsidP="00EB2BC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>Aseo</w:t>
            </w:r>
            <w:proofErr w:type="spellEnd"/>
            <w:r w:rsidRPr="00466C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Paper Sp. z o.o.</w:t>
            </w:r>
          </w:p>
          <w:p w14:paraId="5EF967BC" w14:textId="77777777" w:rsidR="00D72B6E" w:rsidRPr="00466CD0" w:rsidRDefault="00D72B6E" w:rsidP="00EB2BC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466CD0">
              <w:rPr>
                <w:rFonts w:ascii="Arial Narrow" w:hAnsi="Arial Narrow" w:cs="Arial"/>
                <w:sz w:val="20"/>
                <w:szCs w:val="20"/>
              </w:rPr>
              <w:t>Czarnohucka</w:t>
            </w:r>
            <w:proofErr w:type="spellEnd"/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3</w:t>
            </w:r>
          </w:p>
          <w:p w14:paraId="210D8418" w14:textId="77777777" w:rsidR="00D72B6E" w:rsidRPr="00466CD0" w:rsidRDefault="00D72B6E" w:rsidP="00EB2BC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42-600 Tarnowskie Góry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15CAB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99CDEB1" w14:textId="77777777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2180C96" w14:textId="283A4876" w:rsidR="00D72B6E" w:rsidRPr="00466CD0" w:rsidRDefault="00D72B6E" w:rsidP="00EB2BC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466CD0" w:rsidRPr="00466CD0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99A2" w14:textId="77777777" w:rsidR="00D72B6E" w:rsidRPr="00466CD0" w:rsidRDefault="00D72B6E" w:rsidP="00EB2BC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66C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48A34F81" w14:textId="2B336E10" w:rsidR="00B464D3" w:rsidRDefault="00B464D3" w:rsidP="00076199">
      <w:pPr>
        <w:spacing w:before="120"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66CD0">
        <w:rPr>
          <w:rFonts w:ascii="Arial Narrow" w:hAnsi="Arial Narrow" w:cs="Arial"/>
          <w:i/>
          <w:sz w:val="22"/>
          <w:szCs w:val="22"/>
        </w:rPr>
        <w:t>Zamawiający</w:t>
      </w:r>
    </w:p>
    <w:p w14:paraId="15061646" w14:textId="49779C33" w:rsidR="00C560E6" w:rsidRDefault="00C560E6" w:rsidP="00C560E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6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259125B1" w14:textId="77777777" w:rsidR="00C560E6" w:rsidRDefault="00C560E6" w:rsidP="00C560E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4C5FBBDC" w14:textId="77777777" w:rsidR="00C560E6" w:rsidRDefault="00C560E6" w:rsidP="00C560E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5200C056" w14:textId="392EA5F5" w:rsidR="00C560E6" w:rsidRPr="00466CD0" w:rsidRDefault="00C560E6" w:rsidP="00C560E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2024-0</w:t>
      </w:r>
      <w:r>
        <w:rPr>
          <w:rFonts w:ascii="Arial Narrow" w:hAnsi="Arial Narrow" w:cs="Arial"/>
          <w:sz w:val="20"/>
          <w:szCs w:val="20"/>
        </w:rPr>
        <w:t>8-06</w:t>
      </w:r>
    </w:p>
    <w:bookmarkEnd w:id="0"/>
    <w:sectPr w:rsidR="00C560E6" w:rsidRPr="00466CD0" w:rsidSect="000761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077" w:bottom="1134" w:left="1134" w:header="624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C004E" w14:textId="77777777" w:rsidR="008240F1" w:rsidRDefault="008240F1">
      <w:r>
        <w:separator/>
      </w:r>
    </w:p>
  </w:endnote>
  <w:endnote w:type="continuationSeparator" w:id="0">
    <w:p w14:paraId="4B7B05EF" w14:textId="77777777" w:rsidR="008240F1" w:rsidRDefault="0082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55FF0" w14:textId="77777777" w:rsidR="00D72B6E" w:rsidRDefault="00D72B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6836F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7D2359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5C1E81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ED60D" w14:textId="77777777" w:rsidR="00D72B6E" w:rsidRDefault="00D72B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BBD15" w14:textId="77777777" w:rsidR="008240F1" w:rsidRDefault="008240F1">
      <w:r>
        <w:separator/>
      </w:r>
    </w:p>
  </w:footnote>
  <w:footnote w:type="continuationSeparator" w:id="0">
    <w:p w14:paraId="157E8475" w14:textId="77777777" w:rsidR="008240F1" w:rsidRDefault="00824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5D742" w14:textId="77777777" w:rsidR="00D72B6E" w:rsidRDefault="00D72B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AAD13" w14:textId="77777777" w:rsidR="00D72B6E" w:rsidRDefault="00D72B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F811C" w14:textId="77777777" w:rsidR="00D72B6E" w:rsidRDefault="00D72B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0F1"/>
    <w:rsid w:val="00022322"/>
    <w:rsid w:val="00042497"/>
    <w:rsid w:val="00076199"/>
    <w:rsid w:val="000C1E6F"/>
    <w:rsid w:val="000E4E56"/>
    <w:rsid w:val="001A1468"/>
    <w:rsid w:val="001B7815"/>
    <w:rsid w:val="001D1EEC"/>
    <w:rsid w:val="00211A34"/>
    <w:rsid w:val="002B1E4F"/>
    <w:rsid w:val="002B6761"/>
    <w:rsid w:val="003071A7"/>
    <w:rsid w:val="003445A0"/>
    <w:rsid w:val="003A0AFC"/>
    <w:rsid w:val="003D611C"/>
    <w:rsid w:val="00431C0B"/>
    <w:rsid w:val="00437CAD"/>
    <w:rsid w:val="004657DA"/>
    <w:rsid w:val="00466CD0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47FE5"/>
    <w:rsid w:val="00657C1E"/>
    <w:rsid w:val="006E3089"/>
    <w:rsid w:val="00712C39"/>
    <w:rsid w:val="00756CDA"/>
    <w:rsid w:val="007E2ACC"/>
    <w:rsid w:val="007E68C5"/>
    <w:rsid w:val="008240F1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560E6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72B6E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3FEADD"/>
  <w15:chartTrackingRefBased/>
  <w15:docId w15:val="{7DB0C05C-CF72-4B83-A117-6B45574D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C560E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11</Pages>
  <Words>3368</Words>
  <Characters>19374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2024-08-06T10:09:00Z</cp:lastPrinted>
  <dcterms:created xsi:type="dcterms:W3CDTF">2024-08-06T09:56:00Z</dcterms:created>
  <dcterms:modified xsi:type="dcterms:W3CDTF">2024-08-06T10:09:00Z</dcterms:modified>
</cp:coreProperties>
</file>