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5760A3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760A3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5760A3">
        <w:rPr>
          <w:rFonts w:ascii="Arial" w:hAnsi="Arial" w:cs="Arial"/>
          <w:sz w:val="24"/>
          <w:szCs w:val="24"/>
        </w:rPr>
        <w:t>2024-08-02</w:t>
      </w:r>
    </w:p>
    <w:p w:rsidR="00035DEC" w:rsidRPr="00AD45A9" w:rsidRDefault="005760A3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60A3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5760A3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5760A3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760A3">
        <w:rPr>
          <w:rFonts w:ascii="Arial" w:hAnsi="Arial" w:cs="Arial"/>
          <w:sz w:val="24"/>
          <w:szCs w:val="24"/>
        </w:rPr>
        <w:t>521</w:t>
      </w:r>
    </w:p>
    <w:p w:rsidR="00035DEC" w:rsidRPr="00AD45A9" w:rsidRDefault="005760A3" w:rsidP="00035DEC">
      <w:pPr>
        <w:rPr>
          <w:rFonts w:ascii="Arial" w:hAnsi="Arial" w:cs="Arial"/>
          <w:sz w:val="24"/>
          <w:szCs w:val="24"/>
        </w:rPr>
      </w:pPr>
      <w:r w:rsidRPr="005760A3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760A3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5760A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0A3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60A3" w:rsidRPr="004E4B64" w:rsidTr="00CC5F90">
        <w:tc>
          <w:tcPr>
            <w:tcW w:w="2269" w:type="dxa"/>
            <w:shd w:val="clear" w:color="auto" w:fill="auto"/>
          </w:tcPr>
          <w:p w:rsidR="005760A3" w:rsidRPr="004E4B64" w:rsidRDefault="005760A3" w:rsidP="00CC5F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760A3" w:rsidRPr="004E4B64" w:rsidRDefault="005760A3" w:rsidP="00CC5F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0A3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Default="00520165" w:rsidP="00FF56C5">
      <w:pPr>
        <w:spacing w:before="36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5760A3" w:rsidRPr="005760A3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5760A3" w:rsidRPr="005760A3">
        <w:rPr>
          <w:rFonts w:ascii="Arial" w:hAnsi="Arial" w:cs="Arial"/>
          <w:sz w:val="24"/>
          <w:szCs w:val="24"/>
        </w:rPr>
        <w:t>(</w:t>
      </w:r>
      <w:proofErr w:type="spellStart"/>
      <w:r w:rsidR="005760A3" w:rsidRPr="005760A3">
        <w:rPr>
          <w:rFonts w:ascii="Arial" w:hAnsi="Arial" w:cs="Arial"/>
          <w:sz w:val="24"/>
          <w:szCs w:val="24"/>
        </w:rPr>
        <w:t>t.j</w:t>
      </w:r>
      <w:proofErr w:type="spellEnd"/>
      <w:r w:rsidR="005760A3" w:rsidRPr="005760A3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FF56C5" w:rsidRDefault="00FF56C5" w:rsidP="00FF56C5">
      <w:pPr>
        <w:spacing w:before="3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5384">
        <w:rPr>
          <w:rFonts w:ascii="Arial" w:hAnsi="Arial" w:cs="Arial"/>
          <w:b/>
          <w:bCs/>
          <w:sz w:val="24"/>
          <w:szCs w:val="24"/>
          <w:lang w:eastAsia="ar-SA"/>
        </w:rPr>
        <w:t>Dotyczy: zadanie nr 1</w:t>
      </w:r>
      <w:r w:rsidR="00171709">
        <w:rPr>
          <w:rFonts w:ascii="Arial" w:hAnsi="Arial" w:cs="Arial"/>
          <w:b/>
          <w:bCs/>
          <w:sz w:val="24"/>
          <w:szCs w:val="24"/>
        </w:rPr>
        <w:t xml:space="preserve"> „P</w:t>
      </w:r>
      <w:r>
        <w:rPr>
          <w:rFonts w:ascii="Arial" w:hAnsi="Arial" w:cs="Arial"/>
          <w:b/>
          <w:bCs/>
          <w:sz w:val="24"/>
          <w:szCs w:val="24"/>
        </w:rPr>
        <w:t>owstanie nowej przestrzeni wykorzystywanej do celów społecznych poprzez budowę nowej remizy przy OSP Ołpiny”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760A3" w:rsidRPr="009003D1" w:rsidTr="00CC5F90">
        <w:tc>
          <w:tcPr>
            <w:tcW w:w="9356" w:type="dxa"/>
            <w:shd w:val="clear" w:color="auto" w:fill="auto"/>
          </w:tcPr>
          <w:p w:rsidR="005760A3" w:rsidRPr="00035DEC" w:rsidRDefault="005760A3" w:rsidP="00FF56C5">
            <w:pPr>
              <w:spacing w:before="180" w:after="18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5760A3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646E3D" w:rsidRDefault="005760A3" w:rsidP="00646E3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t xml:space="preserve">Proszę o podanie z jakiego materiału( PVC, </w:t>
            </w:r>
            <w:proofErr w:type="spellStart"/>
            <w:r w:rsidRPr="005760A3">
              <w:rPr>
                <w:rFonts w:ascii="Arial" w:hAnsi="Arial" w:cs="Arial"/>
                <w:sz w:val="24"/>
                <w:szCs w:val="24"/>
              </w:rPr>
              <w:t>aluminiom</w:t>
            </w:r>
            <w:proofErr w:type="spellEnd"/>
            <w:r w:rsidRPr="005760A3">
              <w:rPr>
                <w:rFonts w:ascii="Arial" w:hAnsi="Arial" w:cs="Arial"/>
                <w:sz w:val="24"/>
                <w:szCs w:val="24"/>
              </w:rPr>
              <w:t>) ma być wykonana stolarka zewnętrzna, wewnętrzna drzwiowa oraz stolarka okienna - kolor, parametry</w:t>
            </w:r>
            <w:r w:rsidR="00646E3D">
              <w:rPr>
                <w:rFonts w:ascii="Arial" w:hAnsi="Arial" w:cs="Arial"/>
                <w:sz w:val="24"/>
                <w:szCs w:val="24"/>
              </w:rPr>
              <w:t>.</w:t>
            </w:r>
            <w:r w:rsidRPr="005760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760A3" w:rsidRPr="005760A3" w:rsidRDefault="005760A3" w:rsidP="00646E3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t>Prosimy o dokładne sprecyzowanie co ma zawierać</w:t>
            </w:r>
          </w:p>
          <w:p w:rsidR="005760A3" w:rsidRPr="005760A3" w:rsidRDefault="005760A3" w:rsidP="00646E3D">
            <w:pPr>
              <w:numPr>
                <w:ilvl w:val="0"/>
                <w:numId w:val="9"/>
              </w:numPr>
              <w:spacing w:after="120" w:line="360" w:lineRule="auto"/>
              <w:ind w:right="-72" w:hanging="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t>wyposażenie kuchni</w:t>
            </w:r>
          </w:p>
          <w:p w:rsidR="005760A3" w:rsidRPr="005760A3" w:rsidRDefault="005760A3" w:rsidP="00646E3D">
            <w:pPr>
              <w:numPr>
                <w:ilvl w:val="0"/>
                <w:numId w:val="9"/>
              </w:numPr>
              <w:spacing w:after="120" w:line="360" w:lineRule="auto"/>
              <w:ind w:right="-72" w:hanging="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lastRenderedPageBreak/>
              <w:t>wyposażenie sali szkoleniowej</w:t>
            </w:r>
          </w:p>
          <w:p w:rsidR="005760A3" w:rsidRPr="005760A3" w:rsidRDefault="005760A3" w:rsidP="00646E3D">
            <w:pPr>
              <w:numPr>
                <w:ilvl w:val="0"/>
                <w:numId w:val="9"/>
              </w:numPr>
              <w:spacing w:after="120" w:line="360" w:lineRule="auto"/>
              <w:ind w:right="-72" w:hanging="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t>dyżurki</w:t>
            </w:r>
          </w:p>
          <w:p w:rsidR="005760A3" w:rsidRPr="005760A3" w:rsidRDefault="00646E3D" w:rsidP="00CC5F9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5760A3" w:rsidRPr="005760A3">
              <w:rPr>
                <w:rFonts w:ascii="Arial" w:hAnsi="Arial" w:cs="Arial"/>
                <w:sz w:val="24"/>
                <w:szCs w:val="24"/>
              </w:rPr>
              <w:t>parametry, opis, wymiary itp.</w:t>
            </w:r>
          </w:p>
          <w:p w:rsidR="005760A3" w:rsidRPr="005760A3" w:rsidRDefault="005760A3" w:rsidP="00646E3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t>Zwracamy się z prośbą o zmianę zapisu w SWZ i umowy.</w:t>
            </w:r>
          </w:p>
          <w:p w:rsidR="005760A3" w:rsidRPr="005760A3" w:rsidRDefault="005760A3" w:rsidP="008B15B1">
            <w:pPr>
              <w:spacing w:after="12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t>Zamawiający w warunkach określił okres gwarancji maksymalny 72 miesięcy. Wykonawca</w:t>
            </w:r>
            <w:r w:rsidR="00646E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0A3">
              <w:rPr>
                <w:rFonts w:ascii="Arial" w:hAnsi="Arial" w:cs="Arial"/>
                <w:sz w:val="24"/>
                <w:szCs w:val="24"/>
              </w:rPr>
              <w:t>chcąc udzielić gwarancji na maksymalny okres musi mieć taką gwarancję zagwarantowaną od</w:t>
            </w:r>
            <w:r w:rsidR="00646E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0A3">
              <w:rPr>
                <w:rFonts w:ascii="Arial" w:hAnsi="Arial" w:cs="Arial"/>
                <w:sz w:val="24"/>
                <w:szCs w:val="24"/>
              </w:rPr>
              <w:t>dostawców urządzeń, sprzętów, wyposażenia, większość producentów ww. urządzeń, sprzętu</w:t>
            </w:r>
            <w:r w:rsidR="00646E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0A3">
              <w:rPr>
                <w:rFonts w:ascii="Arial" w:hAnsi="Arial" w:cs="Arial"/>
                <w:sz w:val="24"/>
                <w:szCs w:val="24"/>
              </w:rPr>
              <w:t>udziela maksymalnej gwarancji 24 miesiące.</w:t>
            </w:r>
          </w:p>
          <w:p w:rsidR="005760A3" w:rsidRPr="005760A3" w:rsidRDefault="005760A3" w:rsidP="008B15B1">
            <w:pPr>
              <w:spacing w:after="12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t>Prosimy o wprowadzenie zapisu do SWZ i umowy:</w:t>
            </w:r>
          </w:p>
          <w:p w:rsidR="005760A3" w:rsidRPr="005760A3" w:rsidRDefault="005760A3" w:rsidP="008B15B1">
            <w:pPr>
              <w:spacing w:after="12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t>Wykonawca udzieli na roboty budowlane minimum 36 miesięcy lub dłuższy</w:t>
            </w:r>
            <w:r w:rsidR="00646E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0A3">
              <w:rPr>
                <w:rFonts w:ascii="Arial" w:hAnsi="Arial" w:cs="Arial"/>
                <w:sz w:val="24"/>
                <w:szCs w:val="24"/>
              </w:rPr>
              <w:t>Wykonawca udzieli na wbudowane i dostarczone sprzęty i urządzenia gwarancji zgodnej z</w:t>
            </w:r>
            <w:r w:rsidR="00646E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0A3">
              <w:rPr>
                <w:rFonts w:ascii="Arial" w:hAnsi="Arial" w:cs="Arial"/>
                <w:sz w:val="24"/>
                <w:szCs w:val="24"/>
              </w:rPr>
              <w:t>kartą gwarancyjną wydaną przez producenta i przekazana Zamawiającemu przez Wykonawcę.</w:t>
            </w:r>
          </w:p>
          <w:p w:rsidR="005760A3" w:rsidRPr="00035DEC" w:rsidRDefault="005760A3" w:rsidP="008B15B1">
            <w:pPr>
              <w:spacing w:after="120" w:line="360" w:lineRule="auto"/>
              <w:ind w:left="743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0A3">
              <w:rPr>
                <w:rFonts w:ascii="Arial" w:hAnsi="Arial" w:cs="Arial"/>
                <w:sz w:val="24"/>
                <w:szCs w:val="24"/>
              </w:rPr>
              <w:t>Wykonawca udzieli okresu rękojmi na dostarczony i wbudowany sprzęt i urządzenia- równy</w:t>
            </w:r>
            <w:r w:rsidR="00646E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0A3">
              <w:rPr>
                <w:rFonts w:ascii="Arial" w:hAnsi="Arial" w:cs="Arial"/>
                <w:sz w:val="24"/>
                <w:szCs w:val="24"/>
              </w:rPr>
              <w:t>okresowi gwarancji udzielonej przez producenta na podstawie karty gwarancyjnej przekazanej</w:t>
            </w:r>
            <w:r w:rsidR="00646E3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0A3">
              <w:rPr>
                <w:rFonts w:ascii="Arial" w:hAnsi="Arial" w:cs="Arial"/>
                <w:sz w:val="24"/>
                <w:szCs w:val="24"/>
              </w:rPr>
              <w:t>Zamawiającemu przez Wykonawcę</w:t>
            </w:r>
          </w:p>
          <w:p w:rsidR="005760A3" w:rsidRDefault="005760A3" w:rsidP="00FF56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F56C5" w:rsidRPr="00BA559E" w:rsidRDefault="00BA559E" w:rsidP="00BA559E">
            <w:pPr>
              <w:numPr>
                <w:ilvl w:val="0"/>
                <w:numId w:val="11"/>
              </w:numPr>
              <w:spacing w:after="40" w:line="276" w:lineRule="auto"/>
              <w:ind w:left="1452" w:right="-72" w:hanging="1062"/>
              <w:rPr>
                <w:rFonts w:ascii="Arial" w:hAnsi="Arial" w:cs="Arial"/>
                <w:bCs/>
                <w:sz w:val="24"/>
                <w:szCs w:val="24"/>
              </w:rPr>
            </w:pPr>
            <w:r w:rsidRPr="00BA559E">
              <w:rPr>
                <w:rFonts w:ascii="Arial" w:hAnsi="Arial" w:cs="Arial"/>
                <w:bCs/>
                <w:sz w:val="24"/>
                <w:szCs w:val="24"/>
              </w:rPr>
              <w:t xml:space="preserve">Stolarka okienna.  Wymiary w </w:t>
            </w:r>
            <w:proofErr w:type="spellStart"/>
            <w:r w:rsidRPr="00BA559E">
              <w:rPr>
                <w:rFonts w:ascii="Arial" w:hAnsi="Arial" w:cs="Arial"/>
                <w:bCs/>
                <w:sz w:val="24"/>
                <w:szCs w:val="24"/>
              </w:rPr>
              <w:t>światle</w:t>
            </w:r>
            <w:proofErr w:type="spellEnd"/>
            <w:r w:rsidRPr="00BA559E">
              <w:rPr>
                <w:rFonts w:ascii="Arial" w:hAnsi="Arial" w:cs="Arial"/>
                <w:bCs/>
                <w:sz w:val="24"/>
                <w:szCs w:val="24"/>
              </w:rPr>
              <w:t xml:space="preserve"> muru podano na rys. nr A 02 i A 03. Stolarka wykonana z profili PVC wzmoc</w:t>
            </w:r>
            <w:r>
              <w:rPr>
                <w:rFonts w:ascii="Arial" w:hAnsi="Arial" w:cs="Arial"/>
                <w:bCs/>
                <w:sz w:val="24"/>
                <w:szCs w:val="24"/>
              </w:rPr>
              <w:t>nio</w:t>
            </w:r>
            <w:r w:rsidRPr="00BA559E">
              <w:rPr>
                <w:rFonts w:ascii="Arial" w:hAnsi="Arial" w:cs="Arial"/>
                <w:bCs/>
                <w:sz w:val="24"/>
                <w:szCs w:val="24"/>
              </w:rPr>
              <w:t xml:space="preserve">nych kształtkami stalowymi. Stolarka powinna być w technologii trój szybowej.  W żądnym z okien nie wymaga się stosowania szkleń tzw. bezpiecznych. Przedmiotowa stolarka okienna winna posiadać certyfikaty i atesty </w:t>
            </w:r>
            <w:proofErr w:type="spellStart"/>
            <w:r w:rsidRPr="00BA559E">
              <w:rPr>
                <w:rFonts w:ascii="Arial" w:hAnsi="Arial" w:cs="Arial"/>
                <w:bCs/>
                <w:sz w:val="24"/>
                <w:szCs w:val="24"/>
              </w:rPr>
              <w:t>dopuszczeniowe</w:t>
            </w:r>
            <w:proofErr w:type="spellEnd"/>
            <w:r w:rsidRPr="00BA559E">
              <w:rPr>
                <w:rFonts w:ascii="Arial" w:hAnsi="Arial" w:cs="Arial"/>
                <w:bCs/>
                <w:sz w:val="24"/>
                <w:szCs w:val="24"/>
              </w:rPr>
              <w:t xml:space="preserve"> do stosowania w budownictwie, zgodnie z obowiązującymi przepisami w tym zakresie.</w:t>
            </w:r>
          </w:p>
          <w:p w:rsidR="00FF56C5" w:rsidRDefault="00FF56C5" w:rsidP="00FF56C5">
            <w:pPr>
              <w:numPr>
                <w:ilvl w:val="0"/>
                <w:numId w:val="11"/>
              </w:numPr>
              <w:spacing w:before="120" w:after="160" w:line="276" w:lineRule="auto"/>
              <w:ind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FF56C5">
              <w:rPr>
                <w:rFonts w:ascii="Arial" w:hAnsi="Arial" w:cs="Arial"/>
                <w:bCs/>
                <w:sz w:val="24"/>
                <w:szCs w:val="24"/>
              </w:rPr>
              <w:t>Zawiera odpowiedź na pytania 2 -  punkty: ad.3), ad.4</w:t>
            </w:r>
            <w:r w:rsidR="008B15B1">
              <w:rPr>
                <w:rFonts w:ascii="Arial" w:hAnsi="Arial" w:cs="Arial"/>
                <w:bCs/>
                <w:sz w:val="24"/>
                <w:szCs w:val="24"/>
              </w:rPr>
              <w:t>)</w:t>
            </w:r>
            <w:r w:rsidRPr="00FF56C5">
              <w:rPr>
                <w:rFonts w:ascii="Arial" w:hAnsi="Arial" w:cs="Arial"/>
                <w:bCs/>
                <w:sz w:val="24"/>
                <w:szCs w:val="24"/>
              </w:rPr>
              <w:t>, ad.5).</w:t>
            </w:r>
          </w:p>
          <w:p w:rsidR="00FF56C5" w:rsidRPr="00FF56C5" w:rsidRDefault="00FF56C5" w:rsidP="008B15B1">
            <w:pPr>
              <w:numPr>
                <w:ilvl w:val="0"/>
                <w:numId w:val="11"/>
              </w:numPr>
              <w:spacing w:before="120" w:after="160" w:line="276" w:lineRule="auto"/>
              <w:ind w:left="1452" w:right="-72" w:hanging="106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Zamawiający nie wprowadza zmian w </w:t>
            </w:r>
            <w:r w:rsidR="008B15B1">
              <w:rPr>
                <w:rFonts w:ascii="Arial" w:hAnsi="Arial" w:cs="Arial"/>
                <w:bCs/>
                <w:sz w:val="24"/>
                <w:szCs w:val="24"/>
              </w:rPr>
              <w:t>projekcie umowy oraz SWZ.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29D" w:rsidRDefault="00AF329D">
      <w:r>
        <w:separator/>
      </w:r>
    </w:p>
  </w:endnote>
  <w:endnote w:type="continuationSeparator" w:id="1">
    <w:p w:rsidR="00AF329D" w:rsidRDefault="00AF32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C5A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C5AF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C5AF4" w:rsidRPr="00B862CC">
      <w:rPr>
        <w:rFonts w:ascii="Arial" w:hAnsi="Arial"/>
        <w:sz w:val="18"/>
        <w:szCs w:val="24"/>
      </w:rPr>
      <w:fldChar w:fldCharType="separate"/>
    </w:r>
    <w:r w:rsidR="00171709">
      <w:rPr>
        <w:rFonts w:ascii="Arial" w:hAnsi="Arial"/>
        <w:noProof/>
        <w:sz w:val="18"/>
        <w:szCs w:val="24"/>
      </w:rPr>
      <w:t>1</w:t>
    </w:r>
    <w:r w:rsidR="005C5AF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C5AF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C5AF4" w:rsidRPr="00B862CC">
      <w:rPr>
        <w:rFonts w:ascii="Arial" w:hAnsi="Arial"/>
        <w:sz w:val="18"/>
        <w:szCs w:val="24"/>
      </w:rPr>
      <w:fldChar w:fldCharType="separate"/>
    </w:r>
    <w:r w:rsidR="00171709">
      <w:rPr>
        <w:rFonts w:ascii="Arial" w:hAnsi="Arial"/>
        <w:noProof/>
        <w:sz w:val="18"/>
        <w:szCs w:val="24"/>
      </w:rPr>
      <w:t>2</w:t>
    </w:r>
    <w:r w:rsidR="005C5AF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C5A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A559E" w:rsidRPr="00BA559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29D" w:rsidRDefault="00AF329D">
      <w:r>
        <w:separator/>
      </w:r>
    </w:p>
  </w:footnote>
  <w:footnote w:type="continuationSeparator" w:id="1">
    <w:p w:rsidR="00AF329D" w:rsidRDefault="00AF32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0A3" w:rsidRDefault="005760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0A3" w:rsidRDefault="005760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0A3" w:rsidRDefault="005760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E7C7805"/>
    <w:multiLevelType w:val="hybridMultilevel"/>
    <w:tmpl w:val="4732D01C"/>
    <w:lvl w:ilvl="0" w:tplc="7DB625B4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E9058EF"/>
    <w:multiLevelType w:val="hybridMultilevel"/>
    <w:tmpl w:val="29C4C152"/>
    <w:lvl w:ilvl="0" w:tplc="7DB625B4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B7A4E15"/>
    <w:multiLevelType w:val="hybridMultilevel"/>
    <w:tmpl w:val="9F90DC8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73224E"/>
    <w:multiLevelType w:val="hybridMultilevel"/>
    <w:tmpl w:val="A9E090C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10"/>
  </w:num>
  <w:num w:numId="9">
    <w:abstractNumId w:val="6"/>
  </w:num>
  <w:num w:numId="10">
    <w:abstractNumId w:val="1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5760A3"/>
    <w:rsid w:val="00031374"/>
    <w:rsid w:val="00035DEC"/>
    <w:rsid w:val="000410F8"/>
    <w:rsid w:val="00072CFD"/>
    <w:rsid w:val="000A1097"/>
    <w:rsid w:val="000E2A8F"/>
    <w:rsid w:val="0012774F"/>
    <w:rsid w:val="00144B7A"/>
    <w:rsid w:val="00155944"/>
    <w:rsid w:val="00171709"/>
    <w:rsid w:val="00180C6E"/>
    <w:rsid w:val="001D5A96"/>
    <w:rsid w:val="0029606A"/>
    <w:rsid w:val="004848F3"/>
    <w:rsid w:val="004A75F2"/>
    <w:rsid w:val="005144A9"/>
    <w:rsid w:val="00520165"/>
    <w:rsid w:val="005760A3"/>
    <w:rsid w:val="005B1B08"/>
    <w:rsid w:val="005C5AF4"/>
    <w:rsid w:val="00632C3C"/>
    <w:rsid w:val="00646E3D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15B1"/>
    <w:rsid w:val="009003D1"/>
    <w:rsid w:val="00947A50"/>
    <w:rsid w:val="00A46706"/>
    <w:rsid w:val="00A905AC"/>
    <w:rsid w:val="00AF329D"/>
    <w:rsid w:val="00B1255C"/>
    <w:rsid w:val="00B32FF9"/>
    <w:rsid w:val="00BA559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10F8"/>
  </w:style>
  <w:style w:type="paragraph" w:styleId="Nagwek1">
    <w:name w:val="heading 1"/>
    <w:basedOn w:val="Normalny"/>
    <w:next w:val="Normalny"/>
    <w:qFormat/>
    <w:rsid w:val="000410F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410F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410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10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10F8"/>
  </w:style>
  <w:style w:type="paragraph" w:styleId="Tekstpodstawowywcity">
    <w:name w:val="Body Text Indent"/>
    <w:basedOn w:val="Normalny"/>
    <w:rsid w:val="000410F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410F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410F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410F8"/>
    <w:rPr>
      <w:sz w:val="28"/>
    </w:rPr>
  </w:style>
  <w:style w:type="paragraph" w:styleId="Tekstpodstawowywcity3">
    <w:name w:val="Body Text Indent 3"/>
    <w:basedOn w:val="Normalny"/>
    <w:rsid w:val="000410F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354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2024-08-06T10:46:00Z</cp:lastPrinted>
  <dcterms:created xsi:type="dcterms:W3CDTF">2024-08-06T11:39:00Z</dcterms:created>
  <dcterms:modified xsi:type="dcterms:W3CDTF">2024-08-06T11:39:00Z</dcterms:modified>
</cp:coreProperties>
</file>