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268" w:rsidRDefault="00C7326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E84DB7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84DB7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E84DB7">
        <w:rPr>
          <w:rFonts w:ascii="Arial" w:hAnsi="Arial" w:cs="Arial"/>
          <w:sz w:val="24"/>
          <w:szCs w:val="24"/>
        </w:rPr>
        <w:t>2024-07-25</w:t>
      </w:r>
    </w:p>
    <w:p w:rsidR="009432A1" w:rsidRPr="009432A1" w:rsidRDefault="00E84DB7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84DB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E84DB7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E84DB7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84DB7">
        <w:rPr>
          <w:rFonts w:ascii="Arial" w:hAnsi="Arial" w:cs="Arial"/>
          <w:sz w:val="24"/>
          <w:szCs w:val="24"/>
        </w:rPr>
        <w:t>69</w:t>
      </w:r>
    </w:p>
    <w:p w:rsidR="009432A1" w:rsidRPr="009432A1" w:rsidRDefault="00E84DB7" w:rsidP="009432A1">
      <w:pPr>
        <w:rPr>
          <w:rFonts w:ascii="Arial" w:hAnsi="Arial" w:cs="Arial"/>
          <w:sz w:val="24"/>
          <w:szCs w:val="24"/>
        </w:rPr>
      </w:pPr>
      <w:r w:rsidRPr="00E84DB7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84DB7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E84DB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4DB7">
              <w:rPr>
                <w:rFonts w:ascii="Arial" w:hAnsi="Arial" w:cs="Arial"/>
                <w:bCs/>
                <w:sz w:val="24"/>
                <w:szCs w:val="24"/>
              </w:rPr>
              <w:t>Remont schodów zewnętrznych do rektoratu od strony parkingu zlokalizowanych przy ul. Dąbrowskiego 69 w Częstochowie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84DB7" w:rsidRPr="004E4B64" w:rsidTr="009C01A0">
        <w:tc>
          <w:tcPr>
            <w:tcW w:w="2269" w:type="dxa"/>
            <w:shd w:val="clear" w:color="auto" w:fill="auto"/>
          </w:tcPr>
          <w:p w:rsidR="00E84DB7" w:rsidRPr="004E4B64" w:rsidRDefault="00E84DB7" w:rsidP="009C01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4DB7" w:rsidRPr="004E4B64" w:rsidRDefault="00E84DB7" w:rsidP="009C01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4DB7">
              <w:rPr>
                <w:rFonts w:ascii="Arial" w:hAnsi="Arial" w:cs="Arial"/>
                <w:bCs/>
                <w:sz w:val="24"/>
                <w:szCs w:val="24"/>
              </w:rPr>
              <w:t>RK-NZ.261.35.2024.ŁZ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84DB7" w:rsidRPr="00E84DB7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E84DB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84DB7">
        <w:rPr>
          <w:rFonts w:ascii="Arial" w:hAnsi="Arial" w:cs="Arial"/>
          <w:b/>
          <w:sz w:val="24"/>
          <w:szCs w:val="24"/>
        </w:rPr>
        <w:t>64 648.96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73C" w:rsidRDefault="0071673C">
      <w:r>
        <w:separator/>
      </w:r>
    </w:p>
  </w:endnote>
  <w:endnote w:type="continuationSeparator" w:id="0">
    <w:p w:rsidR="0071673C" w:rsidRDefault="00716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268" w:rsidRDefault="00C73268" w:rsidP="00C7326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73268" w:rsidTr="009C01A0">
      <w:tc>
        <w:tcPr>
          <w:tcW w:w="0" w:type="auto"/>
          <w:shd w:val="clear" w:color="auto" w:fill="auto"/>
          <w:vAlign w:val="center"/>
        </w:tcPr>
        <w:p w:rsidR="00C73268" w:rsidRPr="00B44D15" w:rsidRDefault="00C73268" w:rsidP="00C7326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73268" w:rsidRPr="00B7388A" w:rsidRDefault="00C73268" w:rsidP="00C7326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73268" w:rsidRPr="00AB1BF2" w:rsidRDefault="00C73268" w:rsidP="00C7326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73268" w:rsidRPr="0099535B" w:rsidRDefault="00C73268" w:rsidP="00C73268">
          <w:pPr>
            <w:pStyle w:val="Bezodstpw"/>
            <w:jc w:val="center"/>
            <w:rPr>
              <w:noProof/>
            </w:rPr>
          </w:pPr>
        </w:p>
      </w:tc>
    </w:tr>
  </w:tbl>
  <w:p w:rsidR="00C73268" w:rsidRPr="008F758E" w:rsidRDefault="00C73268" w:rsidP="00C7326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73268" w:rsidRPr="008F758E" w:rsidRDefault="00C73268" w:rsidP="00C7326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C73268" w:rsidRPr="00D57C24" w:rsidRDefault="00C73268" w:rsidP="00C7326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73268" w:rsidRPr="00B7388A" w:rsidRDefault="00C73268" w:rsidP="00C7326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732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73C" w:rsidRDefault="0071673C">
      <w:r>
        <w:separator/>
      </w:r>
    </w:p>
  </w:footnote>
  <w:footnote w:type="continuationSeparator" w:id="0">
    <w:p w:rsidR="0071673C" w:rsidRDefault="00716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DB7" w:rsidRDefault="00E84D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268" w:rsidRPr="0062295F" w:rsidRDefault="00C73268" w:rsidP="00C7326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84DB7" w:rsidRDefault="00E84D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DB7" w:rsidRDefault="00E84D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673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1673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73268"/>
    <w:rsid w:val="00CB0802"/>
    <w:rsid w:val="00D7128F"/>
    <w:rsid w:val="00E84DB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AC016A7"/>
  <w15:chartTrackingRefBased/>
  <w15:docId w15:val="{4DAEB167-00E8-41FD-91D3-25737B85C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73268"/>
  </w:style>
  <w:style w:type="paragraph" w:styleId="Bezodstpw">
    <w:name w:val="No Spacing"/>
    <w:uiPriority w:val="1"/>
    <w:qFormat/>
    <w:rsid w:val="00C7326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2024-07-25T07:15:00Z</cp:lastPrinted>
  <dcterms:created xsi:type="dcterms:W3CDTF">2024-07-25T07:15:00Z</dcterms:created>
  <dcterms:modified xsi:type="dcterms:W3CDTF">2024-07-25T07:15:00Z</dcterms:modified>
</cp:coreProperties>
</file>