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36D69C" w14:textId="77777777" w:rsidR="00B048DA" w:rsidRPr="003D462C" w:rsidRDefault="00D16828" w:rsidP="00655B64">
      <w:pPr>
        <w:spacing w:after="36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3D462C">
        <w:rPr>
          <w:rFonts w:ascii="Arial Narrow" w:hAnsi="Arial Narrow" w:cs="Arial"/>
          <w:sz w:val="22"/>
          <w:szCs w:val="22"/>
        </w:rPr>
        <w:t>Bydgoszcz</w:t>
      </w:r>
      <w:r w:rsidR="00B048DA" w:rsidRPr="003D462C">
        <w:rPr>
          <w:rFonts w:ascii="Arial Narrow" w:hAnsi="Arial Narrow" w:cs="Arial"/>
          <w:sz w:val="22"/>
          <w:szCs w:val="22"/>
        </w:rPr>
        <w:t xml:space="preserve"> dnia: </w:t>
      </w:r>
      <w:r w:rsidRPr="003D462C">
        <w:rPr>
          <w:rFonts w:ascii="Arial Narrow" w:hAnsi="Arial Narrow" w:cs="Arial"/>
          <w:sz w:val="22"/>
          <w:szCs w:val="22"/>
        </w:rPr>
        <w:t>2024-07-19</w:t>
      </w:r>
    </w:p>
    <w:p w14:paraId="47D4161C" w14:textId="77777777" w:rsidR="00B048DA" w:rsidRPr="003D462C" w:rsidRDefault="00D16828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3D462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E60F854" w14:textId="77777777" w:rsidR="00B048DA" w:rsidRPr="003D462C" w:rsidRDefault="00D16828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3D462C">
        <w:rPr>
          <w:rFonts w:ascii="Arial Narrow" w:hAnsi="Arial Narrow" w:cs="Arial"/>
          <w:sz w:val="22"/>
          <w:szCs w:val="22"/>
        </w:rPr>
        <w:t>Powstańców Warszawy</w:t>
      </w:r>
      <w:r w:rsidR="00B048DA" w:rsidRPr="003D462C">
        <w:rPr>
          <w:rFonts w:ascii="Arial Narrow" w:hAnsi="Arial Narrow" w:cs="Arial"/>
          <w:sz w:val="22"/>
          <w:szCs w:val="22"/>
        </w:rPr>
        <w:t xml:space="preserve"> </w:t>
      </w:r>
      <w:r w:rsidRPr="003D462C">
        <w:rPr>
          <w:rFonts w:ascii="Arial Narrow" w:hAnsi="Arial Narrow" w:cs="Arial"/>
          <w:sz w:val="22"/>
          <w:szCs w:val="22"/>
        </w:rPr>
        <w:t>5</w:t>
      </w:r>
    </w:p>
    <w:p w14:paraId="59238548" w14:textId="77777777" w:rsidR="00B048DA" w:rsidRPr="003D462C" w:rsidRDefault="00D16828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3D462C">
        <w:rPr>
          <w:rFonts w:ascii="Arial Narrow" w:hAnsi="Arial Narrow" w:cs="Arial"/>
          <w:sz w:val="22"/>
          <w:szCs w:val="22"/>
        </w:rPr>
        <w:t>85-681</w:t>
      </w:r>
      <w:r w:rsidR="00B048DA" w:rsidRPr="003D462C">
        <w:rPr>
          <w:rFonts w:ascii="Arial Narrow" w:hAnsi="Arial Narrow" w:cs="Arial"/>
          <w:sz w:val="22"/>
          <w:szCs w:val="22"/>
        </w:rPr>
        <w:t xml:space="preserve"> </w:t>
      </w:r>
      <w:r w:rsidRPr="003D462C">
        <w:rPr>
          <w:rFonts w:ascii="Arial Narrow" w:hAnsi="Arial Narrow" w:cs="Arial"/>
          <w:sz w:val="22"/>
          <w:szCs w:val="22"/>
        </w:rPr>
        <w:t>Bydgoszcz</w:t>
      </w:r>
    </w:p>
    <w:p w14:paraId="42BD0208" w14:textId="77777777" w:rsidR="00B048DA" w:rsidRPr="003D462C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3D462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803D5CE" w14:textId="77777777" w:rsidR="00B048DA" w:rsidRPr="003D462C" w:rsidRDefault="00B048DA" w:rsidP="00655B64">
      <w:pPr>
        <w:tabs>
          <w:tab w:val="right" w:pos="9072"/>
        </w:tabs>
        <w:spacing w:after="36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3D462C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762E2510" w14:textId="77777777" w:rsidR="00B048DA" w:rsidRPr="003D462C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D462C" w14:paraId="640F428A" w14:textId="77777777" w:rsidTr="00B048DA">
        <w:tc>
          <w:tcPr>
            <w:tcW w:w="9498" w:type="dxa"/>
            <w:shd w:val="clear" w:color="auto" w:fill="F2F2F2"/>
            <w:hideMark/>
          </w:tcPr>
          <w:p w14:paraId="6350BFDC" w14:textId="7469BA60" w:rsidR="00B048DA" w:rsidRPr="003D462C" w:rsidRDefault="00655B64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 - 1</w:t>
            </w:r>
          </w:p>
          <w:p w14:paraId="2BDD4E3D" w14:textId="77777777" w:rsidR="00B048DA" w:rsidRPr="003D462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3D462C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387893CE" w14:textId="77777777" w:rsidR="00B048DA" w:rsidRPr="003D462C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04CB205A" w14:textId="77777777" w:rsidR="00B048DA" w:rsidRPr="003D462C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D462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D462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D462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D462C" w14:paraId="7429D3F3" w14:textId="77777777" w:rsidTr="00B048DA">
        <w:tc>
          <w:tcPr>
            <w:tcW w:w="2269" w:type="dxa"/>
            <w:shd w:val="clear" w:color="auto" w:fill="auto"/>
          </w:tcPr>
          <w:p w14:paraId="7FA4E05A" w14:textId="77777777" w:rsidR="00B048DA" w:rsidRPr="003D462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733FDDB8" w14:textId="77777777" w:rsidR="00B048DA" w:rsidRPr="003D462C" w:rsidRDefault="00D16828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Zintegrowanego Bloku Operacyjnego.</w:t>
            </w:r>
          </w:p>
        </w:tc>
      </w:tr>
      <w:tr w:rsidR="00D16828" w:rsidRPr="003D462C" w14:paraId="46E35BB2" w14:textId="77777777" w:rsidTr="00587034">
        <w:tc>
          <w:tcPr>
            <w:tcW w:w="2269" w:type="dxa"/>
            <w:shd w:val="clear" w:color="auto" w:fill="auto"/>
          </w:tcPr>
          <w:p w14:paraId="03B51814" w14:textId="77777777" w:rsidR="00D16828" w:rsidRPr="003D462C" w:rsidRDefault="00D16828" w:rsidP="0058703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5569620C" w14:textId="77777777" w:rsidR="00D16828" w:rsidRPr="003D462C" w:rsidRDefault="00D16828" w:rsidP="0058703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67/2024</w:t>
            </w:r>
          </w:p>
        </w:tc>
      </w:tr>
    </w:tbl>
    <w:p w14:paraId="1B41A6BD" w14:textId="77777777" w:rsidR="00B048DA" w:rsidRPr="003D462C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40A669CA" w14:textId="77777777" w:rsidR="008642B3" w:rsidRPr="003D462C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3D462C">
        <w:rPr>
          <w:rFonts w:ascii="Arial Narrow" w:hAnsi="Arial Narrow" w:cs="Arial"/>
          <w:sz w:val="22"/>
          <w:szCs w:val="22"/>
        </w:rPr>
        <w:t xml:space="preserve">Zamawiający, </w:t>
      </w:r>
      <w:r w:rsidR="00D16828" w:rsidRPr="003D462C">
        <w:rPr>
          <w:rFonts w:ascii="Arial Narrow" w:hAnsi="Arial Narrow" w:cs="Arial"/>
          <w:b/>
          <w:sz w:val="22"/>
          <w:szCs w:val="22"/>
        </w:rPr>
        <w:t>10WSzKzP SPZOZ</w:t>
      </w:r>
      <w:r w:rsidRPr="003D462C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3D462C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3D462C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3D462C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D16828" w:rsidRPr="003D462C">
        <w:rPr>
          <w:rFonts w:ascii="Arial Narrow" w:hAnsi="Arial Narrow" w:cs="Arial"/>
          <w:sz w:val="22"/>
          <w:szCs w:val="22"/>
        </w:rPr>
        <w:t>(</w:t>
      </w:r>
      <w:proofErr w:type="spellStart"/>
      <w:r w:rsidR="00D16828" w:rsidRPr="003D462C">
        <w:rPr>
          <w:rFonts w:ascii="Arial Narrow" w:hAnsi="Arial Narrow" w:cs="Arial"/>
          <w:sz w:val="22"/>
          <w:szCs w:val="22"/>
        </w:rPr>
        <w:t>t.j</w:t>
      </w:r>
      <w:proofErr w:type="spellEnd"/>
      <w:r w:rsidR="00D16828" w:rsidRPr="003D462C">
        <w:rPr>
          <w:rFonts w:ascii="Arial Narrow" w:hAnsi="Arial Narrow" w:cs="Arial"/>
          <w:sz w:val="22"/>
          <w:szCs w:val="22"/>
        </w:rPr>
        <w:t>. Dz. U. z 2023r. poz. 1605)</w:t>
      </w:r>
      <w:r w:rsidR="00C65E53" w:rsidRPr="003D462C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3D462C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3D462C">
        <w:rPr>
          <w:rFonts w:ascii="Arial Narrow" w:hAnsi="Arial Narrow" w:cs="Arial"/>
          <w:sz w:val="22"/>
          <w:szCs w:val="22"/>
        </w:rPr>
        <w:t>”</w:t>
      </w:r>
      <w:r w:rsidR="00D26ED6" w:rsidRPr="003D462C">
        <w:rPr>
          <w:rFonts w:ascii="Arial Narrow" w:hAnsi="Arial Narrow" w:cs="Arial"/>
          <w:sz w:val="22"/>
          <w:szCs w:val="22"/>
        </w:rPr>
        <w:t xml:space="preserve">, </w:t>
      </w:r>
      <w:r w:rsidR="00C65E53" w:rsidRPr="003D462C">
        <w:rPr>
          <w:rFonts w:ascii="Arial Narrow" w:hAnsi="Arial Narrow" w:cs="Arial"/>
          <w:sz w:val="22"/>
          <w:szCs w:val="22"/>
        </w:rPr>
        <w:t>informuje</w:t>
      </w:r>
      <w:r w:rsidR="00D26ED6" w:rsidRPr="003D462C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3D462C">
        <w:rPr>
          <w:rFonts w:ascii="Arial Narrow" w:hAnsi="Arial Narrow" w:cs="Arial"/>
          <w:sz w:val="22"/>
          <w:szCs w:val="22"/>
        </w:rPr>
        <w:t>najkorzystniejsz</w:t>
      </w:r>
      <w:r w:rsidR="00D26ED6" w:rsidRPr="003D462C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3D462C">
        <w:rPr>
          <w:rFonts w:ascii="Arial Narrow" w:hAnsi="Arial Narrow" w:cs="Arial"/>
          <w:sz w:val="22"/>
          <w:szCs w:val="22"/>
        </w:rPr>
        <w:t>ofer</w:t>
      </w:r>
      <w:r w:rsidR="00D26ED6" w:rsidRPr="003D462C">
        <w:rPr>
          <w:rFonts w:ascii="Arial Narrow" w:hAnsi="Arial Narrow" w:cs="Arial"/>
          <w:sz w:val="22"/>
          <w:szCs w:val="22"/>
        </w:rPr>
        <w:t>t</w:t>
      </w:r>
      <w:r w:rsidR="009F0E5C" w:rsidRPr="003D462C">
        <w:rPr>
          <w:rFonts w:ascii="Arial Narrow" w:hAnsi="Arial Narrow" w:cs="Arial"/>
          <w:sz w:val="22"/>
          <w:szCs w:val="22"/>
        </w:rPr>
        <w:t>a</w:t>
      </w:r>
      <w:r w:rsidRPr="003D462C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3D462C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16828" w:rsidRPr="003D462C" w14:paraId="6BADA202" w14:textId="77777777" w:rsidTr="00587034">
        <w:trPr>
          <w:cantSplit/>
        </w:trPr>
        <w:tc>
          <w:tcPr>
            <w:tcW w:w="9498" w:type="dxa"/>
          </w:tcPr>
          <w:p w14:paraId="4B354F03" w14:textId="77777777" w:rsidR="00D16828" w:rsidRPr="003D462C" w:rsidRDefault="00D16828" w:rsidP="00587034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D462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13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Zestaw przewodów przedłużających do dwukanałowych cewników do drenażu opłucnowego</w:t>
            </w:r>
          </w:p>
          <w:p w14:paraId="5724FDC1" w14:textId="77777777" w:rsidR="00D16828" w:rsidRPr="003D462C" w:rsidRDefault="00D16828" w:rsidP="00587034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>ANMAR Sp. z o.o.</w:t>
            </w:r>
          </w:p>
          <w:p w14:paraId="4127C2E2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 xml:space="preserve">Strefowa 22  </w:t>
            </w:r>
          </w:p>
          <w:p w14:paraId="2D6C35EA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43-100 Tychy</w:t>
            </w:r>
          </w:p>
          <w:p w14:paraId="2B5D155F" w14:textId="77777777" w:rsidR="00D16828" w:rsidRPr="003D462C" w:rsidRDefault="00D16828" w:rsidP="0058703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16 200.00 zł brutto</w:t>
            </w: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4BE180D" w14:textId="383ADDA8" w:rsidR="00D16828" w:rsidRPr="003D462C" w:rsidRDefault="00D16828" w:rsidP="003D462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3D46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16828" w:rsidRPr="003D462C" w14:paraId="44CD43F7" w14:textId="77777777" w:rsidTr="00587034">
        <w:trPr>
          <w:cantSplit/>
        </w:trPr>
        <w:tc>
          <w:tcPr>
            <w:tcW w:w="9498" w:type="dxa"/>
          </w:tcPr>
          <w:p w14:paraId="7F2D0728" w14:textId="77777777" w:rsidR="00D16828" w:rsidRPr="003D462C" w:rsidRDefault="00D16828" w:rsidP="00587034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3D462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14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Elektroda REM dwudzielna do diatermii hydrożelowa, elektroda neutralna, uchwyt </w:t>
            </w:r>
            <w:proofErr w:type="spellStart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monopolarny</w:t>
            </w:r>
            <w:proofErr w:type="spellEnd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, elektroda nożowa, mikroelektrody igłowe.......</w:t>
            </w:r>
          </w:p>
          <w:p w14:paraId="7D78810A" w14:textId="77777777" w:rsidR="00D16828" w:rsidRPr="003D462C" w:rsidRDefault="00D16828" w:rsidP="00587034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>BOWA International Sp. z o.o. Sp.k.</w:t>
            </w:r>
          </w:p>
          <w:p w14:paraId="12FB520C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 xml:space="preserve">Złotkowo, ul. Obornicka 10  </w:t>
            </w:r>
          </w:p>
          <w:p w14:paraId="4E87621C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62-002 Suchy Las</w:t>
            </w:r>
          </w:p>
          <w:p w14:paraId="3ACBBE83" w14:textId="77777777" w:rsidR="00D16828" w:rsidRPr="003D462C" w:rsidRDefault="00D16828" w:rsidP="0058703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118 297.37 zł brutto</w:t>
            </w: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0785E7A" w14:textId="5CEAA288" w:rsidR="00D16828" w:rsidRPr="003D462C" w:rsidRDefault="00D16828" w:rsidP="003D462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3D46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16828" w:rsidRPr="003D462C" w14:paraId="20F9597B" w14:textId="77777777" w:rsidTr="00587034">
        <w:trPr>
          <w:cantSplit/>
        </w:trPr>
        <w:tc>
          <w:tcPr>
            <w:tcW w:w="9498" w:type="dxa"/>
          </w:tcPr>
          <w:p w14:paraId="11B525D0" w14:textId="6CD9720B" w:rsidR="00D16828" w:rsidRPr="003D462C" w:rsidRDefault="00D16828" w:rsidP="00587034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D462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17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Pisak do skóry,</w:t>
            </w:r>
            <w:r w:rsidR="003D462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sterylny</w:t>
            </w:r>
          </w:p>
          <w:p w14:paraId="6D785030" w14:textId="77777777" w:rsidR="00D16828" w:rsidRPr="003D462C" w:rsidRDefault="00D16828" w:rsidP="00587034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>SINMED Sp. z o. o.</w:t>
            </w:r>
          </w:p>
          <w:p w14:paraId="3BA9210C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 xml:space="preserve">Graniczna 32B  </w:t>
            </w:r>
          </w:p>
          <w:p w14:paraId="62659A81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44-178 Przyszowice</w:t>
            </w:r>
          </w:p>
          <w:p w14:paraId="6EE53C33" w14:textId="77777777" w:rsidR="00D16828" w:rsidRPr="003D462C" w:rsidRDefault="00D16828" w:rsidP="0058703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1 080.00 zł brutto</w:t>
            </w: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21DEC27" w14:textId="1334D4EE" w:rsidR="00D16828" w:rsidRPr="003D462C" w:rsidRDefault="00D16828" w:rsidP="003D462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3D46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16828" w:rsidRPr="003D462C" w14:paraId="16405DD1" w14:textId="77777777" w:rsidTr="00587034">
        <w:trPr>
          <w:cantSplit/>
        </w:trPr>
        <w:tc>
          <w:tcPr>
            <w:tcW w:w="9498" w:type="dxa"/>
          </w:tcPr>
          <w:p w14:paraId="18EA77D6" w14:textId="77777777" w:rsidR="00D16828" w:rsidRPr="003D462C" w:rsidRDefault="00D16828" w:rsidP="00587034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D462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18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Ortopedyczny zestaw do odsysania z pola operacyjnego</w:t>
            </w:r>
          </w:p>
          <w:p w14:paraId="76041066" w14:textId="77777777" w:rsidR="00D16828" w:rsidRPr="003D462C" w:rsidRDefault="00D16828" w:rsidP="00587034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>SINMED Sp. z o. o.</w:t>
            </w:r>
          </w:p>
          <w:p w14:paraId="14F61A16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 xml:space="preserve">Graniczna 32B  </w:t>
            </w:r>
          </w:p>
          <w:p w14:paraId="40536960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44-178 Przyszowice</w:t>
            </w:r>
          </w:p>
          <w:p w14:paraId="5AFE683B" w14:textId="77777777" w:rsidR="00D16828" w:rsidRPr="003D462C" w:rsidRDefault="00D16828" w:rsidP="0058703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15 660.00 zł brutto</w:t>
            </w: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CF18FE6" w14:textId="77777777" w:rsidR="00D16828" w:rsidRPr="003D462C" w:rsidRDefault="00D16828" w:rsidP="0058703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A2A5D0C" w14:textId="77777777" w:rsidR="00D16828" w:rsidRPr="003D462C" w:rsidRDefault="00D16828" w:rsidP="0058703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16828" w:rsidRPr="003D462C" w14:paraId="687B4E2E" w14:textId="77777777" w:rsidTr="00587034">
        <w:trPr>
          <w:cantSplit/>
        </w:trPr>
        <w:tc>
          <w:tcPr>
            <w:tcW w:w="9498" w:type="dxa"/>
          </w:tcPr>
          <w:p w14:paraId="3E5BE734" w14:textId="77777777" w:rsidR="00D16828" w:rsidRPr="003D462C" w:rsidRDefault="00D16828" w:rsidP="00587034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3D462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19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Elektroda do laparoskopii typu </w:t>
            </w:r>
            <w:proofErr w:type="spellStart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Hooc</w:t>
            </w:r>
            <w:proofErr w:type="spellEnd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, elektroda czynna jednorazowa </w:t>
            </w:r>
            <w:proofErr w:type="spellStart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monopolarna</w:t>
            </w:r>
            <w:proofErr w:type="spellEnd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do diatermii </w:t>
            </w:r>
            <w:proofErr w:type="spellStart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Valleylab</w:t>
            </w:r>
            <w:proofErr w:type="spellEnd"/>
          </w:p>
          <w:p w14:paraId="66C18C48" w14:textId="77777777" w:rsidR="00D16828" w:rsidRPr="003D462C" w:rsidRDefault="00D16828" w:rsidP="00587034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2A2F908E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7DC96EB9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33A9B8ED" w14:textId="77777777" w:rsidR="00D16828" w:rsidRPr="003D462C" w:rsidRDefault="00D16828" w:rsidP="0058703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25 920.00 zł brutto</w:t>
            </w: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DDB132C" w14:textId="2992FDBB" w:rsidR="00D16828" w:rsidRPr="003D462C" w:rsidRDefault="00D16828" w:rsidP="003D462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3D46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16828" w:rsidRPr="003D462C" w14:paraId="216611B4" w14:textId="77777777" w:rsidTr="00587034">
        <w:trPr>
          <w:cantSplit/>
        </w:trPr>
        <w:tc>
          <w:tcPr>
            <w:tcW w:w="9498" w:type="dxa"/>
          </w:tcPr>
          <w:p w14:paraId="5D733AB0" w14:textId="77777777" w:rsidR="00D16828" w:rsidRPr="003D462C" w:rsidRDefault="00D16828" w:rsidP="00587034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D462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20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Elektroda do diatermii Liga </w:t>
            </w:r>
            <w:proofErr w:type="spellStart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Sure</w:t>
            </w:r>
            <w:proofErr w:type="spellEnd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, narzędzie do zabiegów klasycznych, elektroda mikrochirurgiczna, elektroda Liga </w:t>
            </w:r>
            <w:proofErr w:type="spellStart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Sure</w:t>
            </w:r>
            <w:proofErr w:type="spellEnd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SMALL, elektroda Liga </w:t>
            </w:r>
            <w:proofErr w:type="spellStart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Sure</w:t>
            </w:r>
            <w:proofErr w:type="spellEnd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Atlas</w:t>
            </w:r>
          </w:p>
          <w:p w14:paraId="289F5512" w14:textId="77777777" w:rsidR="00D16828" w:rsidRPr="003D462C" w:rsidRDefault="00D16828" w:rsidP="00587034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038F52EF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2C6D4190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767907A0" w14:textId="77777777" w:rsidR="00D16828" w:rsidRPr="003D462C" w:rsidRDefault="00D16828" w:rsidP="0058703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826 200.00 zł brutto</w:t>
            </w: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E45A8B6" w14:textId="76AB2176" w:rsidR="00D16828" w:rsidRPr="003D462C" w:rsidRDefault="00D16828" w:rsidP="003D462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3D46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16828" w:rsidRPr="003D462C" w14:paraId="6C67038C" w14:textId="77777777" w:rsidTr="00587034">
        <w:trPr>
          <w:cantSplit/>
        </w:trPr>
        <w:tc>
          <w:tcPr>
            <w:tcW w:w="9498" w:type="dxa"/>
          </w:tcPr>
          <w:p w14:paraId="63C1FA15" w14:textId="77777777" w:rsidR="00D16828" w:rsidRPr="003D462C" w:rsidRDefault="00D16828" w:rsidP="00587034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D462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21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Zaciski plastykowe do naczyń</w:t>
            </w:r>
          </w:p>
          <w:p w14:paraId="23A3F3B6" w14:textId="77777777" w:rsidR="00D16828" w:rsidRPr="003D462C" w:rsidRDefault="00D16828" w:rsidP="00587034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>MAC'S MEDICAL SP.Z O. O.</w:t>
            </w:r>
          </w:p>
          <w:p w14:paraId="63C95F29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 xml:space="preserve">łucka 20 /78 </w:t>
            </w:r>
          </w:p>
          <w:p w14:paraId="3F54A420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00-845 warszawa</w:t>
            </w:r>
          </w:p>
          <w:p w14:paraId="2D293F9C" w14:textId="77777777" w:rsidR="00D16828" w:rsidRPr="003D462C" w:rsidRDefault="00D16828" w:rsidP="0058703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190 080.00 zł brutto</w:t>
            </w: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FF67158" w14:textId="2353DE08" w:rsidR="00D16828" w:rsidRPr="003D462C" w:rsidRDefault="00D16828" w:rsidP="003D462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3D46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16828" w:rsidRPr="003D462C" w14:paraId="1AE7D2B9" w14:textId="77777777" w:rsidTr="00587034">
        <w:trPr>
          <w:cantSplit/>
        </w:trPr>
        <w:tc>
          <w:tcPr>
            <w:tcW w:w="9498" w:type="dxa"/>
          </w:tcPr>
          <w:p w14:paraId="4700161C" w14:textId="77777777" w:rsidR="00D16828" w:rsidRPr="003D462C" w:rsidRDefault="00D16828" w:rsidP="00587034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3D462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22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Zestaw węży jednorazowych płukanie /ssanie</w:t>
            </w:r>
          </w:p>
          <w:p w14:paraId="695CFA93" w14:textId="77777777" w:rsidR="00D16828" w:rsidRPr="003D462C" w:rsidRDefault="00D16828" w:rsidP="00587034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>Comef</w:t>
            </w:r>
            <w:proofErr w:type="spellEnd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2F05C167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 xml:space="preserve">ul. Gdańska 2  </w:t>
            </w:r>
          </w:p>
          <w:p w14:paraId="0AD96AC2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40-719 Katowice</w:t>
            </w:r>
          </w:p>
          <w:p w14:paraId="51E13BE3" w14:textId="77777777" w:rsidR="00D16828" w:rsidRPr="003D462C" w:rsidRDefault="00D16828" w:rsidP="0058703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631 800.00 zł brutto</w:t>
            </w: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A98970F" w14:textId="4E160335" w:rsidR="00D16828" w:rsidRPr="003D462C" w:rsidRDefault="00D16828" w:rsidP="003D462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3D46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16828" w:rsidRPr="003D462C" w14:paraId="2DBE8552" w14:textId="77777777" w:rsidTr="00587034">
        <w:trPr>
          <w:cantSplit/>
        </w:trPr>
        <w:tc>
          <w:tcPr>
            <w:tcW w:w="9498" w:type="dxa"/>
          </w:tcPr>
          <w:p w14:paraId="4A8BC67E" w14:textId="77777777" w:rsidR="00D16828" w:rsidRPr="003D462C" w:rsidRDefault="00D16828" w:rsidP="00587034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D462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25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Proteza ubytku kości czaszki/</w:t>
            </w:r>
            <w:proofErr w:type="spellStart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Codubix</w:t>
            </w:r>
            <w:proofErr w:type="spellEnd"/>
          </w:p>
          <w:p w14:paraId="6F4AADF5" w14:textId="056E99EE" w:rsidR="00D16828" w:rsidRPr="003D462C" w:rsidRDefault="00D16828" w:rsidP="00587034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Konsorcjum </w:t>
            </w:r>
            <w:proofErr w:type="spellStart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>Citonet</w:t>
            </w:r>
            <w:proofErr w:type="spellEnd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Bydgoszcz Sp. z o.o. TZMO S.A. (lider: </w:t>
            </w:r>
            <w:proofErr w:type="spellStart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>Citonet</w:t>
            </w:r>
            <w:proofErr w:type="spellEnd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Bydgoszcz </w:t>
            </w:r>
            <w:r w:rsidR="003D462C">
              <w:rPr>
                <w:rFonts w:ascii="Arial Narrow" w:hAnsi="Arial Narrow" w:cs="Arial"/>
                <w:b/>
                <w:sz w:val="22"/>
                <w:szCs w:val="22"/>
              </w:rPr>
              <w:t>Sp. z o.o.</w:t>
            </w: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>)</w:t>
            </w:r>
          </w:p>
          <w:p w14:paraId="1F007635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 xml:space="preserve">Wyścigowa 7  </w:t>
            </w:r>
          </w:p>
          <w:p w14:paraId="6FC39FCD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85-740 Bydgoszcz</w:t>
            </w:r>
          </w:p>
          <w:p w14:paraId="3ED65F6D" w14:textId="77777777" w:rsidR="00D16828" w:rsidRPr="003D462C" w:rsidRDefault="00D16828" w:rsidP="0058703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50 991.34 zł brutto</w:t>
            </w: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6F12FAB" w14:textId="52D8348E" w:rsidR="00D16828" w:rsidRPr="003D462C" w:rsidRDefault="00D16828" w:rsidP="003D462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3D46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16828" w:rsidRPr="003D462C" w14:paraId="10614ACA" w14:textId="77777777" w:rsidTr="00587034">
        <w:trPr>
          <w:cantSplit/>
        </w:trPr>
        <w:tc>
          <w:tcPr>
            <w:tcW w:w="9498" w:type="dxa"/>
          </w:tcPr>
          <w:p w14:paraId="010D583C" w14:textId="77777777" w:rsidR="00D16828" w:rsidRPr="003D462C" w:rsidRDefault="00D16828" w:rsidP="00587034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D462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26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Barwne oznaczenie naczyń z przędzy poliestrowej</w:t>
            </w:r>
          </w:p>
          <w:p w14:paraId="77FEA72C" w14:textId="7D3313E4" w:rsidR="00D16828" w:rsidRPr="003D462C" w:rsidRDefault="00D16828" w:rsidP="00587034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Konsorcjum </w:t>
            </w:r>
            <w:proofErr w:type="spellStart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>Citonet</w:t>
            </w:r>
            <w:proofErr w:type="spellEnd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Bydgoszcz Sp. z o.o. TZMO S.A. (lider: </w:t>
            </w:r>
            <w:proofErr w:type="spellStart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>Citonet</w:t>
            </w:r>
            <w:proofErr w:type="spellEnd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Bydgoszcz </w:t>
            </w:r>
            <w:r w:rsidR="003D462C">
              <w:rPr>
                <w:rFonts w:ascii="Arial Narrow" w:hAnsi="Arial Narrow" w:cs="Arial"/>
                <w:b/>
                <w:sz w:val="22"/>
                <w:szCs w:val="22"/>
              </w:rPr>
              <w:t>Sp.  z o.o.)</w:t>
            </w:r>
          </w:p>
          <w:p w14:paraId="7F6037B8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 xml:space="preserve">Wyścigowa 7  </w:t>
            </w:r>
          </w:p>
          <w:p w14:paraId="29469970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85-740 Bydgoszcz</w:t>
            </w:r>
          </w:p>
          <w:p w14:paraId="14792074" w14:textId="77777777" w:rsidR="00D16828" w:rsidRPr="003D462C" w:rsidRDefault="00D16828" w:rsidP="0058703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6 183.00 zł brutto</w:t>
            </w: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B016A8C" w14:textId="292F800A" w:rsidR="00D16828" w:rsidRPr="003D462C" w:rsidRDefault="00D16828" w:rsidP="003D462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3D46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16828" w:rsidRPr="003D462C" w14:paraId="35131C84" w14:textId="77777777" w:rsidTr="00587034">
        <w:trPr>
          <w:cantSplit/>
        </w:trPr>
        <w:tc>
          <w:tcPr>
            <w:tcW w:w="9498" w:type="dxa"/>
          </w:tcPr>
          <w:p w14:paraId="7F7ED742" w14:textId="77777777" w:rsidR="00D16828" w:rsidRPr="003D462C" w:rsidRDefault="00D16828" w:rsidP="00587034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D462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27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Podwieszka do naczyń krwionośnych silikonowa</w:t>
            </w:r>
          </w:p>
          <w:p w14:paraId="401501CD" w14:textId="77777777" w:rsidR="00D16828" w:rsidRPr="003D462C" w:rsidRDefault="00D16828" w:rsidP="00587034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Beryl </w:t>
            </w:r>
            <w:proofErr w:type="spellStart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>Med</w:t>
            </w:r>
            <w:proofErr w:type="spellEnd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00F2F503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 xml:space="preserve">ul. Łopuszańska 36 /14C </w:t>
            </w:r>
          </w:p>
          <w:p w14:paraId="03AE17E9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02-220 Warszawa</w:t>
            </w:r>
          </w:p>
          <w:p w14:paraId="48D7F261" w14:textId="77777777" w:rsidR="00D16828" w:rsidRPr="003D462C" w:rsidRDefault="00D16828" w:rsidP="0058703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14 094.00 zł brutto</w:t>
            </w: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06BDD3C" w14:textId="75688A61" w:rsidR="00D16828" w:rsidRPr="003D462C" w:rsidRDefault="00D16828" w:rsidP="003D462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3D46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16828" w:rsidRPr="003D462C" w14:paraId="52F24B6C" w14:textId="77777777" w:rsidTr="00587034">
        <w:trPr>
          <w:cantSplit/>
        </w:trPr>
        <w:tc>
          <w:tcPr>
            <w:tcW w:w="9498" w:type="dxa"/>
          </w:tcPr>
          <w:p w14:paraId="3939C600" w14:textId="77777777" w:rsidR="00D16828" w:rsidRPr="003D462C" w:rsidRDefault="00D16828" w:rsidP="00587034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3D462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35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Zestaw do </w:t>
            </w:r>
            <w:proofErr w:type="spellStart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nienwazyjnego</w:t>
            </w:r>
            <w:proofErr w:type="spellEnd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pomostowania aortalno - wieńcowego</w:t>
            </w:r>
          </w:p>
          <w:p w14:paraId="786DC3DD" w14:textId="77777777" w:rsidR="00D16828" w:rsidRPr="003D462C" w:rsidRDefault="00D16828" w:rsidP="00587034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>Peters</w:t>
            </w:r>
            <w:proofErr w:type="spellEnd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>Surgical</w:t>
            </w:r>
            <w:proofErr w:type="spellEnd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25FFFBA2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 xml:space="preserve">Przasnyska 6B  </w:t>
            </w:r>
          </w:p>
          <w:p w14:paraId="6865438D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01-756 Warszawa</w:t>
            </w:r>
          </w:p>
          <w:p w14:paraId="0FDD5FED" w14:textId="77777777" w:rsidR="00D16828" w:rsidRPr="003D462C" w:rsidRDefault="00D16828" w:rsidP="0058703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64 800.00 zł brutto</w:t>
            </w: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B025135" w14:textId="5D903E0A" w:rsidR="00D16828" w:rsidRPr="003D462C" w:rsidRDefault="00D16828" w:rsidP="003D462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3D46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16828" w:rsidRPr="003D462C" w14:paraId="38BB9048" w14:textId="77777777" w:rsidTr="00587034">
        <w:trPr>
          <w:cantSplit/>
        </w:trPr>
        <w:tc>
          <w:tcPr>
            <w:tcW w:w="9498" w:type="dxa"/>
          </w:tcPr>
          <w:p w14:paraId="3444611A" w14:textId="77777777" w:rsidR="00D16828" w:rsidRPr="003D462C" w:rsidRDefault="00D16828" w:rsidP="00587034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D462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42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Endoloop</w:t>
            </w:r>
            <w:proofErr w:type="spellEnd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z nitką </w:t>
            </w:r>
            <w:proofErr w:type="spellStart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wchłnialną</w:t>
            </w:r>
            <w:proofErr w:type="spellEnd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, Automatyczny przyrząd do szycia </w:t>
            </w:r>
            <w:proofErr w:type="spellStart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intrakoralnego</w:t>
            </w:r>
            <w:proofErr w:type="spellEnd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laparoskopowego, Ładunek pojedynczy do przyrządu </w:t>
            </w:r>
            <w:proofErr w:type="spellStart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intrakoralnego</w:t>
            </w:r>
            <w:proofErr w:type="spellEnd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Klipsownica</w:t>
            </w:r>
            <w:proofErr w:type="spellEnd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laparoskopowa, laparoskopowe urządzenie mocujące</w:t>
            </w:r>
          </w:p>
          <w:p w14:paraId="3E4DE761" w14:textId="77777777" w:rsidR="00D16828" w:rsidRPr="003D462C" w:rsidRDefault="00D16828" w:rsidP="00587034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4DB25246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4D0B1FB2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3ECBC874" w14:textId="77777777" w:rsidR="00D16828" w:rsidRPr="003D462C" w:rsidRDefault="00D16828" w:rsidP="0058703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44 452.80 zł brutto</w:t>
            </w: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BFF35B0" w14:textId="49F8EF71" w:rsidR="00D16828" w:rsidRPr="003D462C" w:rsidRDefault="00D16828" w:rsidP="003D462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3D46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16828" w:rsidRPr="003D462C" w14:paraId="79FEDD79" w14:textId="77777777" w:rsidTr="00587034">
        <w:trPr>
          <w:cantSplit/>
        </w:trPr>
        <w:tc>
          <w:tcPr>
            <w:tcW w:w="9498" w:type="dxa"/>
          </w:tcPr>
          <w:p w14:paraId="0E9AF100" w14:textId="6E06ACBF" w:rsidR="00D16828" w:rsidRPr="003D462C" w:rsidRDefault="00D16828" w:rsidP="00587034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D462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43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Stapler</w:t>
            </w:r>
            <w:proofErr w:type="spellEnd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uniwersalny laparoskopowy,</w:t>
            </w:r>
            <w:r w:rsidR="003D462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artykulacyjny ładunek do </w:t>
            </w:r>
            <w:proofErr w:type="spellStart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staplera</w:t>
            </w:r>
            <w:proofErr w:type="spellEnd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ensokopowego</w:t>
            </w:r>
            <w:proofErr w:type="spellEnd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liniowego</w:t>
            </w:r>
          </w:p>
          <w:p w14:paraId="691C547B" w14:textId="77777777" w:rsidR="00D16828" w:rsidRPr="003D462C" w:rsidRDefault="00D16828" w:rsidP="00587034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>SUN-MED Spółka Cywilna</w:t>
            </w:r>
          </w:p>
          <w:p w14:paraId="7EE1D775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 xml:space="preserve">Franciszkańska 104/112 /105 </w:t>
            </w:r>
          </w:p>
          <w:p w14:paraId="3913AF78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91-845 Łódź</w:t>
            </w:r>
          </w:p>
          <w:p w14:paraId="433F741F" w14:textId="77777777" w:rsidR="00D16828" w:rsidRPr="003D462C" w:rsidRDefault="00D16828" w:rsidP="0058703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19 008.00 zł brutto</w:t>
            </w: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B7105F8" w14:textId="4AD32480" w:rsidR="00D16828" w:rsidRPr="003D462C" w:rsidRDefault="00D16828" w:rsidP="003D462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3D46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16828" w:rsidRPr="003D462C" w14:paraId="7FB9FBE2" w14:textId="77777777" w:rsidTr="00587034">
        <w:trPr>
          <w:cantSplit/>
        </w:trPr>
        <w:tc>
          <w:tcPr>
            <w:tcW w:w="9498" w:type="dxa"/>
          </w:tcPr>
          <w:p w14:paraId="418357C1" w14:textId="77777777" w:rsidR="00D16828" w:rsidRPr="003D462C" w:rsidRDefault="00D16828" w:rsidP="00587034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D462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47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Igła </w:t>
            </w:r>
            <w:proofErr w:type="spellStart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insuflacyjna</w:t>
            </w:r>
            <w:proofErr w:type="spellEnd"/>
          </w:p>
          <w:p w14:paraId="66CA570F" w14:textId="77777777" w:rsidR="00D16828" w:rsidRPr="003D462C" w:rsidRDefault="00D16828" w:rsidP="00587034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>ALBIS MAZUR Sp. z o.o.</w:t>
            </w:r>
          </w:p>
          <w:p w14:paraId="7B7AD361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 xml:space="preserve">Stawiszyńska 10 /2 </w:t>
            </w:r>
          </w:p>
          <w:p w14:paraId="320C36E3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62-800 Kalisz</w:t>
            </w:r>
          </w:p>
          <w:p w14:paraId="19A265AE" w14:textId="77777777" w:rsidR="00D16828" w:rsidRPr="003D462C" w:rsidRDefault="00D16828" w:rsidP="0058703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1 353.24 zł brutto</w:t>
            </w: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94ED123" w14:textId="36EB88E3" w:rsidR="00D16828" w:rsidRPr="003D462C" w:rsidRDefault="00D16828" w:rsidP="003D462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3D46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16828" w:rsidRPr="003D462C" w14:paraId="0B5B06F8" w14:textId="77777777" w:rsidTr="00587034">
        <w:trPr>
          <w:cantSplit/>
        </w:trPr>
        <w:tc>
          <w:tcPr>
            <w:tcW w:w="9498" w:type="dxa"/>
          </w:tcPr>
          <w:p w14:paraId="1D011AF1" w14:textId="77777777" w:rsidR="00D16828" w:rsidRPr="003D462C" w:rsidRDefault="00D16828" w:rsidP="00587034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3D462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49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Trokary</w:t>
            </w:r>
          </w:p>
          <w:p w14:paraId="4E73638B" w14:textId="77777777" w:rsidR="00D16828" w:rsidRPr="003D462C" w:rsidRDefault="00D16828" w:rsidP="00587034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3BBEBD17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1F68DCEC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14EFFABE" w14:textId="77777777" w:rsidR="00D16828" w:rsidRPr="003D462C" w:rsidRDefault="00D16828" w:rsidP="0058703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44 496.00 zł brutto</w:t>
            </w: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66993E2" w14:textId="68F060F3" w:rsidR="00D16828" w:rsidRPr="003D462C" w:rsidRDefault="00D16828" w:rsidP="003D462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3D46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16828" w:rsidRPr="003D462C" w14:paraId="746AA2E3" w14:textId="77777777" w:rsidTr="00587034">
        <w:trPr>
          <w:cantSplit/>
        </w:trPr>
        <w:tc>
          <w:tcPr>
            <w:tcW w:w="9498" w:type="dxa"/>
          </w:tcPr>
          <w:p w14:paraId="3E26FE9B" w14:textId="77777777" w:rsidR="00D16828" w:rsidRPr="003D462C" w:rsidRDefault="00D16828" w:rsidP="00587034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D462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51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Uchwyt </w:t>
            </w:r>
            <w:proofErr w:type="spellStart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monopolarny</w:t>
            </w:r>
            <w:proofErr w:type="spellEnd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jednorazowy z wysuwaną elektrodą nożową</w:t>
            </w:r>
          </w:p>
          <w:p w14:paraId="79026815" w14:textId="77777777" w:rsidR="00D16828" w:rsidRPr="003D462C" w:rsidRDefault="00D16828" w:rsidP="00587034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6C5FDD6B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34BE5260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046AF423" w14:textId="77777777" w:rsidR="00D16828" w:rsidRPr="003D462C" w:rsidRDefault="00D16828" w:rsidP="0058703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3 132.00 zł brutto</w:t>
            </w: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32458AD" w14:textId="48038090" w:rsidR="00D16828" w:rsidRPr="003D462C" w:rsidRDefault="00D16828" w:rsidP="003D462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3D46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16828" w:rsidRPr="003D462C" w14:paraId="0AF978E2" w14:textId="77777777" w:rsidTr="00587034">
        <w:trPr>
          <w:cantSplit/>
        </w:trPr>
        <w:tc>
          <w:tcPr>
            <w:tcW w:w="9498" w:type="dxa"/>
          </w:tcPr>
          <w:p w14:paraId="39F7C797" w14:textId="77777777" w:rsidR="00D16828" w:rsidRPr="003D462C" w:rsidRDefault="00D16828" w:rsidP="00587034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D462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52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Przyrząd laparoskopowy do wyciągania tkanek</w:t>
            </w:r>
          </w:p>
          <w:p w14:paraId="71B0BFB3" w14:textId="77777777" w:rsidR="00D16828" w:rsidRPr="003D462C" w:rsidRDefault="00D16828" w:rsidP="00587034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24B719AF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1F611888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6AF6D798" w14:textId="77777777" w:rsidR="00D16828" w:rsidRPr="003D462C" w:rsidRDefault="00D16828" w:rsidP="0058703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18 468.00 zł brutto</w:t>
            </w: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6D16AC2" w14:textId="31311679" w:rsidR="00D16828" w:rsidRPr="003D462C" w:rsidRDefault="00D16828" w:rsidP="003D462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3D46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16828" w:rsidRPr="003D462C" w14:paraId="5E510EDC" w14:textId="77777777" w:rsidTr="00587034">
        <w:trPr>
          <w:cantSplit/>
        </w:trPr>
        <w:tc>
          <w:tcPr>
            <w:tcW w:w="9498" w:type="dxa"/>
          </w:tcPr>
          <w:p w14:paraId="1F9F38DD" w14:textId="77777777" w:rsidR="00D16828" w:rsidRPr="003D462C" w:rsidRDefault="00D16828" w:rsidP="00587034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D462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54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Trokar do klatki piersiowej</w:t>
            </w:r>
          </w:p>
          <w:p w14:paraId="3A554A0E" w14:textId="77777777" w:rsidR="00D16828" w:rsidRPr="003D462C" w:rsidRDefault="00D16828" w:rsidP="00587034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7506D7C5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229094DB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1FAB6BCE" w14:textId="77777777" w:rsidR="00D16828" w:rsidRPr="003D462C" w:rsidRDefault="00D16828" w:rsidP="0058703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16 912.80 zł brutto</w:t>
            </w: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2937736" w14:textId="543D86E0" w:rsidR="00D16828" w:rsidRPr="003D462C" w:rsidRDefault="00D16828" w:rsidP="003D462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3D46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16828" w:rsidRPr="003D462C" w14:paraId="44F0F6DE" w14:textId="77777777" w:rsidTr="00587034">
        <w:trPr>
          <w:cantSplit/>
        </w:trPr>
        <w:tc>
          <w:tcPr>
            <w:tcW w:w="9498" w:type="dxa"/>
          </w:tcPr>
          <w:p w14:paraId="66B3E942" w14:textId="77777777" w:rsidR="00D16828" w:rsidRPr="003D462C" w:rsidRDefault="00D16828" w:rsidP="00587034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3D462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56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Zestaw: Elektroda do diatermii Liga-</w:t>
            </w:r>
            <w:proofErr w:type="spellStart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Sure</w:t>
            </w:r>
            <w:proofErr w:type="spellEnd"/>
          </w:p>
          <w:p w14:paraId="1F0872ED" w14:textId="77777777" w:rsidR="00D16828" w:rsidRPr="003D462C" w:rsidRDefault="00D16828" w:rsidP="00587034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222DC1CB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50705E77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01E4CD48" w14:textId="77777777" w:rsidR="00D16828" w:rsidRPr="003D462C" w:rsidRDefault="00D16828" w:rsidP="0058703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184 680.00 zł brutto</w:t>
            </w: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9A11D61" w14:textId="6D12567B" w:rsidR="00D16828" w:rsidRPr="003D462C" w:rsidRDefault="00D16828" w:rsidP="003D462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3D46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16828" w:rsidRPr="003D462C" w14:paraId="7AA20CD5" w14:textId="77777777" w:rsidTr="00587034">
        <w:trPr>
          <w:cantSplit/>
        </w:trPr>
        <w:tc>
          <w:tcPr>
            <w:tcW w:w="9498" w:type="dxa"/>
          </w:tcPr>
          <w:p w14:paraId="6B3B7A50" w14:textId="77777777" w:rsidR="00D16828" w:rsidRPr="003D462C" w:rsidRDefault="00D16828" w:rsidP="00587034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D462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58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Elektrody, ssak neurochirurgiczny, sonda </w:t>
            </w:r>
            <w:proofErr w:type="spellStart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>Cortex</w:t>
            </w:r>
            <w:proofErr w:type="spellEnd"/>
            <w:r w:rsidRPr="003D462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do mapowania kory mózgowej i ośrodka mowy, sonda stymulacyjna bipolarna, kaniula, łączniki, gąbki</w:t>
            </w:r>
          </w:p>
          <w:p w14:paraId="63D03CD5" w14:textId="77777777" w:rsidR="00D16828" w:rsidRPr="003D462C" w:rsidRDefault="00D16828" w:rsidP="00587034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>Inomed</w:t>
            </w:r>
            <w:proofErr w:type="spellEnd"/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46BA9544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 xml:space="preserve">Bursztynowa 4 /D1 </w:t>
            </w:r>
          </w:p>
          <w:p w14:paraId="7EFD1C07" w14:textId="77777777" w:rsidR="00D16828" w:rsidRPr="003D462C" w:rsidRDefault="00D16828" w:rsidP="0058703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83-021 Rokitnica</w:t>
            </w:r>
          </w:p>
          <w:p w14:paraId="4F293FF0" w14:textId="77777777" w:rsidR="00D16828" w:rsidRPr="003D462C" w:rsidRDefault="00D16828" w:rsidP="0058703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3D462C">
              <w:rPr>
                <w:rFonts w:ascii="Arial Narrow" w:hAnsi="Arial Narrow" w:cs="Arial"/>
                <w:b/>
                <w:sz w:val="22"/>
                <w:szCs w:val="22"/>
              </w:rPr>
              <w:t xml:space="preserve"> 722 676.60 zł brutto</w:t>
            </w:r>
            <w:r w:rsidRPr="003D462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802B336" w14:textId="1C80B240" w:rsidR="00D16828" w:rsidRPr="003D462C" w:rsidRDefault="00D16828" w:rsidP="003D462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3D46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35D34F00" w14:textId="77777777" w:rsidR="00992FF5" w:rsidRPr="00655B64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55B64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655B64" w14:paraId="639A346B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8A8427" w14:textId="77777777" w:rsidR="00992FF5" w:rsidRPr="00655B6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55B64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FC74C8" w14:textId="77777777" w:rsidR="00992FF5" w:rsidRPr="00655B6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5B64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18E15E" w14:textId="77777777" w:rsidR="00992FF5" w:rsidRPr="00655B6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55B64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8A9C47" w14:textId="77777777" w:rsidR="00992FF5" w:rsidRPr="00655B6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55B64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D16828" w:rsidRPr="003D462C" w14:paraId="2AE0F2B7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179FE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13 - Zestaw przewodów przedłużających do dwukanałowych cewników do drenażu opłucnowego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1F1B3" w14:textId="77777777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ANMAR Sp. z o.o.</w:t>
            </w:r>
          </w:p>
          <w:p w14:paraId="11E20D23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Strefowa 22</w:t>
            </w:r>
          </w:p>
          <w:p w14:paraId="281EB888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9F174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5D0C3E2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44F79FA6" w14:textId="64E2CB83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48861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16828" w:rsidRPr="003D462C" w14:paraId="2C82E4EF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C2B87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14 - Elektroda REM dwudzielna do diatermii hydrożelowa, elektroda neutralna, uchwyt 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monopolarny</w:t>
            </w:r>
            <w:proofErr w:type="spellEnd"/>
            <w:r w:rsidRPr="003D462C">
              <w:rPr>
                <w:rFonts w:ascii="Arial Narrow" w:hAnsi="Arial Narrow" w:cs="Arial"/>
                <w:sz w:val="22"/>
                <w:szCs w:val="22"/>
              </w:rPr>
              <w:t>, elektroda nożowa, mikroelektrody igłowe.......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E93BD" w14:textId="77777777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BOWA International Sp. z o.o. Sp.k.</w:t>
            </w:r>
          </w:p>
          <w:p w14:paraId="6D668E40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Złotkowo, ul. Obornicka 10</w:t>
            </w:r>
          </w:p>
          <w:p w14:paraId="126C303A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62-002 Suchy Las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2E807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80C2EE8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1670565F" w14:textId="65B461C2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E370D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16828" w:rsidRPr="003D462C" w14:paraId="63E75617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57E5D" w14:textId="5417300F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17 - Pisak do skóry,</w:t>
            </w:r>
            <w:r w:rsidR="003D46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sterylny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D91F2" w14:textId="77777777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ICR sp. z o. o.</w:t>
            </w:r>
          </w:p>
          <w:p w14:paraId="1774DACA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Cichociemnych 4/9</w:t>
            </w:r>
          </w:p>
          <w:p w14:paraId="78FA441B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03-984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3C003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- 25.00</w:t>
            </w:r>
          </w:p>
          <w:p w14:paraId="74BA04D5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1F58661A" w14:textId="157F846F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1BDB4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65,00</w:t>
            </w:r>
          </w:p>
        </w:tc>
      </w:tr>
      <w:tr w:rsidR="00D16828" w:rsidRPr="003D462C" w14:paraId="41AC7780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E96EF" w14:textId="189B8E76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17 - Pisak do skóry,</w:t>
            </w:r>
            <w:r w:rsidR="003D46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sterylny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11BDA" w14:textId="77777777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MAC'S MEDICAL SP.Z O. O.</w:t>
            </w:r>
          </w:p>
          <w:p w14:paraId="3CA6498B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łucka 20/78</w:t>
            </w:r>
          </w:p>
          <w:p w14:paraId="5260410C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00-845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C443F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- 7.50</w:t>
            </w:r>
          </w:p>
          <w:p w14:paraId="58C30B63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- 7.50</w:t>
            </w:r>
          </w:p>
          <w:p w14:paraId="4D98C163" w14:textId="53263692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FC66F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25,00</w:t>
            </w:r>
          </w:p>
        </w:tc>
      </w:tr>
      <w:tr w:rsidR="00D16828" w:rsidRPr="003D462C" w14:paraId="2ED62DC1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147FD" w14:textId="7C086F0E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lastRenderedPageBreak/>
              <w:t>17 - Pisak do skóry,</w:t>
            </w:r>
            <w:r w:rsidR="003D46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>sterylny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36A42" w14:textId="77777777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SINMED Sp. z o. o.</w:t>
            </w:r>
          </w:p>
          <w:p w14:paraId="03704C68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Graniczna 32B</w:t>
            </w:r>
          </w:p>
          <w:p w14:paraId="062FF0E0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8729A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89164C0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6CD2D551" w14:textId="1849E253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E6DC6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16828" w:rsidRPr="003D462C" w14:paraId="4CC549C7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DDCD8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19 - Elektroda do laparoskopii typu 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Hooc</w:t>
            </w:r>
            <w:proofErr w:type="spellEnd"/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, elektroda czynna jednorazowa 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monopolarna</w:t>
            </w:r>
            <w:proofErr w:type="spellEnd"/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do diatermii 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Valleylab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E291A" w14:textId="77777777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5D8BB418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5388DB0D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875DD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ADE6798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3138F08F" w14:textId="26F308CB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17C95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16828" w:rsidRPr="003D462C" w14:paraId="336236AE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C35A1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20 - Elektroda do diatermii Liga 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Sure</w:t>
            </w:r>
            <w:proofErr w:type="spellEnd"/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, narzędzie do zabiegów klasycznych, elektroda mikrochirurgiczna, elektroda Liga 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Sure</w:t>
            </w:r>
            <w:proofErr w:type="spellEnd"/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SMALL, elektroda Liga 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Sure</w:t>
            </w:r>
            <w:proofErr w:type="spellEnd"/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Atlas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22F44" w14:textId="77777777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672C0C02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1FD58D6F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F9398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AEE17DF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0B167DD6" w14:textId="5FE3E463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63A94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16828" w:rsidRPr="003D462C" w14:paraId="232D7F66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86EE0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21 - Zaciski plastykowe do naczyń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27405" w14:textId="77777777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MAC'S MEDICAL SP.Z O. O.</w:t>
            </w:r>
          </w:p>
          <w:p w14:paraId="47C9CC31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łucka 20/78</w:t>
            </w:r>
          </w:p>
          <w:p w14:paraId="23AB4E9E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00-845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3BC91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A95F739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3639F297" w14:textId="377030BF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C5D20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16828" w:rsidRPr="003D462C" w14:paraId="17BDE886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D3FAD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22 - Zestaw węży jednorazowych płukanie /ssanie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09E9A" w14:textId="77777777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Comef</w:t>
            </w:r>
            <w:proofErr w:type="spellEnd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0DD129C1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ul. Gdańska 2</w:t>
            </w:r>
          </w:p>
          <w:p w14:paraId="2C3B803F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40-719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3AE08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52824C6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50179ECA" w14:textId="4C1AE24F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39A94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16828" w:rsidRPr="003D462C" w14:paraId="37820EF1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50CA3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25 - Proteza ubytku kości czaszki/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Codubix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2A4A1" w14:textId="7E715AC0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Konsorcjum </w:t>
            </w:r>
            <w:proofErr w:type="spellStart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Citonet</w:t>
            </w:r>
            <w:proofErr w:type="spellEnd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Bydgoszcz Sp. z o.o. TZMO S.A. (lider: </w:t>
            </w:r>
            <w:proofErr w:type="spellStart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Citonet</w:t>
            </w:r>
            <w:proofErr w:type="spellEnd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Bydgoszcz </w:t>
            </w:r>
            <w:r w:rsid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Sp. z o.o.)</w:t>
            </w:r>
          </w:p>
          <w:p w14:paraId="16327F0B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Wyścigowa 7</w:t>
            </w:r>
          </w:p>
          <w:p w14:paraId="2A409892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85-740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9EF23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2C7B9E0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2332AE01" w14:textId="47950E41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A17DB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16828" w:rsidRPr="003D462C" w14:paraId="3D2B12C1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3F9FD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26 - Barwne oznaczenie naczyń z przędzy poliestrowej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A087F" w14:textId="3AA8D9F4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Konsorcjum </w:t>
            </w:r>
            <w:proofErr w:type="spellStart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Citonet</w:t>
            </w:r>
            <w:proofErr w:type="spellEnd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Bydgoszcz Sp. z o.o. TZMO S.A. (lider: </w:t>
            </w:r>
            <w:proofErr w:type="spellStart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Citonet</w:t>
            </w:r>
            <w:proofErr w:type="spellEnd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Bydgoszcz </w:t>
            </w:r>
            <w:r w:rsid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Sp. z o.o.</w:t>
            </w: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)</w:t>
            </w:r>
          </w:p>
          <w:p w14:paraId="06C4C2B6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Wyścigowa 7</w:t>
            </w:r>
          </w:p>
          <w:p w14:paraId="456E7A09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85-740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C94C5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6F419D1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7D8F2F01" w14:textId="6D5FDCD5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B2F86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16828" w:rsidRPr="003D462C" w14:paraId="733D16EA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B3F52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27 - Podwieszka do naczyń krwionośnych silikonowa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8F205" w14:textId="77777777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Beryl </w:t>
            </w:r>
            <w:proofErr w:type="spellStart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02A9A3BB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ul. Łopuszańska 36/14C</w:t>
            </w:r>
          </w:p>
          <w:p w14:paraId="40FADE6D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02-220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3DCDB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7ACA590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25583D49" w14:textId="6A26B900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3E74C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16828" w:rsidRPr="003D462C" w14:paraId="188DDF7A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4F3B7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27 - Podwieszka do naczyń krwionośnych silikonowa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66BC1" w14:textId="77777777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MAC'S MEDICAL SP.Z O. O.</w:t>
            </w:r>
          </w:p>
          <w:p w14:paraId="15008E67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łucka 20/78</w:t>
            </w:r>
          </w:p>
          <w:p w14:paraId="5163BD3D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00-845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FB35C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- 31.32</w:t>
            </w:r>
          </w:p>
          <w:p w14:paraId="4470C755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- 7.50</w:t>
            </w:r>
          </w:p>
          <w:p w14:paraId="359BEBE9" w14:textId="51964B66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60FEE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48,82</w:t>
            </w:r>
          </w:p>
        </w:tc>
      </w:tr>
      <w:tr w:rsidR="00D16828" w:rsidRPr="003D462C" w14:paraId="53307083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21D45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35 - Zestaw do 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nienwazyjnego</w:t>
            </w:r>
            <w:proofErr w:type="spellEnd"/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pomostowania aortalno - wieńcowego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9B4F5" w14:textId="77777777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Peters</w:t>
            </w:r>
            <w:proofErr w:type="spellEnd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Surgical</w:t>
            </w:r>
            <w:proofErr w:type="spellEnd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3A90137D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Przasnyska 6B</w:t>
            </w:r>
          </w:p>
          <w:p w14:paraId="44487F3F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66FC0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539E6C1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395630F6" w14:textId="375B0E41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125B5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16828" w:rsidRPr="003D462C" w14:paraId="6ADFDFEE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3E64D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42 - 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Endoloop</w:t>
            </w:r>
            <w:proofErr w:type="spellEnd"/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z nitką 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wchłnialną</w:t>
            </w:r>
            <w:proofErr w:type="spellEnd"/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, Automatyczny przyrząd do szycia 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intrakoralnego</w:t>
            </w:r>
            <w:proofErr w:type="spellEnd"/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laparoskopowego, Ładunek pojedynczy do przyrządu 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intrakoralnego</w:t>
            </w:r>
            <w:proofErr w:type="spellEnd"/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Klipsownica</w:t>
            </w:r>
            <w:proofErr w:type="spellEnd"/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laparoskopowa, laparoskopowe urządzenie mocujące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71E64" w14:textId="77777777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21E5DD70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0A6CD5F3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890F7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CBE045C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60BA12D7" w14:textId="7E5ACECF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19EA4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16828" w:rsidRPr="003D462C" w14:paraId="6B3B283C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E8BF2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43 - 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uniwersalny 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laparoskopowy,artykulacyjny</w:t>
            </w:r>
            <w:proofErr w:type="spellEnd"/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ładunek do 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staplera</w:t>
            </w:r>
            <w:proofErr w:type="spellEnd"/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ensokopowego</w:t>
            </w:r>
            <w:proofErr w:type="spellEnd"/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liniowego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B9EB4" w14:textId="77777777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SUN-MED Spółka Cywilna</w:t>
            </w:r>
          </w:p>
          <w:p w14:paraId="35B4266C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Franciszkańska 104/112/105</w:t>
            </w:r>
          </w:p>
          <w:p w14:paraId="5B32DE91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91-845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138A4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336CEDB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48AA9B3F" w14:textId="43132D8A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2AB1C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16828" w:rsidRPr="003D462C" w14:paraId="0E383C7A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3888C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43 - 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uniwersalny 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laparoskopowy,artykulacyjny</w:t>
            </w:r>
            <w:proofErr w:type="spellEnd"/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ładunek do 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staplera</w:t>
            </w:r>
            <w:proofErr w:type="spellEnd"/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ensokopowego</w:t>
            </w:r>
            <w:proofErr w:type="spellEnd"/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liniowego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A3B59" w14:textId="77777777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4563B307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1CD7EA63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79F73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- 31.34</w:t>
            </w:r>
          </w:p>
          <w:p w14:paraId="30BCBD32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53B2E667" w14:textId="558C23CF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DE2F3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71,34</w:t>
            </w:r>
          </w:p>
        </w:tc>
      </w:tr>
      <w:tr w:rsidR="00D16828" w:rsidRPr="003D462C" w14:paraId="1DBEB89A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D4C3A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47 - Igła 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insuflacyjna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22ABB" w14:textId="77777777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ALBIS MAZUR Sp. z o.o.</w:t>
            </w:r>
          </w:p>
          <w:p w14:paraId="4E2E23B8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Stawiszyńska 10/2</w:t>
            </w:r>
          </w:p>
          <w:p w14:paraId="5B1D373D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62-800 Kalisz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D007F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B68B9BD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5BAA6AF0" w14:textId="3D2D15D4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56CE1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16828" w:rsidRPr="003D462C" w14:paraId="3E4CF0D4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C9CA6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47 - Igła 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insuflacyjna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268B1" w14:textId="77777777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SUN-MED Spółka Cywilna</w:t>
            </w:r>
          </w:p>
          <w:p w14:paraId="410726B7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Franciszkańska 104/112/105</w:t>
            </w:r>
          </w:p>
          <w:p w14:paraId="4A652135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91-845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7C938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- 56.53</w:t>
            </w:r>
          </w:p>
          <w:p w14:paraId="39AF3074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10E29415" w14:textId="14C0919D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7971C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96,53</w:t>
            </w:r>
          </w:p>
        </w:tc>
      </w:tr>
      <w:tr w:rsidR="00D16828" w:rsidRPr="003D462C" w14:paraId="79FBDB9E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FBED2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47 - Igła 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insuflacyjna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854E8" w14:textId="77777777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Beryl </w:t>
            </w:r>
            <w:proofErr w:type="spellStart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5DAE2138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ul. Łopuszańska 36/14C</w:t>
            </w:r>
          </w:p>
          <w:p w14:paraId="7C3D527B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02-220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24386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- 55.94</w:t>
            </w:r>
          </w:p>
          <w:p w14:paraId="21355BD9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17116A74" w14:textId="7FAE0108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D96B8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95,94</w:t>
            </w:r>
          </w:p>
        </w:tc>
      </w:tr>
      <w:tr w:rsidR="00D16828" w:rsidRPr="003D462C" w14:paraId="04B8F57F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5473D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47 - Igła 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insuflacyjna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ADF55" w14:textId="77777777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Applied Medical Polska spółka z ograniczoną odpowiedzialnością</w:t>
            </w:r>
          </w:p>
          <w:p w14:paraId="12C67023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Grójecka 208</w:t>
            </w:r>
          </w:p>
          <w:p w14:paraId="61C8A14A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02-390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08506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- 26.20</w:t>
            </w:r>
          </w:p>
          <w:p w14:paraId="085C1BAA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509DEC20" w14:textId="7E7DE70E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85746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66,20</w:t>
            </w:r>
          </w:p>
        </w:tc>
      </w:tr>
      <w:tr w:rsidR="00D16828" w:rsidRPr="003D462C" w14:paraId="4BEAD0AE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EAD2D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47 - Igła 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insuflacyjna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67F59" w14:textId="77777777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63C057AA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64F008E5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227DC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- 13.59</w:t>
            </w:r>
          </w:p>
          <w:p w14:paraId="6D1007A0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1B0163C3" w14:textId="4B13F82E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CF334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53,59</w:t>
            </w:r>
          </w:p>
        </w:tc>
      </w:tr>
      <w:tr w:rsidR="00D16828" w:rsidRPr="003D462C" w14:paraId="3B201F5D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4854C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47 - Igła 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insuflacyjna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A5F2B" w14:textId="77777777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SURG-TECH Leki i Kucharski Spółka Komandytowa</w:t>
            </w:r>
          </w:p>
          <w:p w14:paraId="4271D50E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Szafirowa 1</w:t>
            </w:r>
          </w:p>
          <w:p w14:paraId="24074B29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62-020 Jasin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B2BE7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613005BF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- 0.00</w:t>
            </w:r>
          </w:p>
          <w:p w14:paraId="0A595F82" w14:textId="15EEEBED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1C004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D16828" w:rsidRPr="003D462C" w14:paraId="36A8DBBB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FF851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49 - Trokary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62AD8" w14:textId="77777777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03667E22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0E0193C7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F0053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20C517D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4D9EDA16" w14:textId="176D19FB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1683D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16828" w:rsidRPr="003D462C" w14:paraId="2F70D77A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25A2C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49 - Trokary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9F72C" w14:textId="77777777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SURG-TECH Leki i Kucharski </w:t>
            </w: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Spółka Komandytowa</w:t>
            </w:r>
          </w:p>
          <w:p w14:paraId="309BF467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Szafirowa 1</w:t>
            </w:r>
          </w:p>
          <w:p w14:paraId="69FBEDB5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62-020 Jasin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B1C43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lastRenderedPageBreak/>
              <w:t>1 - Cena - 0.00</w:t>
            </w:r>
          </w:p>
          <w:p w14:paraId="70D7F234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lastRenderedPageBreak/>
              <w:t>2 - Termin płatności - 0.00</w:t>
            </w:r>
          </w:p>
          <w:p w14:paraId="2773BA1E" w14:textId="0A5F8219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7CE44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0,00</w:t>
            </w:r>
          </w:p>
        </w:tc>
      </w:tr>
      <w:tr w:rsidR="00D16828" w:rsidRPr="003D462C" w14:paraId="01DE595C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9D71D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51 - Uchwyt 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monopolarny</w:t>
            </w:r>
            <w:proofErr w:type="spellEnd"/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jednorazowy z wysuwaną elektrodą nożową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E4968" w14:textId="77777777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1342D467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05DB410C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B23BA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E768385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73A03CD6" w14:textId="2426FB6C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ACE6F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16828" w:rsidRPr="003D462C" w14:paraId="33542EFB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6DA84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52 - Przyrząd laparoskopowy do wyciągania tkanek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9C75B" w14:textId="77777777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7CF1D0E3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63E784B5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AF17D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16F2B2A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60D7D388" w14:textId="32074C25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AEA1D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16828" w:rsidRPr="003D462C" w14:paraId="0FA36566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B21DC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52 - Przyrząd laparoskopowy do wyciągania tkanek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EC41F" w14:textId="77777777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Applied Medical Polska spółka z ograniczoną odpowiedzialnością</w:t>
            </w:r>
          </w:p>
          <w:p w14:paraId="5D66B2E0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Grójecka 208</w:t>
            </w:r>
          </w:p>
          <w:p w14:paraId="47E91E81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02-390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4209D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- 40.24</w:t>
            </w:r>
          </w:p>
          <w:p w14:paraId="31A41A80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7F9976D0" w14:textId="0A3EFCF8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0135B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80,24</w:t>
            </w:r>
          </w:p>
        </w:tc>
      </w:tr>
      <w:tr w:rsidR="00D16828" w:rsidRPr="003D462C" w14:paraId="796623C1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3B9C3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54 - Trokar do klatki piersiowej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A3E93" w14:textId="77777777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7C3F6F98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28A908D1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3F14B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30CD35E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0E158036" w14:textId="75CB8FAF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460E5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16828" w:rsidRPr="003D462C" w14:paraId="4C2C0C78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698E6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54 - Trokar do klatki piersiowej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49E14" w14:textId="77777777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SURG-TECH Leki i Kucharski Spółka Komandytowa</w:t>
            </w:r>
          </w:p>
          <w:p w14:paraId="25C115AC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Szafirowa 1</w:t>
            </w:r>
          </w:p>
          <w:p w14:paraId="7B6927FF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62-020 Jasin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04A8A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33A84F00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- 0.00</w:t>
            </w:r>
          </w:p>
          <w:p w14:paraId="5AEB75AF" w14:textId="400BC73C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EADBE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D16828" w:rsidRPr="003D462C" w14:paraId="663D2C42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72525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56 - Zestaw: Elektroda do diatermii Liga-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Sure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8D634" w14:textId="77777777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728E79F4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5EE98983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D5ACE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2A1601B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33F0F2C1" w14:textId="25A6E7B0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DB533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16828" w:rsidRPr="003D462C" w14:paraId="4FAF7AF4" w14:textId="77777777" w:rsidTr="005870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2D9D3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58 - Elektrody, ssak neurochirurgiczny, sonda </w:t>
            </w:r>
            <w:proofErr w:type="spellStart"/>
            <w:r w:rsidRPr="003D462C">
              <w:rPr>
                <w:rFonts w:ascii="Arial Narrow" w:hAnsi="Arial Narrow" w:cs="Arial"/>
                <w:sz w:val="22"/>
                <w:szCs w:val="22"/>
              </w:rPr>
              <w:t>Cortex</w:t>
            </w:r>
            <w:proofErr w:type="spellEnd"/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do mapowania kory mózgowej i ośrodka mowy, sonda stymulacyjna bipolarna, kaniula, łączniki, gąbki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B5630" w14:textId="77777777" w:rsidR="00D16828" w:rsidRPr="003D462C" w:rsidRDefault="00D16828" w:rsidP="005870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>Inomed</w:t>
            </w:r>
            <w:proofErr w:type="spellEnd"/>
            <w:r w:rsidRPr="003D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2DE61D72" w14:textId="77777777" w:rsidR="00D16828" w:rsidRPr="003D462C" w:rsidRDefault="00D16828" w:rsidP="0058703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Bursztynowa 4/D1</w:t>
            </w:r>
          </w:p>
          <w:p w14:paraId="7004661E" w14:textId="77777777" w:rsidR="00D16828" w:rsidRPr="003D462C" w:rsidRDefault="00D16828" w:rsidP="0058703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83-021 Rokitnica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E9215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6C7178E" w14:textId="77777777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2EDF7A07" w14:textId="60DE1384" w:rsidR="00D16828" w:rsidRPr="003D462C" w:rsidRDefault="00D16828" w:rsidP="0058703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3D462C" w:rsidRPr="003D462C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93768" w14:textId="77777777" w:rsidR="00D16828" w:rsidRPr="003D462C" w:rsidRDefault="00D16828" w:rsidP="0058703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1A0CCB3E" w14:textId="0FF652B5" w:rsidR="00B464D3" w:rsidRDefault="00B464D3" w:rsidP="003D462C">
      <w:pPr>
        <w:spacing w:before="720" w:after="480" w:line="360" w:lineRule="auto"/>
        <w:ind w:left="665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3D462C">
        <w:rPr>
          <w:rFonts w:ascii="Arial Narrow" w:hAnsi="Arial Narrow" w:cs="Arial"/>
          <w:i/>
          <w:sz w:val="22"/>
          <w:szCs w:val="22"/>
        </w:rPr>
        <w:t>Zamawiający</w:t>
      </w:r>
    </w:p>
    <w:p w14:paraId="66787B54" w14:textId="77777777" w:rsidR="00BB76B4" w:rsidRDefault="00BB76B4" w:rsidP="00BB76B4">
      <w:pPr>
        <w:rPr>
          <w:rFonts w:ascii="Arial Narrow" w:hAnsi="Arial Narrow" w:cs="Arial"/>
          <w:sz w:val="20"/>
          <w:szCs w:val="20"/>
        </w:rPr>
      </w:pPr>
    </w:p>
    <w:p w14:paraId="68A45D9B" w14:textId="77777777" w:rsidR="00BB76B4" w:rsidRDefault="00BB76B4" w:rsidP="00BB76B4">
      <w:pPr>
        <w:rPr>
          <w:rFonts w:ascii="Arial Narrow" w:hAnsi="Arial Narrow" w:cs="Arial"/>
          <w:sz w:val="20"/>
          <w:szCs w:val="20"/>
        </w:rPr>
      </w:pPr>
    </w:p>
    <w:p w14:paraId="38853956" w14:textId="77777777" w:rsidR="00BB76B4" w:rsidRDefault="00BB76B4" w:rsidP="00BB76B4">
      <w:pPr>
        <w:rPr>
          <w:rFonts w:ascii="Arial Narrow" w:hAnsi="Arial Narrow" w:cs="Arial"/>
          <w:sz w:val="20"/>
          <w:szCs w:val="20"/>
        </w:rPr>
      </w:pPr>
    </w:p>
    <w:p w14:paraId="08AA9B5B" w14:textId="77777777" w:rsidR="00BB76B4" w:rsidRDefault="00BB76B4" w:rsidP="00BB76B4">
      <w:pPr>
        <w:rPr>
          <w:rFonts w:ascii="Arial Narrow" w:hAnsi="Arial Narrow" w:cs="Arial"/>
          <w:sz w:val="20"/>
          <w:szCs w:val="20"/>
        </w:rPr>
      </w:pPr>
    </w:p>
    <w:p w14:paraId="441E4756" w14:textId="77777777" w:rsidR="00BB76B4" w:rsidRDefault="00BB76B4" w:rsidP="00BB76B4">
      <w:pPr>
        <w:rPr>
          <w:rFonts w:ascii="Arial Narrow" w:hAnsi="Arial Narrow" w:cs="Arial"/>
          <w:sz w:val="20"/>
          <w:szCs w:val="20"/>
        </w:rPr>
      </w:pPr>
    </w:p>
    <w:p w14:paraId="0FE49017" w14:textId="79213B92" w:rsidR="00BB76B4" w:rsidRDefault="00BB76B4" w:rsidP="00BB76B4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5 ark.</w:t>
      </w:r>
    </w:p>
    <w:p w14:paraId="4E788F3B" w14:textId="77777777" w:rsidR="00BB76B4" w:rsidRDefault="00BB76B4" w:rsidP="00BB76B4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021BB237" w14:textId="77777777" w:rsidR="00BB76B4" w:rsidRDefault="00BB76B4" w:rsidP="00BB76B4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Barbara Baranowska – tel. 261 417 364, e-mail: </w:t>
      </w:r>
      <w:hyperlink r:id="rId6" w:history="1">
        <w:r w:rsidRPr="009919D0">
          <w:rPr>
            <w:rStyle w:val="Hipercze"/>
            <w:rFonts w:ascii="Arial Narrow" w:hAnsi="Arial Narrow" w:cs="Arial"/>
            <w:sz w:val="20"/>
            <w:szCs w:val="20"/>
          </w:rPr>
          <w:t>bbaranowska@10wsk.mil.pl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3F911B29" w14:textId="7D5F4F10" w:rsidR="00BB76B4" w:rsidRPr="003D462C" w:rsidRDefault="00BB76B4" w:rsidP="00BB76B4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 w:val="20"/>
          <w:szCs w:val="20"/>
        </w:rPr>
        <w:t>Data: 2024-07-19</w:t>
      </w:r>
    </w:p>
    <w:bookmarkEnd w:id="0"/>
    <w:sectPr w:rsidR="00BB76B4" w:rsidRPr="003D462C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5941EF" w14:textId="77777777" w:rsidR="00A72BDA" w:rsidRDefault="00A72BDA">
      <w:r>
        <w:separator/>
      </w:r>
    </w:p>
  </w:endnote>
  <w:endnote w:type="continuationSeparator" w:id="0">
    <w:p w14:paraId="6940B501" w14:textId="77777777" w:rsidR="00A72BDA" w:rsidRDefault="00A72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8B42B4" w14:textId="77777777" w:rsidR="00D16828" w:rsidRDefault="00D168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B4EE6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77E80A7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B1A8239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ABFAE0" w14:textId="77777777" w:rsidR="00D16828" w:rsidRDefault="00D168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238DCC" w14:textId="77777777" w:rsidR="00A72BDA" w:rsidRDefault="00A72BDA">
      <w:r>
        <w:separator/>
      </w:r>
    </w:p>
  </w:footnote>
  <w:footnote w:type="continuationSeparator" w:id="0">
    <w:p w14:paraId="706340E3" w14:textId="77777777" w:rsidR="00A72BDA" w:rsidRDefault="00A72B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DFE426" w14:textId="77777777" w:rsidR="00D16828" w:rsidRDefault="00D168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39E53C" w14:textId="77777777" w:rsidR="00D16828" w:rsidRDefault="00D168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8E6FBE" w14:textId="77777777" w:rsidR="00D16828" w:rsidRDefault="00D168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2BDA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462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C66"/>
    <w:rsid w:val="00644DCB"/>
    <w:rsid w:val="00655B64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72BDA"/>
    <w:rsid w:val="00A91321"/>
    <w:rsid w:val="00AA02AC"/>
    <w:rsid w:val="00AA226B"/>
    <w:rsid w:val="00B048DA"/>
    <w:rsid w:val="00B32D12"/>
    <w:rsid w:val="00B464D3"/>
    <w:rsid w:val="00B51A2B"/>
    <w:rsid w:val="00B8185B"/>
    <w:rsid w:val="00BB76B4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28"/>
    <w:rsid w:val="00D168A0"/>
    <w:rsid w:val="00D26ED6"/>
    <w:rsid w:val="00D42C90"/>
    <w:rsid w:val="00D8427E"/>
    <w:rsid w:val="00E30B2D"/>
    <w:rsid w:val="00E626A6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C01216"/>
  <w15:chartTrackingRefBased/>
  <w15:docId w15:val="{17057296-DB4B-4E7E-8FBD-611FCF826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rsid w:val="00BB76B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10</Pages>
  <Words>2733</Words>
  <Characters>15662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2024-07-19T11:12:00Z</cp:lastPrinted>
  <dcterms:created xsi:type="dcterms:W3CDTF">2024-07-19T10:31:00Z</dcterms:created>
  <dcterms:modified xsi:type="dcterms:W3CDTF">2024-07-19T11:12:00Z</dcterms:modified>
</cp:coreProperties>
</file>