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0AE783" w14:textId="741C8DD2" w:rsidR="00B95C96" w:rsidRPr="00A90D0E" w:rsidRDefault="00B95C96" w:rsidP="00624D24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24D24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0604B28" w14:textId="77777777" w:rsidR="00B95C96" w:rsidRPr="0012157F" w:rsidRDefault="00B95C96" w:rsidP="00624D24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9300AB4" w14:textId="77777777" w:rsidR="00B95C96" w:rsidRPr="0012157F" w:rsidRDefault="00F363A8" w:rsidP="00624D24">
      <w:pPr>
        <w:pStyle w:val="Tekstpodstawowy"/>
        <w:spacing w:after="0"/>
        <w:ind w:left="4111"/>
        <w:rPr>
          <w:rFonts w:ascii="Arial" w:hAnsi="Arial" w:cs="Arial"/>
        </w:rPr>
      </w:pPr>
      <w:r w:rsidRPr="00F363A8">
        <w:rPr>
          <w:rFonts w:ascii="Arial" w:hAnsi="Arial" w:cs="Arial"/>
        </w:rPr>
        <w:t>SZPITAL WOJEWÓDZKI W POZNANIU</w:t>
      </w:r>
    </w:p>
    <w:p w14:paraId="43179F0A" w14:textId="77777777" w:rsidR="00B95C96" w:rsidRPr="0012157F" w:rsidRDefault="00F363A8" w:rsidP="00624D24">
      <w:pPr>
        <w:pStyle w:val="Tekstpodstawowy"/>
        <w:spacing w:after="0"/>
        <w:ind w:left="4111"/>
        <w:rPr>
          <w:rFonts w:ascii="Arial" w:hAnsi="Arial" w:cs="Arial"/>
        </w:rPr>
      </w:pPr>
      <w:r w:rsidRPr="00F363A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F363A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7C3D2203" w14:textId="77777777" w:rsidR="00B95C96" w:rsidRDefault="00F363A8" w:rsidP="00624D24">
      <w:pPr>
        <w:pStyle w:val="Tekstpodstawowy"/>
        <w:spacing w:after="0"/>
        <w:ind w:left="4111"/>
        <w:rPr>
          <w:rFonts w:ascii="Arial" w:hAnsi="Arial" w:cs="Arial"/>
        </w:rPr>
      </w:pPr>
      <w:r w:rsidRPr="00F363A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F363A8">
        <w:rPr>
          <w:rFonts w:ascii="Arial" w:hAnsi="Arial" w:cs="Arial"/>
        </w:rPr>
        <w:t>Poznań</w:t>
      </w:r>
    </w:p>
    <w:p w14:paraId="504ED60F" w14:textId="77777777" w:rsidR="00B95C96" w:rsidRDefault="00B95C96" w:rsidP="00624D2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B76D8C9" w14:textId="77777777" w:rsidR="00B95C96" w:rsidRPr="00ED79A4" w:rsidRDefault="00B95C96" w:rsidP="00624D24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96780F9" w14:textId="77777777" w:rsidR="00B95C96" w:rsidRDefault="00B95C96" w:rsidP="00624D2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5ACE04D" w14:textId="77777777" w:rsidTr="006C3667">
        <w:tc>
          <w:tcPr>
            <w:tcW w:w="2800" w:type="dxa"/>
            <w:shd w:val="clear" w:color="auto" w:fill="auto"/>
          </w:tcPr>
          <w:p w14:paraId="32CB7DF1" w14:textId="77777777" w:rsidR="00B95C96" w:rsidRPr="00A2540E" w:rsidRDefault="00B95C96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3AB43D8" w14:textId="77777777" w:rsidR="00B95C96" w:rsidRPr="00A2540E" w:rsidRDefault="00B95C96" w:rsidP="00624D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567F47" w14:textId="77777777" w:rsidR="00B95C96" w:rsidRPr="00A2540E" w:rsidRDefault="00B95C96" w:rsidP="00624D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5D770C" w14:textId="77777777" w:rsidR="00B95C96" w:rsidRPr="00A2540E" w:rsidRDefault="00B95C96" w:rsidP="00624D2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2A8C257" w14:textId="77777777" w:rsidTr="006C3667">
        <w:tc>
          <w:tcPr>
            <w:tcW w:w="2800" w:type="dxa"/>
            <w:shd w:val="clear" w:color="auto" w:fill="auto"/>
          </w:tcPr>
          <w:p w14:paraId="1425B4C1" w14:textId="77777777" w:rsidR="00B95C96" w:rsidRPr="00A2540E" w:rsidRDefault="00B95C96" w:rsidP="00624D2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5940E3C" w14:textId="77777777" w:rsidR="00B95C96" w:rsidRPr="00A2540E" w:rsidRDefault="00B95C96" w:rsidP="00624D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BF2B72A" w14:textId="77777777" w:rsidR="00B95C96" w:rsidRPr="00A2540E" w:rsidRDefault="00B95C96" w:rsidP="00624D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6995E8" w14:textId="77777777" w:rsidR="00B95C96" w:rsidRPr="00A2540E" w:rsidRDefault="00B95C96" w:rsidP="00624D2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F34745F" w14:textId="77777777" w:rsidR="00484F88" w:rsidRDefault="00484F88" w:rsidP="00624D24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p w14:paraId="04255156" w14:textId="77777777" w:rsidR="00624D24" w:rsidRPr="00B95C96" w:rsidRDefault="00624D24" w:rsidP="00624D24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63A8" w:rsidRPr="0012157F" w14:paraId="2D912471" w14:textId="77777777" w:rsidTr="004B0326">
        <w:tc>
          <w:tcPr>
            <w:tcW w:w="9104" w:type="dxa"/>
            <w:shd w:val="clear" w:color="auto" w:fill="D9D9D9"/>
          </w:tcPr>
          <w:p w14:paraId="2A614897" w14:textId="77777777" w:rsidR="00F363A8" w:rsidRPr="0012157F" w:rsidRDefault="00F363A8" w:rsidP="00624D24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12A87CB" w14:textId="77777777" w:rsidR="00F363A8" w:rsidRPr="00094F76" w:rsidRDefault="00F363A8" w:rsidP="00624D2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363A8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7A866C5" w14:textId="77777777" w:rsidR="00F363A8" w:rsidRPr="0017574D" w:rsidRDefault="00F363A8" w:rsidP="00624D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27B35F5" w14:textId="77777777" w:rsidR="00F363A8" w:rsidRDefault="00F363A8" w:rsidP="00624D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BD1E028" w14:textId="77777777" w:rsidR="00F363A8" w:rsidRPr="002C3302" w:rsidRDefault="00F363A8" w:rsidP="00624D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42FC896" w14:textId="77777777" w:rsidR="00B95C96" w:rsidRDefault="00B95C96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D97D297" w14:textId="77777777" w:rsidR="00624D24" w:rsidRDefault="00624D24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2EEB8D" w14:textId="26AE08E4" w:rsidR="00B95C96" w:rsidRDefault="00B95C96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78363D7" w14:textId="77777777" w:rsidTr="006C3667">
        <w:tc>
          <w:tcPr>
            <w:tcW w:w="2269" w:type="dxa"/>
            <w:shd w:val="clear" w:color="auto" w:fill="auto"/>
          </w:tcPr>
          <w:p w14:paraId="2B0F3785" w14:textId="77777777" w:rsidR="00B95C96" w:rsidRPr="00A2540E" w:rsidRDefault="00B95C96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D1C51C" w14:textId="32A12815" w:rsidR="00B95C96" w:rsidRPr="00A2540E" w:rsidRDefault="00FE004A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00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modernizacja mediów Wielkopolskiego Centrum Specjalistycznego - modernizacja instalacji wodno-kanalizacyjnej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363A8" w:rsidRPr="00A2540E" w14:paraId="6AE2123E" w14:textId="77777777" w:rsidTr="004B0326">
        <w:tc>
          <w:tcPr>
            <w:tcW w:w="2269" w:type="dxa"/>
            <w:shd w:val="clear" w:color="auto" w:fill="auto"/>
          </w:tcPr>
          <w:p w14:paraId="369A1071" w14:textId="77777777" w:rsidR="00F363A8" w:rsidRPr="00A2540E" w:rsidRDefault="00F363A8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7587A8" w14:textId="778286FA" w:rsidR="00F363A8" w:rsidRPr="00A2540E" w:rsidRDefault="00F363A8" w:rsidP="00624D2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363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FE00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64</w:t>
            </w:r>
            <w:r w:rsidRPr="00F363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14:paraId="7DE2C909" w14:textId="77777777" w:rsidR="00B95C96" w:rsidRPr="00FA3E7B" w:rsidRDefault="00B95C96" w:rsidP="00624D2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047497F" w14:textId="77777777" w:rsidR="004115BC" w:rsidRDefault="00B95C96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363A8" w:rsidRPr="00F363A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9DB3DEA" w14:textId="77777777" w:rsidR="002A4E3C" w:rsidRDefault="007104AC" w:rsidP="00624D24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AE31D5C" w14:textId="77777777" w:rsidR="00602087" w:rsidRDefault="00886689" w:rsidP="00624D24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5EA5B76" w14:textId="77777777" w:rsidR="00697361" w:rsidRDefault="00602087" w:rsidP="00624D2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AC3C69D" w14:textId="77777777" w:rsidR="00697361" w:rsidRDefault="00697361" w:rsidP="00624D2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3A73B8C" w14:textId="77777777" w:rsidR="001B16D9" w:rsidRDefault="00697361" w:rsidP="00624D24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1A41A6A" w14:textId="77777777" w:rsidR="00023477" w:rsidRPr="008D05ED" w:rsidRDefault="00023477" w:rsidP="00624D24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F9622F5" w14:textId="77777777" w:rsidR="004115BC" w:rsidRDefault="007104AC" w:rsidP="00624D24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DC7F1A9" w14:textId="77777777" w:rsidR="00743884" w:rsidRDefault="00743884" w:rsidP="00624D24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A8EC660" w14:textId="77777777" w:rsidR="00743884" w:rsidRDefault="00C01B29" w:rsidP="00624D24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</w:t>
      </w:r>
      <w:r w:rsidRPr="00C01B29">
        <w:rPr>
          <w:rFonts w:ascii="Arial" w:hAnsi="Arial" w:cs="Arial"/>
          <w:bCs/>
          <w:sz w:val="24"/>
          <w:szCs w:val="24"/>
        </w:rPr>
        <w:lastRenderedPageBreak/>
        <w:t>ograniczających w związku z działaniami Rosji destabilizującymi sytuację na Ukrainie (Dz. Urz. UE nr L 111 z 8.4.2022, str. 1)</w:t>
      </w:r>
    </w:p>
    <w:p w14:paraId="225D0C85" w14:textId="77777777" w:rsidR="000B3481" w:rsidRDefault="000B3481" w:rsidP="00624D24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6B61445" w14:textId="77777777" w:rsidR="000B3481" w:rsidRPr="00743884" w:rsidRDefault="000B3481" w:rsidP="00624D24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2347F9E" w14:textId="77777777" w:rsidR="00C62F57" w:rsidRDefault="00992BD8" w:rsidP="00624D24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310C775" w14:textId="77777777" w:rsidR="00FA3E7B" w:rsidRDefault="00FA3E7B" w:rsidP="00624D24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5C0C579" w14:textId="77777777" w:rsidR="00FE4E2B" w:rsidRDefault="00E426EB" w:rsidP="00624D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AD31929" w14:textId="77777777" w:rsidTr="006C3667">
        <w:tc>
          <w:tcPr>
            <w:tcW w:w="2660" w:type="dxa"/>
            <w:shd w:val="clear" w:color="auto" w:fill="auto"/>
          </w:tcPr>
          <w:p w14:paraId="1F647100" w14:textId="7777777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A707DAF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06E11E81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307A8C4F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179460ED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5124E01A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6B4FCFC2" w14:textId="3257109B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FE23F9B" w14:textId="7777777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5AF2082" w14:textId="7777777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BB669C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79106DF1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47B67B8C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482A59C2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087B5924" w14:textId="77777777" w:rsidR="00624D24" w:rsidRDefault="00624D24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14:paraId="3A7EF72A" w14:textId="1BC24FC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DCDB3A" w14:textId="77777777" w:rsidR="00B95C96" w:rsidRPr="00ED79A4" w:rsidRDefault="00B95C96" w:rsidP="00624D2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363A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F79129C" w14:textId="77777777" w:rsidR="00484F88" w:rsidRPr="0012157F" w:rsidRDefault="00484F88" w:rsidP="00624D2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6E1F0" w14:textId="77777777" w:rsidR="00F015C7" w:rsidRDefault="00F015C7" w:rsidP="0038231F">
      <w:pPr>
        <w:spacing w:after="0" w:line="240" w:lineRule="auto"/>
      </w:pPr>
      <w:r>
        <w:separator/>
      </w:r>
    </w:p>
  </w:endnote>
  <w:endnote w:type="continuationSeparator" w:id="0">
    <w:p w14:paraId="0AC27736" w14:textId="77777777" w:rsidR="00F015C7" w:rsidRDefault="00F015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616D1" w14:textId="77777777" w:rsidR="00F363A8" w:rsidRDefault="00F363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317D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3617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B9D8F" w14:textId="77777777" w:rsidR="00F363A8" w:rsidRDefault="00F363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9BC2EE" w14:textId="77777777" w:rsidR="00F015C7" w:rsidRDefault="00F015C7" w:rsidP="0038231F">
      <w:pPr>
        <w:spacing w:after="0" w:line="240" w:lineRule="auto"/>
      </w:pPr>
      <w:r>
        <w:separator/>
      </w:r>
    </w:p>
  </w:footnote>
  <w:footnote w:type="continuationSeparator" w:id="0">
    <w:p w14:paraId="5E566570" w14:textId="77777777" w:rsidR="00F015C7" w:rsidRDefault="00F015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E30B4" w14:textId="77777777" w:rsidR="00F363A8" w:rsidRDefault="00F363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133F4" w14:textId="77777777" w:rsidR="00F363A8" w:rsidRDefault="00F363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566" w14:textId="77777777" w:rsidR="00F363A8" w:rsidRDefault="00F363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007207">
    <w:abstractNumId w:val="12"/>
  </w:num>
  <w:num w:numId="2" w16cid:durableId="345790961">
    <w:abstractNumId w:val="0"/>
  </w:num>
  <w:num w:numId="3" w16cid:durableId="784498670">
    <w:abstractNumId w:val="11"/>
  </w:num>
  <w:num w:numId="4" w16cid:durableId="385690525">
    <w:abstractNumId w:val="16"/>
  </w:num>
  <w:num w:numId="5" w16cid:durableId="1585257810">
    <w:abstractNumId w:val="13"/>
  </w:num>
  <w:num w:numId="6" w16cid:durableId="462885837">
    <w:abstractNumId w:val="10"/>
  </w:num>
  <w:num w:numId="7" w16cid:durableId="1451969211">
    <w:abstractNumId w:val="1"/>
  </w:num>
  <w:num w:numId="8" w16cid:durableId="603803103">
    <w:abstractNumId w:val="6"/>
  </w:num>
  <w:num w:numId="9" w16cid:durableId="465392904">
    <w:abstractNumId w:val="4"/>
  </w:num>
  <w:num w:numId="10" w16cid:durableId="1825124587">
    <w:abstractNumId w:val="7"/>
  </w:num>
  <w:num w:numId="11" w16cid:durableId="1942108306">
    <w:abstractNumId w:val="5"/>
  </w:num>
  <w:num w:numId="12" w16cid:durableId="55252414">
    <w:abstractNumId w:val="9"/>
  </w:num>
  <w:num w:numId="13" w16cid:durableId="1183738802">
    <w:abstractNumId w:val="3"/>
  </w:num>
  <w:num w:numId="14" w16cid:durableId="1232764567">
    <w:abstractNumId w:val="2"/>
  </w:num>
  <w:num w:numId="15" w16cid:durableId="743995049">
    <w:abstractNumId w:val="15"/>
  </w:num>
  <w:num w:numId="16" w16cid:durableId="346101648">
    <w:abstractNumId w:val="8"/>
  </w:num>
  <w:num w:numId="17" w16cid:durableId="8110234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5C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B5E1B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7FD2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4D24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15C7"/>
    <w:rsid w:val="00F04280"/>
    <w:rsid w:val="00F2660A"/>
    <w:rsid w:val="00F318EC"/>
    <w:rsid w:val="00F363A8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004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30EFB"/>
  <w15:docId w15:val="{7D15BEC4-F104-497C-81C0-0219A1CF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3</cp:revision>
  <cp:lastPrinted>2016-07-26T10:32:00Z</cp:lastPrinted>
  <dcterms:created xsi:type="dcterms:W3CDTF">2024-06-06T11:29:00Z</dcterms:created>
  <dcterms:modified xsi:type="dcterms:W3CDTF">2024-07-05T11:29:00Z</dcterms:modified>
</cp:coreProperties>
</file>