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388C3" w14:textId="3112D1F1" w:rsidR="006676AE" w:rsidRPr="0012157F" w:rsidRDefault="006676AE" w:rsidP="00720FA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F62CB">
        <w:rPr>
          <w:rFonts w:ascii="Arial" w:hAnsi="Arial" w:cs="Arial"/>
          <w:bCs/>
          <w:i w:val="0"/>
          <w:szCs w:val="24"/>
        </w:rPr>
        <w:t>10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4027FC5" w14:textId="77777777" w:rsidR="005103B9" w:rsidRPr="0012157F" w:rsidRDefault="005103B9" w:rsidP="00720FA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EECAE17" w14:textId="1C157876" w:rsidR="006676AE" w:rsidRPr="0012157F" w:rsidRDefault="005103B9" w:rsidP="00720F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1337B" w:rsidRPr="00C1337B">
        <w:rPr>
          <w:rFonts w:ascii="Arial" w:hAnsi="Arial" w:cs="Arial"/>
          <w:b/>
          <w:sz w:val="24"/>
          <w:szCs w:val="24"/>
        </w:rPr>
        <w:t>SZW/DZP/</w:t>
      </w:r>
      <w:r w:rsidR="000E0513">
        <w:rPr>
          <w:rFonts w:ascii="Arial" w:hAnsi="Arial" w:cs="Arial"/>
          <w:b/>
          <w:sz w:val="24"/>
          <w:szCs w:val="24"/>
        </w:rPr>
        <w:t>64</w:t>
      </w:r>
      <w:r w:rsidR="00C1337B" w:rsidRPr="00C1337B">
        <w:rPr>
          <w:rFonts w:ascii="Arial" w:hAnsi="Arial" w:cs="Arial"/>
          <w:b/>
          <w:sz w:val="24"/>
          <w:szCs w:val="24"/>
        </w:rPr>
        <w:t>/2024</w:t>
      </w:r>
    </w:p>
    <w:p w14:paraId="78DF7634" w14:textId="77777777" w:rsidR="00C4103F" w:rsidRPr="0012157F" w:rsidRDefault="006676AE" w:rsidP="00720FA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C69E88" w14:textId="77777777" w:rsidR="006676AE" w:rsidRPr="0012157F" w:rsidRDefault="006676AE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SZPITAL WOJEWÓDZKI W POZNANIU</w:t>
      </w:r>
    </w:p>
    <w:p w14:paraId="71BC81C6" w14:textId="77777777" w:rsidR="006676AE" w:rsidRPr="0012157F" w:rsidRDefault="006676AE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67CB75E0" w14:textId="77777777" w:rsidR="00F90CD1" w:rsidRDefault="006676AE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Poznań</w:t>
      </w:r>
    </w:p>
    <w:p w14:paraId="0375F06A" w14:textId="77777777" w:rsidR="009169D4" w:rsidRDefault="009169D4" w:rsidP="00720FAC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E94C469" w14:textId="77777777" w:rsidR="009169D4" w:rsidRPr="0012157F" w:rsidRDefault="009169D4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C3FC8F0" w14:textId="77777777" w:rsidR="00C4103F" w:rsidRPr="0012157F" w:rsidRDefault="006676AE" w:rsidP="00720FAC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0C5C08" w14:textId="77777777" w:rsidR="00C4103F" w:rsidRPr="0012157F" w:rsidRDefault="007118F0" w:rsidP="00720F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336544" w14:textId="77777777" w:rsidR="00757EFB" w:rsidRPr="0012157F" w:rsidRDefault="00757EFB" w:rsidP="00720FA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5C0AAB0" w14:textId="77777777" w:rsidR="007118F0" w:rsidRPr="0012157F" w:rsidRDefault="007118F0" w:rsidP="00720FAC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B60D244" w14:textId="77777777" w:rsidR="00C4103F" w:rsidRPr="00650D6C" w:rsidRDefault="007936D6" w:rsidP="00720FAC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C6F5A9C" w14:textId="77777777" w:rsidR="00757EFB" w:rsidRPr="0012157F" w:rsidRDefault="00757EFB" w:rsidP="00720FAC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6F3FFB2" w14:textId="77777777" w:rsidR="00484F88" w:rsidRDefault="007936D6" w:rsidP="00720FAC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1E25BA82" w14:textId="77777777" w:rsidR="00720FAC" w:rsidRPr="00612283" w:rsidRDefault="00720FAC" w:rsidP="00720FAC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1337B" w:rsidRPr="0012157F" w14:paraId="129EB895" w14:textId="77777777" w:rsidTr="0097483E">
        <w:tc>
          <w:tcPr>
            <w:tcW w:w="9104" w:type="dxa"/>
            <w:shd w:val="clear" w:color="auto" w:fill="D9D9D9"/>
          </w:tcPr>
          <w:p w14:paraId="49A50E27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C1CDABD" w14:textId="77777777" w:rsidR="00C1337B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1337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1337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1337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006611" w14:textId="77777777" w:rsidR="00C1337B" w:rsidRPr="00C86421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C58791C" w14:textId="77777777" w:rsidR="00C1337B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2B0655" w14:textId="77777777" w:rsidR="00C1337B" w:rsidRPr="00C86421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CDC1A2E" w14:textId="77777777" w:rsidR="00720FAC" w:rsidRDefault="00720FAC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1BED77" w14:textId="2870DD07" w:rsidR="00E50194" w:rsidRDefault="001F027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F652050" w14:textId="77777777" w:rsidR="000E0513" w:rsidRDefault="000E0513" w:rsidP="00720F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E0513">
        <w:rPr>
          <w:rFonts w:ascii="Arial" w:hAnsi="Arial" w:cs="Arial"/>
          <w:b/>
          <w:sz w:val="24"/>
          <w:szCs w:val="24"/>
        </w:rPr>
        <w:t>Kompleksowa modernizacja mediów Wielkopolskiego Centrum Specjalistycznego - modernizacja instalacji wodno-kanalizacyjnej</w:t>
      </w:r>
    </w:p>
    <w:p w14:paraId="6A54126B" w14:textId="67AC1316" w:rsidR="00F90CD1" w:rsidRDefault="005434B3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1337B" w:rsidRPr="00C1337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9F80BC3" w14:textId="77777777" w:rsidR="00720FAC" w:rsidRPr="0012157F" w:rsidRDefault="00720FAC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D6F4665" w14:textId="77777777" w:rsidTr="00650D6C">
        <w:tc>
          <w:tcPr>
            <w:tcW w:w="9104" w:type="dxa"/>
            <w:shd w:val="clear" w:color="auto" w:fill="D9D9D9"/>
          </w:tcPr>
          <w:p w14:paraId="36538703" w14:textId="77777777" w:rsidR="00E50194" w:rsidRPr="00650D6C" w:rsidRDefault="00650D6C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0EC7564" w14:textId="77777777" w:rsidR="0032618A" w:rsidRPr="0032618A" w:rsidRDefault="00BA53CA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608254" w14:textId="77777777" w:rsidR="0011306C" w:rsidRDefault="007A2BC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szczególnych rozwiązaniach w zakresie przeciwdziałania wspieraniu agresji na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09F1606" w14:textId="77777777" w:rsidR="00720FAC" w:rsidRDefault="00720FAC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A59DD87" w14:textId="77777777" w:rsidTr="00CD4DD1">
        <w:tc>
          <w:tcPr>
            <w:tcW w:w="9104" w:type="dxa"/>
            <w:shd w:val="clear" w:color="auto" w:fill="D9D9D9"/>
          </w:tcPr>
          <w:p w14:paraId="237493E1" w14:textId="77777777" w:rsidR="0011306C" w:rsidRPr="00650D6C" w:rsidRDefault="00103D09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494661F" w14:textId="77777777" w:rsidR="00103D09" w:rsidRDefault="00103D09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C1EAA8B" w14:textId="77777777" w:rsidR="00D2702A" w:rsidRPr="0012157F" w:rsidRDefault="0012295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59A4CA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9D4B" w14:textId="77777777" w:rsidR="00D2702A" w:rsidRPr="0012157F" w:rsidRDefault="00D2702A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1764" w14:textId="77777777" w:rsidR="00D2702A" w:rsidRPr="0012157F" w:rsidRDefault="00D2702A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1337B" w:rsidRPr="0012157F" w14:paraId="3073803A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00D4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8B482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D71C3DC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C1337B" w:rsidRPr="0012157F" w14:paraId="77A06858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F87A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B3E21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8BB61B6" w14:textId="333D253D" w:rsidR="00C1337B" w:rsidRPr="0012157F" w:rsidRDefault="00104638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638">
              <w:rPr>
                <w:rFonts w:ascii="Arial" w:hAnsi="Arial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126 ust. 1)</w:t>
            </w:r>
          </w:p>
        </w:tc>
      </w:tr>
      <w:tr w:rsidR="00C1337B" w:rsidRPr="0012157F" w14:paraId="2CD37996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E104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49C5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432D2F3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C1337B" w:rsidRPr="0012157F" w14:paraId="61D2E415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C4A01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F263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0629AA2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7284F269" w14:textId="77777777" w:rsidR="00122954" w:rsidRDefault="0012295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154AD3D" w14:textId="77777777" w:rsidR="00721D87" w:rsidRDefault="00E21BB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886EA2E" w14:textId="77777777" w:rsidR="00721D87" w:rsidRPr="00721D87" w:rsidRDefault="00721D87" w:rsidP="00720FA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AD2CBA4" w14:textId="77777777" w:rsidR="00721D87" w:rsidRDefault="00E21BB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3DB1FC2" w14:textId="77777777" w:rsidR="00E21BB4" w:rsidRPr="00E21BB4" w:rsidRDefault="00E21BB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85E0C66" w14:textId="77777777" w:rsidR="00E21BB4" w:rsidRPr="00721D87" w:rsidRDefault="00E21BB4" w:rsidP="00720FA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B0E845D" w14:textId="77777777" w:rsidR="00334A77" w:rsidRDefault="00334A77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7F22EE78" w14:textId="77777777" w:rsidR="004170E4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6FD471B1" w14:textId="77777777" w:rsidTr="0061040C">
        <w:tc>
          <w:tcPr>
            <w:tcW w:w="9104" w:type="dxa"/>
            <w:shd w:val="clear" w:color="auto" w:fill="D9D9D9"/>
          </w:tcPr>
          <w:p w14:paraId="66F8BF6C" w14:textId="77777777" w:rsidR="00334A77" w:rsidRPr="00650D6C" w:rsidRDefault="00560F5C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41A7CE0" w14:textId="77777777" w:rsidR="00334A77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73574AB" w14:textId="77777777" w:rsidR="004175AB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8C98F0C" w14:textId="77777777" w:rsidR="004175AB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781B1C7" w14:textId="77777777" w:rsidR="004175AB" w:rsidRPr="004175AB" w:rsidRDefault="004175AB" w:rsidP="00720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8DE0C7" w14:textId="77777777" w:rsidR="00334A77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3C307819" w14:textId="77777777" w:rsidR="004170E4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E34D41A" w14:textId="77777777" w:rsidTr="0061040C">
        <w:tc>
          <w:tcPr>
            <w:tcW w:w="9104" w:type="dxa"/>
            <w:shd w:val="clear" w:color="auto" w:fill="D9D9D9"/>
          </w:tcPr>
          <w:p w14:paraId="0EF5290F" w14:textId="77777777" w:rsidR="00C37715" w:rsidRPr="00650D6C" w:rsidRDefault="00747CEE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BB9D75D" w14:textId="77777777" w:rsidR="00334A77" w:rsidRDefault="00747CE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387F69C" w14:textId="77777777" w:rsidR="0044648E" w:rsidRDefault="008C60E1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20C80D6" w14:textId="77777777" w:rsidR="0044648E" w:rsidRDefault="0044648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B75421" w14:textId="77777777" w:rsidR="0044648E" w:rsidRPr="004175AB" w:rsidRDefault="0044648E" w:rsidP="00720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8234D48" w14:textId="77777777" w:rsidR="00C62F57" w:rsidRDefault="0044648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7A8192FD" w14:textId="77777777" w:rsidR="004170E4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94FAE0B" w14:textId="77777777" w:rsidTr="00CD4DD1">
        <w:tc>
          <w:tcPr>
            <w:tcW w:w="9104" w:type="dxa"/>
            <w:shd w:val="clear" w:color="auto" w:fill="D9D9D9"/>
          </w:tcPr>
          <w:p w14:paraId="6D588E15" w14:textId="77777777" w:rsidR="00BE6F04" w:rsidRPr="00650D6C" w:rsidRDefault="00E426EB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0D4C3ED" w14:textId="77777777" w:rsidR="00FE4E2B" w:rsidRDefault="008C60E1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FF4A3C0" w14:textId="77777777" w:rsidR="004170E4" w:rsidRPr="00E426EB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B78F336" w14:textId="77777777" w:rsidTr="00847232">
        <w:tc>
          <w:tcPr>
            <w:tcW w:w="9104" w:type="dxa"/>
            <w:shd w:val="clear" w:color="auto" w:fill="D9D9D9"/>
          </w:tcPr>
          <w:p w14:paraId="7D6D0C2C" w14:textId="77777777" w:rsidR="00E426EB" w:rsidRPr="00650D6C" w:rsidRDefault="00E426EB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A175454" w14:textId="77777777" w:rsidR="00E426EB" w:rsidRPr="0012157F" w:rsidRDefault="00E426EB" w:rsidP="00720F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0B0210" w14:textId="77777777" w:rsidR="00E426EB" w:rsidRPr="00E426EB" w:rsidRDefault="00E426E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5B2110" w14:textId="77777777" w:rsidR="00E426EB" w:rsidRPr="00E426EB" w:rsidRDefault="00E426EB" w:rsidP="00720FA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104964" w14:textId="77777777" w:rsidR="00E426EB" w:rsidRPr="00FF0EBB" w:rsidRDefault="00E426EB" w:rsidP="00720FA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DC4E5A" w14:textId="77777777" w:rsidR="00E426EB" w:rsidRPr="00E426EB" w:rsidRDefault="00E426EB" w:rsidP="00720FA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B6C869" w14:textId="77777777" w:rsidR="00E426EB" w:rsidRPr="00FF0EBB" w:rsidRDefault="00E426EB" w:rsidP="00720FA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332555" w14:textId="77777777" w:rsidR="0012157F" w:rsidRDefault="0012157F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2C08C5" w14:textId="77777777" w:rsidR="008C60E1" w:rsidRPr="0012157F" w:rsidRDefault="008C60E1" w:rsidP="00720F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592DB5" w14:textId="77777777" w:rsidR="00524951" w:rsidRDefault="00FE4E2B" w:rsidP="00720F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D3B3ED1" w14:textId="77777777" w:rsidR="00524951" w:rsidRDefault="00524951" w:rsidP="00720FA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4E58509" w14:textId="77777777" w:rsidR="00FE4E2B" w:rsidRPr="0012157F" w:rsidRDefault="00524951" w:rsidP="00720FA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42D6B15" w14:textId="77777777" w:rsidR="00484F88" w:rsidRPr="0012157F" w:rsidRDefault="008C60E1" w:rsidP="00720FAC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9B1E5" w14:textId="77777777" w:rsidR="00C92BE0" w:rsidRDefault="00C92BE0" w:rsidP="0038231F">
      <w:pPr>
        <w:spacing w:after="0" w:line="240" w:lineRule="auto"/>
      </w:pPr>
      <w:r>
        <w:separator/>
      </w:r>
    </w:p>
  </w:endnote>
  <w:endnote w:type="continuationSeparator" w:id="0">
    <w:p w14:paraId="53F84ABB" w14:textId="77777777" w:rsidR="00C92BE0" w:rsidRDefault="00C92B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B9F9D" w14:textId="77777777" w:rsidR="00C1337B" w:rsidRDefault="00C13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D97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3F9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C72F1" w14:textId="77777777" w:rsidR="00C1337B" w:rsidRDefault="00C13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4664B" w14:textId="77777777" w:rsidR="00C92BE0" w:rsidRDefault="00C92BE0" w:rsidP="0038231F">
      <w:pPr>
        <w:spacing w:after="0" w:line="240" w:lineRule="auto"/>
      </w:pPr>
      <w:r>
        <w:separator/>
      </w:r>
    </w:p>
  </w:footnote>
  <w:footnote w:type="continuationSeparator" w:id="0">
    <w:p w14:paraId="444203B0" w14:textId="77777777" w:rsidR="00C92BE0" w:rsidRDefault="00C92BE0" w:rsidP="0038231F">
      <w:pPr>
        <w:spacing w:after="0" w:line="240" w:lineRule="auto"/>
      </w:pPr>
      <w:r>
        <w:continuationSeparator/>
      </w:r>
    </w:p>
  </w:footnote>
  <w:footnote w:id="1">
    <w:p w14:paraId="6FED988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901B7E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1F813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504500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180177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A10AC56" w14:textId="77777777" w:rsidR="0032618A" w:rsidRDefault="0032618A" w:rsidP="0032618A">
      <w:pPr>
        <w:pStyle w:val="Tekstprzypisudolnego"/>
      </w:pPr>
    </w:p>
  </w:footnote>
  <w:footnote w:id="2">
    <w:p w14:paraId="2CB0280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CFB49C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4A904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8E52D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30FBC" w14:textId="77777777" w:rsidR="00C1337B" w:rsidRDefault="00C13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8C551" w14:textId="77777777" w:rsidR="00C1337B" w:rsidRDefault="00C13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ADE54" w14:textId="77777777" w:rsidR="00C1337B" w:rsidRDefault="00C13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65435">
    <w:abstractNumId w:val="11"/>
  </w:num>
  <w:num w:numId="2" w16cid:durableId="452793810">
    <w:abstractNumId w:val="0"/>
  </w:num>
  <w:num w:numId="3" w16cid:durableId="1601797072">
    <w:abstractNumId w:val="10"/>
  </w:num>
  <w:num w:numId="4" w16cid:durableId="698900043">
    <w:abstractNumId w:val="13"/>
  </w:num>
  <w:num w:numId="5" w16cid:durableId="993802503">
    <w:abstractNumId w:val="12"/>
  </w:num>
  <w:num w:numId="6" w16cid:durableId="48387099">
    <w:abstractNumId w:val="9"/>
  </w:num>
  <w:num w:numId="7" w16cid:durableId="1233346027">
    <w:abstractNumId w:val="1"/>
  </w:num>
  <w:num w:numId="8" w16cid:durableId="1213082746">
    <w:abstractNumId w:val="6"/>
  </w:num>
  <w:num w:numId="9" w16cid:durableId="4795293">
    <w:abstractNumId w:val="4"/>
  </w:num>
  <w:num w:numId="10" w16cid:durableId="1854296083">
    <w:abstractNumId w:val="7"/>
  </w:num>
  <w:num w:numId="11" w16cid:durableId="701129237">
    <w:abstractNumId w:val="5"/>
  </w:num>
  <w:num w:numId="12" w16cid:durableId="2057511230">
    <w:abstractNumId w:val="8"/>
  </w:num>
  <w:num w:numId="13" w16cid:durableId="1847984502">
    <w:abstractNumId w:val="3"/>
  </w:num>
  <w:num w:numId="14" w16cid:durableId="1085414625">
    <w:abstractNumId w:val="2"/>
  </w:num>
  <w:num w:numId="15" w16cid:durableId="1840265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BE0"/>
    <w:rsid w:val="00023477"/>
    <w:rsid w:val="000247FF"/>
    <w:rsid w:val="00025C8D"/>
    <w:rsid w:val="000303EE"/>
    <w:rsid w:val="0005473D"/>
    <w:rsid w:val="000642B4"/>
    <w:rsid w:val="0007344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0513"/>
    <w:rsid w:val="000E4D37"/>
    <w:rsid w:val="00103D09"/>
    <w:rsid w:val="00104638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7B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D37"/>
    <w:rsid w:val="002C4137"/>
    <w:rsid w:val="002C4948"/>
    <w:rsid w:val="002E641A"/>
    <w:rsid w:val="00313417"/>
    <w:rsid w:val="00313911"/>
    <w:rsid w:val="00316163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0E4"/>
    <w:rsid w:val="004175AB"/>
    <w:rsid w:val="00420146"/>
    <w:rsid w:val="004220A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00A2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FAC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277F"/>
    <w:rsid w:val="00BE6F04"/>
    <w:rsid w:val="00C014B5"/>
    <w:rsid w:val="00C113BF"/>
    <w:rsid w:val="00C1337B"/>
    <w:rsid w:val="00C37715"/>
    <w:rsid w:val="00C4103F"/>
    <w:rsid w:val="00C57DEB"/>
    <w:rsid w:val="00C62F57"/>
    <w:rsid w:val="00C737A7"/>
    <w:rsid w:val="00C81012"/>
    <w:rsid w:val="00C86421"/>
    <w:rsid w:val="00C909B9"/>
    <w:rsid w:val="00C92BE0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6EB3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D2C07"/>
  <w15:docId w15:val="{1D94F960-7D1E-41BF-A467-051B15AD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1062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5</cp:revision>
  <cp:lastPrinted>2016-07-26T10:32:00Z</cp:lastPrinted>
  <dcterms:created xsi:type="dcterms:W3CDTF">2024-06-06T11:25:00Z</dcterms:created>
  <dcterms:modified xsi:type="dcterms:W3CDTF">2024-07-09T10:19:00Z</dcterms:modified>
</cp:coreProperties>
</file>