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5FF2AE" w14:textId="1EB69DA1" w:rsidR="00D62E6E" w:rsidRPr="00D62E6E" w:rsidRDefault="00D62E6E" w:rsidP="00AF6667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AF6667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D0D8E76" w14:textId="77777777" w:rsidTr="00D62E6E">
        <w:tc>
          <w:tcPr>
            <w:tcW w:w="2800" w:type="dxa"/>
            <w:shd w:val="clear" w:color="auto" w:fill="auto"/>
          </w:tcPr>
          <w:p w14:paraId="09EDF147" w14:textId="77777777" w:rsidR="00D62E6E" w:rsidRPr="00D62E6E" w:rsidRDefault="00D62E6E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4DF222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14EC4D0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E13DD3" w14:textId="77777777" w:rsidR="00D62E6E" w:rsidRPr="00D62E6E" w:rsidRDefault="00D62E6E" w:rsidP="00AF6667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1C09C6B" w14:textId="77777777" w:rsidTr="00D62E6E">
        <w:tc>
          <w:tcPr>
            <w:tcW w:w="2800" w:type="dxa"/>
            <w:shd w:val="clear" w:color="auto" w:fill="auto"/>
          </w:tcPr>
          <w:p w14:paraId="2C1F114C" w14:textId="77777777" w:rsidR="00D62E6E" w:rsidRPr="00D62E6E" w:rsidRDefault="00D62E6E" w:rsidP="00AF6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EE74E93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BE3F8F" w14:textId="77777777" w:rsidR="00D62E6E" w:rsidRPr="00D62E6E" w:rsidRDefault="00D62E6E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F9928D6" w14:textId="77777777" w:rsidR="00D62E6E" w:rsidRPr="00D62E6E" w:rsidRDefault="00D62E6E" w:rsidP="00AF6667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53D8651" w14:textId="77777777" w:rsidR="00BC121E" w:rsidRPr="00D62E6E" w:rsidRDefault="00BC121E" w:rsidP="00AF666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61016" w:rsidRPr="00C14101" w14:paraId="351D760D" w14:textId="77777777" w:rsidTr="008102B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C81CA57" w14:textId="77777777" w:rsidR="00AF6667" w:rsidRDefault="00AF6667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</w:p>
          <w:p w14:paraId="6456BC46" w14:textId="30CF51CC" w:rsidR="00561016" w:rsidRPr="00C14101" w:rsidRDefault="00561016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E81A404" w14:textId="77777777" w:rsidR="00561016" w:rsidRPr="00C14101" w:rsidRDefault="00561016" w:rsidP="00AF666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61016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E7E1E71" w14:textId="77777777" w:rsidR="00561016" w:rsidRPr="00C14101" w:rsidRDefault="00561016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762D1F5" w14:textId="77777777" w:rsidR="00561016" w:rsidRPr="00C14101" w:rsidRDefault="00561016" w:rsidP="00AF666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5E60B17" w14:textId="77777777" w:rsidR="00AF6667" w:rsidRDefault="00561016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4646A697" w14:textId="5EC9FC6F" w:rsidR="00BC121E" w:rsidRPr="00C14101" w:rsidRDefault="00C93F0A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0B275AB" w14:textId="77777777" w:rsidTr="00D62E6E">
        <w:tc>
          <w:tcPr>
            <w:tcW w:w="2269" w:type="dxa"/>
            <w:shd w:val="clear" w:color="auto" w:fill="auto"/>
          </w:tcPr>
          <w:p w14:paraId="1F71CED7" w14:textId="77777777" w:rsidR="00D62E6E" w:rsidRPr="00D62E6E" w:rsidRDefault="00D62E6E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18DBBB" w14:textId="1E184957" w:rsidR="00D62E6E" w:rsidRPr="00D62E6E" w:rsidRDefault="00EE2DD7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2D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Kompleksowa modernizacja mediów Wielkopolskiego Centrum Specjalistycznego - modernizacja instalacji wodno-kanalizacyjnej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61016" w:rsidRPr="00D62E6E" w14:paraId="43195203" w14:textId="77777777" w:rsidTr="008102BA">
        <w:tc>
          <w:tcPr>
            <w:tcW w:w="2269" w:type="dxa"/>
            <w:shd w:val="clear" w:color="auto" w:fill="auto"/>
          </w:tcPr>
          <w:p w14:paraId="2958E7C8" w14:textId="77777777" w:rsidR="00561016" w:rsidRPr="00D62E6E" w:rsidRDefault="00561016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881997" w14:textId="5E3AFFCE" w:rsidR="00561016" w:rsidRDefault="00561016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61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EE2DD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64</w:t>
            </w:r>
            <w:r w:rsidRPr="00561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  <w:p w14:paraId="52C0A225" w14:textId="77777777" w:rsidR="00AF6667" w:rsidRPr="00D62E6E" w:rsidRDefault="00AF6667" w:rsidP="00AF6667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3D6C1E7F" w14:textId="77777777" w:rsidR="00BC121E" w:rsidRDefault="00561016" w:rsidP="00AF666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561016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B2AAE62" w14:textId="77777777" w:rsidR="00AF6667" w:rsidRDefault="00AF6667" w:rsidP="00AF6667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7DACD11" w14:textId="3F0B3568" w:rsidR="00BC121E" w:rsidRPr="00C14101" w:rsidRDefault="008E296F" w:rsidP="00AF6667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6BEDC0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2007r. 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FFA0AB3" w14:textId="7AE612D5" w:rsidR="00BC121E" w:rsidRDefault="00BC121E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1440" w:dyaOrig="1440" w14:anchorId="1B03DAB3">
          <v:shape id="_x0000_i1031" type="#_x0000_t75" style="width:452.95pt;height:17.2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2007r. 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D9F0696" w14:textId="77777777" w:rsidR="00AF6667" w:rsidRDefault="00AF6667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67942E0" w14:textId="7F7098B3" w:rsidR="00BF69A4" w:rsidRPr="00C14101" w:rsidRDefault="00BF69A4" w:rsidP="00AF6667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E5268E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8104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D30AD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1157F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A8BE22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F2F80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E035D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3D3A9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2889828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07B7E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E4B85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F061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5F927D9" w14:textId="77777777" w:rsidR="00AF6667" w:rsidRDefault="00AF6667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</w:p>
    <w:p w14:paraId="3E60F485" w14:textId="78CC7032" w:rsidR="00BC121E" w:rsidRPr="00C14101" w:rsidRDefault="00BC121E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289161BE" w14:textId="77777777" w:rsidR="00BC121E" w:rsidRDefault="00BC121E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5F7E2D" w14:textId="77777777" w:rsidR="00067B62" w:rsidRPr="00067B62" w:rsidRDefault="00067B62" w:rsidP="00AF6667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678817B" w14:textId="77777777" w:rsidR="00067B62" w:rsidRDefault="00067B62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41E95E31" w14:textId="77777777" w:rsidR="00AF6667" w:rsidRPr="00C14101" w:rsidRDefault="00AF6667" w:rsidP="00AF666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27EC055" w14:textId="77777777" w:rsidTr="00620E37">
        <w:tc>
          <w:tcPr>
            <w:tcW w:w="2660" w:type="dxa"/>
            <w:shd w:val="clear" w:color="auto" w:fill="auto"/>
          </w:tcPr>
          <w:p w14:paraId="780C0C58" w14:textId="77777777" w:rsidR="00BC121E" w:rsidRPr="00D62E6E" w:rsidRDefault="00BC121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14282CF" w14:textId="77777777" w:rsidR="00BC121E" w:rsidRPr="002D1740" w:rsidRDefault="00D62E6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FA0F5F8" w14:textId="77777777" w:rsidR="00BC121E" w:rsidRPr="00844A96" w:rsidRDefault="00844A96" w:rsidP="00AF6667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D0922D5" w14:textId="77777777" w:rsidR="00BC121E" w:rsidRPr="00D62E6E" w:rsidRDefault="00BC121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8A0E6F" w14:textId="77777777" w:rsidR="00BC121E" w:rsidRPr="00C14101" w:rsidRDefault="00BC121E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755895FB" w14:textId="77777777" w:rsidR="00BC121E" w:rsidRPr="00844A96" w:rsidRDefault="00844A96" w:rsidP="00AF6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61016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3A56A5A" w14:textId="77777777" w:rsidR="00106AC7" w:rsidRPr="00BC121E" w:rsidRDefault="00106AC7" w:rsidP="00AF6667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A1600" w14:textId="77777777" w:rsidR="008C234B" w:rsidRDefault="008C234B">
      <w:r>
        <w:separator/>
      </w:r>
    </w:p>
  </w:endnote>
  <w:endnote w:type="continuationSeparator" w:id="0">
    <w:p w14:paraId="4CDA5144" w14:textId="77777777" w:rsidR="008C234B" w:rsidRDefault="008C23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0EDD7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854203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F4CE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A86454A" w14:textId="1F294B37" w:rsidR="009A4CD3" w:rsidRDefault="00AF666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5839CB" wp14:editId="77FC252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41858347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BD9D6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C1CD5A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578C4" w14:textId="77777777" w:rsidR="00561016" w:rsidRDefault="005610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0FB07" w14:textId="77777777" w:rsidR="008C234B" w:rsidRDefault="008C234B">
      <w:r>
        <w:separator/>
      </w:r>
    </w:p>
  </w:footnote>
  <w:footnote w:type="continuationSeparator" w:id="0">
    <w:p w14:paraId="36F7DFD5" w14:textId="77777777" w:rsidR="008C234B" w:rsidRDefault="008C23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DCA50C" w14:textId="77777777" w:rsidR="00561016" w:rsidRDefault="005610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FC33B" w14:textId="77777777" w:rsidR="00561016" w:rsidRDefault="005610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2C446B" w14:textId="77777777" w:rsidR="00561016" w:rsidRDefault="005610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17702151">
    <w:abstractNumId w:val="13"/>
  </w:num>
  <w:num w:numId="2" w16cid:durableId="361976121">
    <w:abstractNumId w:val="0"/>
  </w:num>
  <w:num w:numId="3" w16cid:durableId="1067530699">
    <w:abstractNumId w:val="11"/>
  </w:num>
  <w:num w:numId="4" w16cid:durableId="1488086971">
    <w:abstractNumId w:val="8"/>
  </w:num>
  <w:num w:numId="5" w16cid:durableId="1181890274">
    <w:abstractNumId w:val="7"/>
  </w:num>
  <w:num w:numId="6" w16cid:durableId="802427387">
    <w:abstractNumId w:val="1"/>
  </w:num>
  <w:num w:numId="7" w16cid:durableId="1849363507">
    <w:abstractNumId w:val="6"/>
  </w:num>
  <w:num w:numId="8" w16cid:durableId="1050692492">
    <w:abstractNumId w:val="3"/>
  </w:num>
  <w:num w:numId="9" w16cid:durableId="117916958">
    <w:abstractNumId w:val="2"/>
  </w:num>
  <w:num w:numId="10" w16cid:durableId="1691951722">
    <w:abstractNumId w:val="5"/>
  </w:num>
  <w:num w:numId="11" w16cid:durableId="1994529570">
    <w:abstractNumId w:val="10"/>
  </w:num>
  <w:num w:numId="12" w16cid:durableId="392893404">
    <w:abstractNumId w:val="4"/>
  </w:num>
  <w:num w:numId="13" w16cid:durableId="102236842">
    <w:abstractNumId w:val="9"/>
  </w:num>
  <w:num w:numId="14" w16cid:durableId="172077949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34B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A585E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713E"/>
    <w:rsid w:val="004C55DE"/>
    <w:rsid w:val="004D5C77"/>
    <w:rsid w:val="00517FF1"/>
    <w:rsid w:val="00533E9F"/>
    <w:rsid w:val="00561016"/>
    <w:rsid w:val="0056132E"/>
    <w:rsid w:val="00583ED5"/>
    <w:rsid w:val="00597DD0"/>
    <w:rsid w:val="005A5013"/>
    <w:rsid w:val="005C0282"/>
    <w:rsid w:val="005C3627"/>
    <w:rsid w:val="005E622E"/>
    <w:rsid w:val="00620E37"/>
    <w:rsid w:val="00635312"/>
    <w:rsid w:val="00641063"/>
    <w:rsid w:val="00664D2F"/>
    <w:rsid w:val="00686C95"/>
    <w:rsid w:val="00697D36"/>
    <w:rsid w:val="006A256A"/>
    <w:rsid w:val="006B51E7"/>
    <w:rsid w:val="006D68D8"/>
    <w:rsid w:val="006E0FAA"/>
    <w:rsid w:val="006F1AC0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34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53FAA"/>
    <w:rsid w:val="00A73C79"/>
    <w:rsid w:val="00A807A7"/>
    <w:rsid w:val="00AB6C06"/>
    <w:rsid w:val="00AB7377"/>
    <w:rsid w:val="00AD329C"/>
    <w:rsid w:val="00AF6667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EE2DD7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8160AF9"/>
  <w15:chartTrackingRefBased/>
  <w15:docId w15:val="{34DBB4A8-3AA7-4EFD-8382-A8FDA7DE8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216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4</cp:revision>
  <cp:lastPrinted>2010-01-07T09:39:00Z</cp:lastPrinted>
  <dcterms:created xsi:type="dcterms:W3CDTF">2024-06-06T11:33:00Z</dcterms:created>
  <dcterms:modified xsi:type="dcterms:W3CDTF">2024-07-09T10:20:00Z</dcterms:modified>
</cp:coreProperties>
</file>