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35071FAD" w:rsidR="00281DC6" w:rsidRPr="00FE7210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6B2163E9" w14:textId="77777777" w:rsidR="00D708DB" w:rsidRDefault="00D708DB" w:rsidP="00D708DB">
      <w:pPr>
        <w:spacing w:after="120" w:line="276" w:lineRule="auto"/>
        <w:jc w:val="center"/>
        <w:rPr>
          <w:b/>
          <w:bCs/>
        </w:rPr>
      </w:pPr>
      <w:r w:rsidRPr="00D708DB">
        <w:rPr>
          <w:b/>
          <w:bCs/>
        </w:rPr>
        <w:t>Kompleksowa modernizacja mediów Wielkopolskiego Centrum Specjalistycznego - modernizacja instalacji wodno-kanalizacyjnej</w:t>
      </w:r>
    </w:p>
    <w:p w14:paraId="3CCEC880" w14:textId="48291542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A7190F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B5868">
              <w:t xml:space="preserve">ulica, kod,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9D433C8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zgodnie ze Specyfikacją Warunków Zamówienia</w:t>
      </w:r>
      <w:r w:rsidR="00E554F1" w:rsidRPr="00174A30">
        <w:rPr>
          <w:sz w:val="22"/>
        </w:rPr>
        <w:t xml:space="preserve">, </w:t>
      </w:r>
      <w:r w:rsidR="00361C07">
        <w:rPr>
          <w:sz w:val="22"/>
        </w:rPr>
        <w:t>opisem przedmiotu zamówienia</w:t>
      </w:r>
      <w:r w:rsidR="00837F3E">
        <w:rPr>
          <w:sz w:val="22"/>
        </w:rPr>
        <w:t>, plikach merytorycznych</w:t>
      </w:r>
      <w:r w:rsidR="004858D2" w:rsidRPr="00174A30">
        <w:rPr>
          <w:sz w:val="22"/>
        </w:rPr>
        <w:t xml:space="preserve"> 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kwotę</w:t>
      </w:r>
      <w:r w:rsidRPr="00174A30">
        <w:rPr>
          <w:sz w:val="22"/>
        </w:rPr>
        <w:t>:</w:t>
      </w:r>
    </w:p>
    <w:p w14:paraId="30C6F5CE" w14:textId="5BD0ACF0" w:rsidR="001F5C81" w:rsidRPr="00174A30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8973DE0" w14:textId="6A6891E5" w:rsidR="009E1B04" w:rsidRPr="00174A30" w:rsidRDefault="00C86FC9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2" w:name="_Hlk136496738"/>
      <w:bookmarkStart w:id="3" w:name="_Hlk130903349"/>
      <w:bookmarkStart w:id="4" w:name="_Hlk64876004"/>
      <w:bookmarkStart w:id="5" w:name="_Hlk115774927"/>
      <w:r>
        <w:rPr>
          <w:bCs/>
          <w:sz w:val="22"/>
        </w:rPr>
        <w:t>W</w:t>
      </w:r>
      <w:r w:rsidR="009E1B04" w:rsidRPr="00174A30">
        <w:rPr>
          <w:bCs/>
          <w:sz w:val="22"/>
        </w:rPr>
        <w:t>artość netto za wykonanie całości przedmiotu zamówienia wynosi ....................... zł</w:t>
      </w:r>
    </w:p>
    <w:p w14:paraId="1D2D80A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stawka  podatku VAT wynosi  ......%</w:t>
      </w:r>
    </w:p>
    <w:p w14:paraId="75AD9567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kwota podatku VAT wynosi ................................ zł</w:t>
      </w:r>
    </w:p>
    <w:p w14:paraId="1F499199" w14:textId="77777777" w:rsidR="009E1B04" w:rsidRPr="00F86799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F86799">
        <w:rPr>
          <w:bCs/>
          <w:sz w:val="22"/>
        </w:rPr>
        <w:t>wartość brutto za wykonanie całości przedmiotu zamówienia wynosi ....................... zł</w:t>
      </w:r>
    </w:p>
    <w:p w14:paraId="646353C0" w14:textId="77777777" w:rsidR="009E1B04" w:rsidRPr="003A60C7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4E27578E" w14:textId="5190DD4B" w:rsidR="00CF77BE" w:rsidRPr="00CF77BE" w:rsidRDefault="00CF77BE" w:rsidP="009E1B04">
      <w:pPr>
        <w:spacing w:after="120" w:line="276" w:lineRule="auto"/>
        <w:contextualSpacing/>
        <w:jc w:val="both"/>
        <w:rPr>
          <w:bCs/>
          <w:sz w:val="22"/>
        </w:rPr>
      </w:pPr>
    </w:p>
    <w:p w14:paraId="55B48FD0" w14:textId="77777777" w:rsidR="00CF77BE" w:rsidRDefault="00CF77BE" w:rsidP="00C4798D">
      <w:pPr>
        <w:jc w:val="both"/>
        <w:rPr>
          <w:b/>
        </w:rPr>
      </w:pPr>
    </w:p>
    <w:p w14:paraId="77D18271" w14:textId="5D848FB9" w:rsidR="009E1B04" w:rsidRDefault="009E1B04" w:rsidP="009E1B04">
      <w:pPr>
        <w:jc w:val="both"/>
      </w:pPr>
      <w:r w:rsidRPr="00F86799">
        <w:rPr>
          <w:bCs/>
        </w:rPr>
        <w:t>Okres gwarancji</w:t>
      </w:r>
      <w:r w:rsidR="002C1867" w:rsidRPr="00F86799">
        <w:rPr>
          <w:bCs/>
        </w:rPr>
        <w:t>:</w:t>
      </w:r>
      <w:r w:rsidRPr="00F86799">
        <w:rPr>
          <w:bCs/>
        </w:rPr>
        <w:t>……</w:t>
      </w:r>
      <w:r w:rsidR="002C1867" w:rsidRPr="00F86799">
        <w:rPr>
          <w:bCs/>
        </w:rPr>
        <w:t>..</w:t>
      </w:r>
      <w:r w:rsidRPr="00F86799">
        <w:rPr>
          <w:bCs/>
        </w:rPr>
        <w:t>…</w:t>
      </w:r>
      <w:r w:rsidRPr="00B35DA3">
        <w:t xml:space="preserve"> </w:t>
      </w:r>
      <w:r w:rsidR="0044224D">
        <w:t>m-</w:t>
      </w:r>
      <w:proofErr w:type="spellStart"/>
      <w:r w:rsidR="0044224D">
        <w:t>cy</w:t>
      </w:r>
      <w:proofErr w:type="spellEnd"/>
      <w:r w:rsidRPr="00B35DA3">
        <w:t xml:space="preserve"> (</w:t>
      </w:r>
      <w:r>
        <w:t>wpisać</w:t>
      </w:r>
      <w:r w:rsidR="00D55C45">
        <w:t xml:space="preserve"> ilość</w:t>
      </w:r>
      <w:r>
        <w:t xml:space="preserve">: </w:t>
      </w:r>
      <w:r w:rsidR="00022534">
        <w:t>min 60</w:t>
      </w:r>
      <w:r w:rsidR="00361C07">
        <w:t xml:space="preserve"> m-</w:t>
      </w:r>
      <w:proofErr w:type="spellStart"/>
      <w:r w:rsidR="00361C07">
        <w:t>cy</w:t>
      </w:r>
      <w:proofErr w:type="spellEnd"/>
      <w:r w:rsidR="002C1867">
        <w:t xml:space="preserve"> </w:t>
      </w:r>
      <w:r w:rsidR="00022534">
        <w:t>– II kryterium punktowane</w:t>
      </w:r>
      <w:r w:rsidRPr="00B35DA3">
        <w:t>)</w:t>
      </w:r>
      <w:r w:rsidR="00022534">
        <w:t>.</w:t>
      </w:r>
    </w:p>
    <w:p w14:paraId="2D462A4C" w14:textId="77777777" w:rsidR="009E1B04" w:rsidRDefault="009E1B04" w:rsidP="00C4798D">
      <w:pPr>
        <w:jc w:val="both"/>
        <w:rPr>
          <w:b/>
        </w:rPr>
      </w:pPr>
    </w:p>
    <w:p w14:paraId="2D39AFB8" w14:textId="024843EC" w:rsidR="00C4798D" w:rsidRDefault="00170A5F" w:rsidP="00C4798D">
      <w:pPr>
        <w:jc w:val="both"/>
      </w:pPr>
      <w:r w:rsidRPr="00F86799">
        <w:rPr>
          <w:bCs/>
        </w:rPr>
        <w:t>Doświadczenie kierownika robót</w:t>
      </w:r>
      <w:r w:rsidR="00D379C3" w:rsidRPr="00F86799">
        <w:rPr>
          <w:bCs/>
        </w:rPr>
        <w:t>:</w:t>
      </w:r>
      <w:r w:rsidR="00C4798D" w:rsidRPr="00F86799">
        <w:rPr>
          <w:bCs/>
        </w:rPr>
        <w:t xml:space="preserve"> ………………</w:t>
      </w:r>
      <w:r w:rsidR="00C4798D" w:rsidRPr="004C0B18">
        <w:t xml:space="preserve"> </w:t>
      </w:r>
      <w:r w:rsidR="00C4798D">
        <w:t xml:space="preserve">(wpisać odpowiednio: </w:t>
      </w:r>
      <w:r>
        <w:t>1 realizacja, 2 realizacje, 3 i więcej realizacji</w:t>
      </w:r>
      <w:r w:rsidR="00F86799">
        <w:t xml:space="preserve"> – III kryterium punktowane</w:t>
      </w:r>
      <w:r w:rsidR="00C4798D">
        <w:t xml:space="preserve">) </w:t>
      </w:r>
    </w:p>
    <w:p w14:paraId="47D9F185" w14:textId="0C03D3B7" w:rsidR="00022534" w:rsidRDefault="00022534" w:rsidP="00022534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bookmarkEnd w:id="2"/>
      <w:bookmarkEnd w:id="3"/>
      <w:r w:rsidRPr="00281DC6">
        <w:rPr>
          <w:bCs/>
          <w:sz w:val="22"/>
        </w:rPr>
        <w:t xml:space="preserve">Warunki płatności: </w:t>
      </w:r>
      <w:r w:rsidR="005C4B14">
        <w:rPr>
          <w:bCs/>
          <w:sz w:val="22"/>
        </w:rPr>
        <w:t>3</w:t>
      </w:r>
      <w:r w:rsidRPr="00281DC6">
        <w:rPr>
          <w:bCs/>
          <w:sz w:val="22"/>
        </w:rPr>
        <w:t>0 dni</w:t>
      </w:r>
    </w:p>
    <w:bookmarkEnd w:id="6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4ABBBE21" w14:textId="77777777" w:rsidR="00BD148F" w:rsidRDefault="000B7920" w:rsidP="00BD148F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A7736C">
      <w:pPr>
        <w:numPr>
          <w:ilvl w:val="0"/>
          <w:numId w:val="1"/>
        </w:numPr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607280D1" w:rsidR="00281DC6" w:rsidRPr="00281DC6" w:rsidRDefault="00281DC6" w:rsidP="00A7736C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przedsiębiorstwem?</w:t>
      </w:r>
    </w:p>
    <w:p w14:paraId="68AF57C8" w14:textId="77777777" w:rsidR="00A7736C" w:rsidRDefault="00A7736C" w:rsidP="00A7736C">
      <w:pPr>
        <w:ind w:left="360"/>
        <w:contextualSpacing/>
        <w:rPr>
          <w:rFonts w:eastAsia="Calibri"/>
          <w:u w:val="single"/>
          <w:lang w:eastAsia="en-US"/>
        </w:rPr>
      </w:pPr>
    </w:p>
    <w:p w14:paraId="66B96AE8" w14:textId="046D1AF2" w:rsidR="00281DC6" w:rsidRPr="00281DC6" w:rsidRDefault="00281DC6" w:rsidP="00A7736C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A7736C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0D9BC812" w14:textId="3955267B" w:rsidR="00C86FC9" w:rsidRDefault="00C86FC9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………………………</w:t>
      </w:r>
    </w:p>
    <w:p w14:paraId="7F66F6AC" w14:textId="77777777" w:rsidR="00281DC6" w:rsidRPr="00281DC6" w:rsidRDefault="00281DC6" w:rsidP="00A7736C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36E2F71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D577C9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836B1A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48872A43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6A5EFCF6" w14:textId="451ED4C6" w:rsidR="00281DC6" w:rsidRPr="00281DC6" w:rsidRDefault="00281DC6" w:rsidP="00A7736C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A7736C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19FF18D6" w:rsidR="00281DC6" w:rsidRDefault="00281DC6" w:rsidP="00A7736C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 xml:space="preserve">podpis 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70A818F5" w:rsidR="00D74BC1" w:rsidRDefault="00281DC6">
    <w:pPr>
      <w:pStyle w:val="Nagwek"/>
    </w:pPr>
    <w:r>
      <w:t>Znak sprawy: SZW/DZP/</w:t>
    </w:r>
    <w:r w:rsidR="00D708DB">
      <w:t>64</w:t>
    </w:r>
    <w:r w:rsidR="00FE7210">
      <w:t>/</w:t>
    </w:r>
    <w:r>
      <w:t>202</w:t>
    </w:r>
    <w:r w:rsidR="00361C0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A4575"/>
    <w:multiLevelType w:val="hybridMultilevel"/>
    <w:tmpl w:val="AB207A8A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4"/>
  </w:num>
  <w:num w:numId="2" w16cid:durableId="1906186095">
    <w:abstractNumId w:val="3"/>
  </w:num>
  <w:num w:numId="3" w16cid:durableId="1681618092">
    <w:abstractNumId w:val="1"/>
  </w:num>
  <w:num w:numId="4" w16cid:durableId="209348552">
    <w:abstractNumId w:val="2"/>
  </w:num>
  <w:num w:numId="5" w16cid:durableId="42306745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2534"/>
    <w:rsid w:val="00033317"/>
    <w:rsid w:val="00066BA7"/>
    <w:rsid w:val="00071FE3"/>
    <w:rsid w:val="0007344C"/>
    <w:rsid w:val="000859D9"/>
    <w:rsid w:val="000B7920"/>
    <w:rsid w:val="000D2EDF"/>
    <w:rsid w:val="000F47FB"/>
    <w:rsid w:val="00121113"/>
    <w:rsid w:val="001539A0"/>
    <w:rsid w:val="00170A5F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C1867"/>
    <w:rsid w:val="002D0B11"/>
    <w:rsid w:val="00302047"/>
    <w:rsid w:val="0030391A"/>
    <w:rsid w:val="00361C07"/>
    <w:rsid w:val="003A652F"/>
    <w:rsid w:val="003B13D5"/>
    <w:rsid w:val="003F43BE"/>
    <w:rsid w:val="004064EE"/>
    <w:rsid w:val="004127BF"/>
    <w:rsid w:val="0044224D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5C4B14"/>
    <w:rsid w:val="006035CF"/>
    <w:rsid w:val="00613B65"/>
    <w:rsid w:val="00622E48"/>
    <w:rsid w:val="00635C6E"/>
    <w:rsid w:val="006929AB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365C7"/>
    <w:rsid w:val="00837F3E"/>
    <w:rsid w:val="00844AA4"/>
    <w:rsid w:val="008B3F86"/>
    <w:rsid w:val="008D29B6"/>
    <w:rsid w:val="008E75CD"/>
    <w:rsid w:val="00925288"/>
    <w:rsid w:val="00925993"/>
    <w:rsid w:val="00942685"/>
    <w:rsid w:val="009971F0"/>
    <w:rsid w:val="009B5868"/>
    <w:rsid w:val="009E1B04"/>
    <w:rsid w:val="009E5297"/>
    <w:rsid w:val="009F45A4"/>
    <w:rsid w:val="00A35787"/>
    <w:rsid w:val="00A35DA2"/>
    <w:rsid w:val="00A45690"/>
    <w:rsid w:val="00A7736C"/>
    <w:rsid w:val="00AC0870"/>
    <w:rsid w:val="00AE55B5"/>
    <w:rsid w:val="00B03F5C"/>
    <w:rsid w:val="00B22D6B"/>
    <w:rsid w:val="00B36CBF"/>
    <w:rsid w:val="00B45820"/>
    <w:rsid w:val="00B71BCD"/>
    <w:rsid w:val="00BB3E12"/>
    <w:rsid w:val="00BB7503"/>
    <w:rsid w:val="00BD148F"/>
    <w:rsid w:val="00BE1621"/>
    <w:rsid w:val="00C02BAF"/>
    <w:rsid w:val="00C336B1"/>
    <w:rsid w:val="00C3420C"/>
    <w:rsid w:val="00C4798D"/>
    <w:rsid w:val="00C509E8"/>
    <w:rsid w:val="00C86FC9"/>
    <w:rsid w:val="00CA0475"/>
    <w:rsid w:val="00CA7C6C"/>
    <w:rsid w:val="00CB2BE7"/>
    <w:rsid w:val="00CC16A7"/>
    <w:rsid w:val="00CF77BE"/>
    <w:rsid w:val="00D069E8"/>
    <w:rsid w:val="00D17FD4"/>
    <w:rsid w:val="00D200D8"/>
    <w:rsid w:val="00D379C3"/>
    <w:rsid w:val="00D55C45"/>
    <w:rsid w:val="00D708DB"/>
    <w:rsid w:val="00D710C9"/>
    <w:rsid w:val="00D74BC1"/>
    <w:rsid w:val="00D75D14"/>
    <w:rsid w:val="00D81677"/>
    <w:rsid w:val="00E554F1"/>
    <w:rsid w:val="00E57579"/>
    <w:rsid w:val="00E67A95"/>
    <w:rsid w:val="00E75BB5"/>
    <w:rsid w:val="00E93CBB"/>
    <w:rsid w:val="00EB2308"/>
    <w:rsid w:val="00F2537A"/>
    <w:rsid w:val="00F67712"/>
    <w:rsid w:val="00F86799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571</Words>
  <Characters>3879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2</cp:revision>
  <cp:lastPrinted>2007-10-05T06:59:00Z</cp:lastPrinted>
  <dcterms:created xsi:type="dcterms:W3CDTF">2024-07-10T11:40:00Z</dcterms:created>
  <dcterms:modified xsi:type="dcterms:W3CDTF">2024-07-10T11:40:00Z</dcterms:modified>
</cp:coreProperties>
</file>