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24841" w:rsidRPr="00D2484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2484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4841">
        <w:rPr>
          <w:rFonts w:ascii="Arial" w:hAnsi="Arial" w:cs="Arial"/>
        </w:rPr>
        <w:t>Politechnika Częstochowska</w:t>
      </w:r>
    </w:p>
    <w:p w:rsidR="006676AE" w:rsidRPr="0012157F" w:rsidRDefault="00D2484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4841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D24841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2484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24841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D24841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4841" w:rsidRPr="0012157F" w:rsidTr="003C5E1C">
        <w:tc>
          <w:tcPr>
            <w:tcW w:w="9104" w:type="dxa"/>
            <w:shd w:val="clear" w:color="auto" w:fill="D9D9D9"/>
          </w:tcPr>
          <w:p w:rsidR="00D24841" w:rsidRPr="0012157F" w:rsidRDefault="00D24841" w:rsidP="003C5E1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24841" w:rsidRPr="0012157F" w:rsidRDefault="00D24841" w:rsidP="003C5E1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2484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24841" w:rsidRPr="00612283" w:rsidRDefault="00D24841" w:rsidP="003C5E1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24841" w:rsidRPr="0012157F" w:rsidRDefault="00D24841" w:rsidP="003C5E1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2484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48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schodów wejściowych do budynku Domu Studenta nr 7 Herkules przy ul. Sowińskiego 40/8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4841" w:rsidRPr="00A2540E" w:rsidTr="003C5E1C">
        <w:tc>
          <w:tcPr>
            <w:tcW w:w="2269" w:type="dxa"/>
            <w:shd w:val="clear" w:color="auto" w:fill="auto"/>
          </w:tcPr>
          <w:p w:rsidR="00D24841" w:rsidRPr="00A2540E" w:rsidRDefault="00D24841" w:rsidP="003C5E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4841" w:rsidRPr="00A2540E" w:rsidRDefault="00D24841" w:rsidP="003C5E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48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RK-NZ.261.39.2024.ŁZ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24841" w:rsidRPr="00D2484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11B" w:rsidRDefault="00C2311B" w:rsidP="0038231F">
      <w:pPr>
        <w:spacing w:after="0" w:line="240" w:lineRule="auto"/>
      </w:pPr>
      <w:r>
        <w:separator/>
      </w:r>
    </w:p>
  </w:endnote>
  <w:endnote w:type="continuationSeparator" w:id="0">
    <w:p w:rsidR="00C2311B" w:rsidRDefault="00C231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841" w:rsidRDefault="00D24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6695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6695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841" w:rsidRDefault="00D24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11B" w:rsidRDefault="00C2311B" w:rsidP="0038231F">
      <w:pPr>
        <w:spacing w:after="0" w:line="240" w:lineRule="auto"/>
      </w:pPr>
      <w:r>
        <w:separator/>
      </w:r>
    </w:p>
  </w:footnote>
  <w:footnote w:type="continuationSeparator" w:id="0">
    <w:p w:rsidR="00C2311B" w:rsidRDefault="00C2311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841" w:rsidRDefault="00D24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841" w:rsidRDefault="00D24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841" w:rsidRDefault="00D24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11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6955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311B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4841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4A6982-8BBF-4036-98A1-988D3E36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59E50-DF3A-4130-9E4E-1B05C358F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2024-07-09T06:34:00Z</dcterms:created>
  <dcterms:modified xsi:type="dcterms:W3CDTF">2024-07-09T06:34:00Z</dcterms:modified>
</cp:coreProperties>
</file>