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9A1EE8" w:rsidRDefault="00D62E6E" w:rsidP="009A1EE8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A1EE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602BF" w:rsidRPr="009A1EE8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9A1EE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A1EE8" w:rsidTr="00D62E6E">
        <w:tc>
          <w:tcPr>
            <w:tcW w:w="2800" w:type="dxa"/>
            <w:shd w:val="clear" w:color="auto" w:fill="auto"/>
          </w:tcPr>
          <w:p w:rsidR="00D62E6E" w:rsidRPr="009A1EE8" w:rsidRDefault="00D62E6E" w:rsidP="009A1E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A1EE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A1EE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A1EE8" w:rsidRDefault="00D62E6E" w:rsidP="009A1E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A1EE8" w:rsidRDefault="00D62E6E" w:rsidP="009A1E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A1EE8" w:rsidRDefault="00D62E6E" w:rsidP="009A1EE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</w:t>
            </w:r>
            <w:bookmarkStart w:id="0" w:name="_GoBack"/>
            <w:bookmarkEnd w:id="0"/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G]</w:t>
            </w:r>
          </w:p>
        </w:tc>
      </w:tr>
      <w:tr w:rsidR="00D62E6E" w:rsidRPr="009A1EE8" w:rsidTr="00D62E6E">
        <w:tc>
          <w:tcPr>
            <w:tcW w:w="2800" w:type="dxa"/>
            <w:shd w:val="clear" w:color="auto" w:fill="auto"/>
          </w:tcPr>
          <w:p w:rsidR="00D62E6E" w:rsidRPr="009A1EE8" w:rsidRDefault="00D62E6E" w:rsidP="009A1EE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A1EE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A1EE8" w:rsidRDefault="00D62E6E" w:rsidP="009A1E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A1EE8" w:rsidRDefault="00D62E6E" w:rsidP="009A1E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A1EE8" w:rsidRDefault="00D62E6E" w:rsidP="009A1EE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A1EE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9A1EE8" w:rsidRDefault="00BC121E" w:rsidP="009A1EE8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02BF" w:rsidRPr="009A1EE8" w:rsidTr="00037DA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602BF" w:rsidRPr="009A1EE8" w:rsidRDefault="00E602BF" w:rsidP="009A1EE8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E602BF" w:rsidRPr="009A1EE8" w:rsidRDefault="00E602BF" w:rsidP="009A1EE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E602BF" w:rsidRPr="009A1EE8" w:rsidRDefault="00E602BF" w:rsidP="009A1EE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E602BF" w:rsidRPr="009A1EE8" w:rsidRDefault="00E602BF" w:rsidP="009A1EE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A1EE8" w:rsidRDefault="00E602BF" w:rsidP="009A1EE8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9A1EE8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9A1EE8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A1EE8" w:rsidTr="00D62E6E">
        <w:tc>
          <w:tcPr>
            <w:tcW w:w="2269" w:type="dxa"/>
            <w:shd w:val="clear" w:color="auto" w:fill="auto"/>
          </w:tcPr>
          <w:p w:rsidR="00D62E6E" w:rsidRPr="009A1EE8" w:rsidRDefault="00D62E6E" w:rsidP="009A1E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A1EE8" w:rsidRDefault="00E602BF" w:rsidP="009A1E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20 terminali z licencjami dla Wydziału Zarządzania Politechniki Częstochowskiej</w:t>
            </w:r>
            <w:r w:rsidR="00D62E6E"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02BF" w:rsidRPr="009A1EE8" w:rsidTr="00037DA6">
        <w:tc>
          <w:tcPr>
            <w:tcW w:w="2269" w:type="dxa"/>
            <w:shd w:val="clear" w:color="auto" w:fill="auto"/>
          </w:tcPr>
          <w:p w:rsidR="00E602BF" w:rsidRPr="009A1EE8" w:rsidRDefault="00E602BF" w:rsidP="009A1E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02BF" w:rsidRPr="009A1EE8" w:rsidRDefault="00E602BF" w:rsidP="009A1E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RK-NZ.261.38.2024.MM</w:t>
            </w:r>
          </w:p>
        </w:tc>
      </w:tr>
    </w:tbl>
    <w:p w:rsidR="00BC121E" w:rsidRPr="009A1EE8" w:rsidRDefault="00E602BF" w:rsidP="009A1EE8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A1EE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9A1EE8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9A1EE8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A1EE8" w:rsidRDefault="008E296F" w:rsidP="009A1EE8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A1EE8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9A1EE8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A1EE8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9A1EE8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A1EE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A1EE8" w:rsidRDefault="00BC121E" w:rsidP="009A1EE8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1EE8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A1EE8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9A1EE8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A1EE8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9A1EE8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A1EE8" w:rsidRDefault="00BF69A4" w:rsidP="009A1EE8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A1EE8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A1EE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A1EE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A1EE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A1EE8" w:rsidRDefault="00BC121E" w:rsidP="009A1E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A1EE8" w:rsidRDefault="00BC121E" w:rsidP="009A1EE8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A1EE8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A1EE8" w:rsidRDefault="00BC121E" w:rsidP="009A1EE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A1EE8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A1EE8" w:rsidRDefault="00067B62" w:rsidP="009A1EE8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A1EE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A1EE8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A1EE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A1EE8" w:rsidRDefault="00067B62" w:rsidP="009A1EE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A1EE8" w:rsidTr="00620E37">
        <w:tc>
          <w:tcPr>
            <w:tcW w:w="2660" w:type="dxa"/>
            <w:shd w:val="clear" w:color="auto" w:fill="auto"/>
          </w:tcPr>
          <w:p w:rsidR="00BC121E" w:rsidRPr="009A1EE8" w:rsidRDefault="00BC121E" w:rsidP="009A1E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A1EE8" w:rsidRDefault="00D62E6E" w:rsidP="009A1E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A1EE8" w:rsidRDefault="00844A96" w:rsidP="009A1EE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A1EE8" w:rsidRDefault="00BC121E" w:rsidP="009A1E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A1EE8" w:rsidRDefault="00BC121E" w:rsidP="009A1E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A1EE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A1EE8" w:rsidRDefault="00844A96" w:rsidP="009A1EE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E602BF"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A1E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C8" w:rsidRDefault="00DD06C8">
      <w:r>
        <w:separator/>
      </w:r>
    </w:p>
  </w:endnote>
  <w:endnote w:type="continuationSeparator" w:id="0">
    <w:p w:rsidR="00DD06C8" w:rsidRDefault="00DD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1E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1E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BF" w:rsidRDefault="00E60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C8" w:rsidRDefault="00DD06C8">
      <w:r>
        <w:separator/>
      </w:r>
    </w:p>
  </w:footnote>
  <w:footnote w:type="continuationSeparator" w:id="0">
    <w:p w:rsidR="00DD06C8" w:rsidRDefault="00DD0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BF" w:rsidRDefault="00E60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BF" w:rsidRDefault="00E60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2BF" w:rsidRDefault="00E60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6C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1EE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4E5A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06C8"/>
    <w:rsid w:val="00DD482A"/>
    <w:rsid w:val="00DE0396"/>
    <w:rsid w:val="00DE0405"/>
    <w:rsid w:val="00DE252B"/>
    <w:rsid w:val="00E0229C"/>
    <w:rsid w:val="00E37A20"/>
    <w:rsid w:val="00E602BF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1CA0EC-892F-4B5F-9A9E-B88FAE11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A1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1EE8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BED66-0F1A-4F05-B6CF-63DBFE542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2024-07-10T08:17:00Z</cp:lastPrinted>
  <dcterms:created xsi:type="dcterms:W3CDTF">2024-07-10T08:17:00Z</dcterms:created>
  <dcterms:modified xsi:type="dcterms:W3CDTF">2024-07-10T08:17:00Z</dcterms:modified>
</cp:coreProperties>
</file>