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5EA0A5" w14:textId="010723E5" w:rsidR="00081D13" w:rsidRPr="00464144" w:rsidRDefault="00313A40" w:rsidP="00464144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64144">
        <w:rPr>
          <w:rFonts w:ascii="Arial Narrow" w:hAnsi="Arial Narrow" w:cs="Arial"/>
          <w:sz w:val="22"/>
          <w:szCs w:val="22"/>
        </w:rPr>
        <w:t>Bydgoszcz</w:t>
      </w:r>
      <w:r w:rsidR="00081D13" w:rsidRPr="00464144">
        <w:rPr>
          <w:rFonts w:ascii="Arial Narrow" w:hAnsi="Arial Narrow" w:cs="Arial"/>
          <w:sz w:val="22"/>
          <w:szCs w:val="22"/>
        </w:rPr>
        <w:t xml:space="preserve"> dnia: </w:t>
      </w:r>
      <w:r w:rsidRPr="00464144">
        <w:rPr>
          <w:rFonts w:ascii="Arial Narrow" w:hAnsi="Arial Narrow" w:cs="Arial"/>
          <w:sz w:val="22"/>
          <w:szCs w:val="22"/>
        </w:rPr>
        <w:t>2024-07-10</w:t>
      </w:r>
    </w:p>
    <w:p w14:paraId="5645C683" w14:textId="27E52E0B" w:rsidR="00081D13" w:rsidRPr="00464144" w:rsidRDefault="00313A40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6414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DDD7112" w14:textId="31A2B56B" w:rsidR="00081D13" w:rsidRPr="00464144" w:rsidRDefault="00313A40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64144">
        <w:rPr>
          <w:rFonts w:ascii="Arial Narrow" w:hAnsi="Arial Narrow" w:cs="Arial"/>
          <w:sz w:val="22"/>
          <w:szCs w:val="22"/>
        </w:rPr>
        <w:t>Powstańców Warszawy</w:t>
      </w:r>
      <w:r w:rsidR="00081D13" w:rsidRPr="00464144">
        <w:rPr>
          <w:rFonts w:ascii="Arial Narrow" w:hAnsi="Arial Narrow" w:cs="Arial"/>
          <w:sz w:val="22"/>
          <w:szCs w:val="22"/>
        </w:rPr>
        <w:t xml:space="preserve"> </w:t>
      </w:r>
      <w:r w:rsidRPr="00464144">
        <w:rPr>
          <w:rFonts w:ascii="Arial Narrow" w:hAnsi="Arial Narrow" w:cs="Arial"/>
          <w:sz w:val="22"/>
          <w:szCs w:val="22"/>
        </w:rPr>
        <w:t>5</w:t>
      </w:r>
    </w:p>
    <w:p w14:paraId="4347A571" w14:textId="32E88AB1" w:rsidR="00081D13" w:rsidRPr="00464144" w:rsidRDefault="00313A40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464144">
        <w:rPr>
          <w:rFonts w:ascii="Arial Narrow" w:hAnsi="Arial Narrow" w:cs="Arial"/>
          <w:sz w:val="22"/>
          <w:szCs w:val="22"/>
        </w:rPr>
        <w:t>85-681</w:t>
      </w:r>
      <w:r w:rsidR="00081D13" w:rsidRPr="00464144">
        <w:rPr>
          <w:rFonts w:ascii="Arial Narrow" w:hAnsi="Arial Narrow" w:cs="Arial"/>
          <w:sz w:val="22"/>
          <w:szCs w:val="22"/>
        </w:rPr>
        <w:t xml:space="preserve"> </w:t>
      </w:r>
      <w:r w:rsidRPr="00464144">
        <w:rPr>
          <w:rFonts w:ascii="Arial Narrow" w:hAnsi="Arial Narrow" w:cs="Arial"/>
          <w:sz w:val="22"/>
          <w:szCs w:val="22"/>
        </w:rPr>
        <w:t>Bydgoszcz</w:t>
      </w:r>
    </w:p>
    <w:p w14:paraId="2EA2BB17" w14:textId="77777777" w:rsidR="00081D13" w:rsidRPr="00464144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6414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3F02F6F" w14:textId="77777777" w:rsidR="00081D13" w:rsidRPr="00464144" w:rsidRDefault="00081D13" w:rsidP="00464144">
      <w:pPr>
        <w:tabs>
          <w:tab w:val="right" w:pos="9072"/>
        </w:tabs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64144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0587324" w14:textId="77777777" w:rsidR="00081D13" w:rsidRPr="0046414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64144" w14:paraId="4DE1ABA9" w14:textId="77777777" w:rsidTr="00C13EA9">
        <w:tc>
          <w:tcPr>
            <w:tcW w:w="10065" w:type="dxa"/>
            <w:shd w:val="clear" w:color="auto" w:fill="F2F2F2"/>
            <w:hideMark/>
          </w:tcPr>
          <w:p w14:paraId="7C46004B" w14:textId="2D49F5AE" w:rsidR="00081D13" w:rsidRPr="00464144" w:rsidRDefault="00464144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6414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248643BF" w14:textId="77777777" w:rsidR="00081D13" w:rsidRPr="00464144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6414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58351DA" w14:textId="77777777" w:rsidR="00081D13" w:rsidRPr="00464144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9E801C4" w14:textId="77777777" w:rsidR="00081D13" w:rsidRPr="00464144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6414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6414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6414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64144" w14:paraId="0AD0C85C" w14:textId="77777777" w:rsidTr="00081D13">
        <w:tc>
          <w:tcPr>
            <w:tcW w:w="2269" w:type="dxa"/>
            <w:shd w:val="clear" w:color="auto" w:fill="auto"/>
          </w:tcPr>
          <w:p w14:paraId="5498B9C8" w14:textId="77777777" w:rsidR="00081D13" w:rsidRPr="0046414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21C17FC" w14:textId="69E6157A" w:rsidR="00081D13" w:rsidRPr="00464144" w:rsidRDefault="00313A4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 xml:space="preserve">Opracowanie PFU wraz z obliczeniem kosztów prac projekt. oraz kosztów robót </w:t>
            </w:r>
            <w:proofErr w:type="spellStart"/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budow</w:t>
            </w:r>
            <w:proofErr w:type="spellEnd"/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 xml:space="preserve">. i </w:t>
            </w:r>
            <w:proofErr w:type="spellStart"/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instal</w:t>
            </w:r>
            <w:proofErr w:type="spellEnd"/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 xml:space="preserve">. dla zad. </w:t>
            </w:r>
            <w:proofErr w:type="spellStart"/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inwest</w:t>
            </w:r>
            <w:proofErr w:type="spellEnd"/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. pn. Przebudowa bud. nr 14</w:t>
            </w:r>
          </w:p>
        </w:tc>
      </w:tr>
      <w:tr w:rsidR="00313A40" w:rsidRPr="00464144" w14:paraId="6D6010D2" w14:textId="77777777" w:rsidTr="00127A67">
        <w:tc>
          <w:tcPr>
            <w:tcW w:w="2269" w:type="dxa"/>
            <w:shd w:val="clear" w:color="auto" w:fill="auto"/>
          </w:tcPr>
          <w:p w14:paraId="04A1B75B" w14:textId="77777777" w:rsidR="00313A40" w:rsidRPr="00464144" w:rsidRDefault="00313A40" w:rsidP="00127A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B03D71B" w14:textId="25E972B6" w:rsidR="00313A40" w:rsidRPr="00464144" w:rsidRDefault="00313A40" w:rsidP="00127A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80/2024</w:t>
            </w:r>
          </w:p>
        </w:tc>
      </w:tr>
    </w:tbl>
    <w:p w14:paraId="26ABD834" w14:textId="77777777" w:rsidR="00081D13" w:rsidRPr="0046414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299215D7" w14:textId="3145A6E8" w:rsidR="00081D13" w:rsidRPr="0046414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464144">
        <w:rPr>
          <w:rFonts w:ascii="Arial Narrow" w:hAnsi="Arial Narrow" w:cs="Arial"/>
          <w:sz w:val="22"/>
          <w:szCs w:val="22"/>
        </w:rPr>
        <w:t xml:space="preserve">Zamawiający, </w:t>
      </w:r>
      <w:r w:rsidR="00313A40" w:rsidRPr="00464144">
        <w:rPr>
          <w:rFonts w:ascii="Arial Narrow" w:hAnsi="Arial Narrow" w:cs="Arial"/>
          <w:b/>
          <w:sz w:val="22"/>
          <w:szCs w:val="22"/>
        </w:rPr>
        <w:t>10WSzKzP SPZOZ</w:t>
      </w:r>
      <w:r w:rsidRPr="00464144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464144">
        <w:rPr>
          <w:rFonts w:ascii="Arial Narrow" w:hAnsi="Arial Narrow" w:cs="Arial"/>
          <w:sz w:val="22"/>
          <w:szCs w:val="22"/>
        </w:rPr>
        <w:t xml:space="preserve">ust. 1 pkt. 1 i </w:t>
      </w:r>
      <w:r w:rsidRPr="00464144">
        <w:rPr>
          <w:rFonts w:ascii="Arial Narrow" w:hAnsi="Arial Narrow" w:cs="Arial"/>
          <w:sz w:val="22"/>
          <w:szCs w:val="22"/>
        </w:rPr>
        <w:t xml:space="preserve">ust. </w:t>
      </w:r>
      <w:r w:rsidR="00A17CDB" w:rsidRPr="00464144">
        <w:rPr>
          <w:rFonts w:ascii="Arial Narrow" w:hAnsi="Arial Narrow" w:cs="Arial"/>
          <w:sz w:val="22"/>
          <w:szCs w:val="22"/>
        </w:rPr>
        <w:t>2</w:t>
      </w:r>
      <w:r w:rsidRPr="00464144">
        <w:rPr>
          <w:rFonts w:ascii="Arial Narrow" w:hAnsi="Arial Narrow" w:cs="Arial"/>
          <w:sz w:val="22"/>
          <w:szCs w:val="22"/>
        </w:rPr>
        <w:t xml:space="preserve"> </w:t>
      </w:r>
      <w:r w:rsidR="00081D13" w:rsidRPr="00464144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313A40" w:rsidRPr="00464144">
        <w:rPr>
          <w:rFonts w:ascii="Arial Narrow" w:hAnsi="Arial Narrow" w:cs="Arial"/>
          <w:sz w:val="22"/>
          <w:szCs w:val="22"/>
        </w:rPr>
        <w:t>(</w:t>
      </w:r>
      <w:proofErr w:type="spellStart"/>
      <w:r w:rsidR="00313A40" w:rsidRPr="00464144">
        <w:rPr>
          <w:rFonts w:ascii="Arial Narrow" w:hAnsi="Arial Narrow" w:cs="Arial"/>
          <w:sz w:val="22"/>
          <w:szCs w:val="22"/>
        </w:rPr>
        <w:t>t.j</w:t>
      </w:r>
      <w:proofErr w:type="spellEnd"/>
      <w:r w:rsidR="00313A40" w:rsidRPr="00464144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464144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464144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13A40" w:rsidRPr="00464144" w14:paraId="760A8CE7" w14:textId="77777777" w:rsidTr="00127A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8A8C21D" w14:textId="3E6A5ECE" w:rsidR="00313A40" w:rsidRPr="00464144" w:rsidRDefault="00313A40" w:rsidP="00127A67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64144">
              <w:rPr>
                <w:rFonts w:ascii="Arial Narrow" w:hAnsi="Arial Narrow" w:cs="Arial"/>
                <w:b/>
                <w:sz w:val="22"/>
                <w:szCs w:val="22"/>
              </w:rPr>
              <w:t>Envi</w:t>
            </w:r>
            <w:proofErr w:type="spellEnd"/>
            <w:r w:rsidRPr="00464144">
              <w:rPr>
                <w:rFonts w:ascii="Arial Narrow" w:hAnsi="Arial Narrow" w:cs="Arial"/>
                <w:b/>
                <w:sz w:val="22"/>
                <w:szCs w:val="22"/>
              </w:rPr>
              <w:t>-Tech Małgorzata Sielska</w:t>
            </w:r>
          </w:p>
          <w:p w14:paraId="6D2BAD45" w14:textId="76E7A64A" w:rsidR="00313A40" w:rsidRPr="00464144" w:rsidRDefault="00313A40" w:rsidP="00127A67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Wschodnia</w:t>
            </w: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FA32EFF" w14:textId="7CC68727" w:rsidR="00313A40" w:rsidRPr="00464144" w:rsidRDefault="00313A40" w:rsidP="00127A67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05-480</w:t>
            </w: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Karczew</w:t>
            </w:r>
          </w:p>
          <w:p w14:paraId="724EBB15" w14:textId="7EAE4F58" w:rsidR="00313A40" w:rsidRPr="00464144" w:rsidRDefault="00313A40" w:rsidP="00127A67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4641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464144">
              <w:rPr>
                <w:rFonts w:ascii="Arial Narrow" w:hAnsi="Arial Narrow" w:cs="Arial"/>
                <w:b/>
                <w:sz w:val="22"/>
                <w:szCs w:val="22"/>
              </w:rPr>
              <w:t>30 750.00 zł</w:t>
            </w:r>
            <w:r w:rsidRPr="00464144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16C1BA6" w14:textId="77777777" w:rsidR="00313A40" w:rsidRPr="00464144" w:rsidRDefault="00313A40" w:rsidP="00127A67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3B6D956F" w14:textId="6C4DDE87" w:rsidR="00313A40" w:rsidRPr="00464144" w:rsidRDefault="00313A40" w:rsidP="00127A6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1859DC6A" w14:textId="77777777" w:rsidR="00081D13" w:rsidRPr="00464144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6414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6414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275"/>
        <w:gridCol w:w="1843"/>
        <w:gridCol w:w="2835"/>
      </w:tblGrid>
      <w:tr w:rsidR="00464144" w:rsidRPr="00464144" w14:paraId="5B4071CE" w14:textId="77777777" w:rsidTr="0046414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A6988A7" w14:textId="77777777" w:rsidR="00464144" w:rsidRPr="00464144" w:rsidRDefault="0046414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464144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DAC46B5" w14:textId="77777777" w:rsidR="00464144" w:rsidRPr="00464144" w:rsidRDefault="0046414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5217800" w14:textId="5D1A09B7" w:rsidR="00464144" w:rsidRPr="00464144" w:rsidRDefault="0046414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0058791" w14:textId="0092C828" w:rsidR="00464144" w:rsidRPr="00464144" w:rsidRDefault="0046414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62A991A" w14:textId="77777777" w:rsidR="00464144" w:rsidRPr="00464144" w:rsidRDefault="0046414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64144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464144" w:rsidRPr="00464144" w14:paraId="336AFE4E" w14:textId="77777777" w:rsidTr="00464144">
        <w:tc>
          <w:tcPr>
            <w:tcW w:w="851" w:type="dxa"/>
            <w:vAlign w:val="center"/>
          </w:tcPr>
          <w:p w14:paraId="525AD350" w14:textId="77777777" w:rsidR="00464144" w:rsidRPr="00464144" w:rsidRDefault="00464144" w:rsidP="00127A6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64144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016977FD" w14:textId="77777777" w:rsidR="00464144" w:rsidRPr="00464144" w:rsidRDefault="00464144" w:rsidP="00127A6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464144">
              <w:rPr>
                <w:rFonts w:ascii="Arial Narrow" w:hAnsi="Arial Narrow" w:cs="Arial"/>
                <w:b/>
              </w:rPr>
              <w:t>Envi</w:t>
            </w:r>
            <w:proofErr w:type="spellEnd"/>
            <w:r w:rsidRPr="00464144">
              <w:rPr>
                <w:rFonts w:ascii="Arial Narrow" w:hAnsi="Arial Narrow" w:cs="Arial"/>
                <w:b/>
              </w:rPr>
              <w:t>-Tech Małgorzata Sielska</w:t>
            </w:r>
          </w:p>
          <w:p w14:paraId="462CC2CE" w14:textId="77777777" w:rsidR="00464144" w:rsidRPr="00464144" w:rsidRDefault="00464144" w:rsidP="00127A67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464144">
              <w:rPr>
                <w:rFonts w:ascii="Arial Narrow" w:hAnsi="Arial Narrow" w:cs="Arial"/>
                <w:bCs/>
              </w:rPr>
              <w:t>Wschodnia</w:t>
            </w:r>
            <w:r w:rsidRPr="00464144">
              <w:rPr>
                <w:rFonts w:ascii="Arial Narrow" w:hAnsi="Arial Narrow" w:cs="Arial"/>
                <w:bCs/>
              </w:rPr>
              <w:t xml:space="preserve"> </w:t>
            </w:r>
            <w:r w:rsidRPr="00464144">
              <w:rPr>
                <w:rFonts w:ascii="Arial Narrow" w:hAnsi="Arial Narrow" w:cs="Arial"/>
                <w:bCs/>
              </w:rPr>
              <w:t>11</w:t>
            </w:r>
            <w:r w:rsidRPr="00464144">
              <w:rPr>
                <w:rFonts w:ascii="Arial Narrow" w:hAnsi="Arial Narrow" w:cs="Arial"/>
                <w:bCs/>
              </w:rPr>
              <w:t xml:space="preserve"> </w:t>
            </w:r>
          </w:p>
          <w:p w14:paraId="3E3A44E2" w14:textId="77777777" w:rsidR="00464144" w:rsidRPr="00464144" w:rsidRDefault="00464144" w:rsidP="00127A6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464144">
              <w:rPr>
                <w:rFonts w:ascii="Arial Narrow" w:hAnsi="Arial Narrow" w:cs="Arial"/>
                <w:bCs/>
              </w:rPr>
              <w:t>05-480</w:t>
            </w:r>
            <w:r w:rsidRPr="00464144">
              <w:rPr>
                <w:rFonts w:ascii="Arial Narrow" w:hAnsi="Arial Narrow" w:cs="Arial"/>
                <w:bCs/>
              </w:rPr>
              <w:t xml:space="preserve"> </w:t>
            </w:r>
            <w:r w:rsidRPr="00464144">
              <w:rPr>
                <w:rFonts w:ascii="Arial Narrow" w:hAnsi="Arial Narrow" w:cs="Arial"/>
                <w:bCs/>
              </w:rPr>
              <w:t>Karczew</w:t>
            </w:r>
          </w:p>
        </w:tc>
        <w:tc>
          <w:tcPr>
            <w:tcW w:w="1275" w:type="dxa"/>
            <w:vAlign w:val="center"/>
          </w:tcPr>
          <w:p w14:paraId="5C71748E" w14:textId="77777777" w:rsidR="00464144" w:rsidRPr="00464144" w:rsidRDefault="00464144" w:rsidP="00127A6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64144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07915F5B" w14:textId="77777777" w:rsidR="00464144" w:rsidRPr="00464144" w:rsidRDefault="00464144" w:rsidP="00127A6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64144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2835" w:type="dxa"/>
            <w:vAlign w:val="center"/>
          </w:tcPr>
          <w:p w14:paraId="5262CD4E" w14:textId="77777777" w:rsidR="00464144" w:rsidRPr="00464144" w:rsidRDefault="00464144" w:rsidP="00127A6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64144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2AAACF6D" w14:textId="77777777" w:rsidR="00E85D70" w:rsidRPr="0046414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75E4614F" w14:textId="77777777" w:rsidR="00F960D7" w:rsidRPr="00464144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576164C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64144">
        <w:rPr>
          <w:rFonts w:ascii="Arial Narrow" w:hAnsi="Arial Narrow" w:cs="Arial"/>
          <w:i/>
          <w:sz w:val="22"/>
          <w:szCs w:val="22"/>
        </w:rPr>
        <w:t>Zamawiający</w:t>
      </w:r>
    </w:p>
    <w:p w14:paraId="438CABCF" w14:textId="608FB2D5" w:rsidR="00464144" w:rsidRPr="000605ED" w:rsidRDefault="00464144" w:rsidP="00464144">
      <w:pPr>
        <w:pStyle w:val="NormalnyWeb"/>
        <w:shd w:val="clear" w:color="auto" w:fill="FFFFFF"/>
        <w:spacing w:before="24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06A7EA43" w14:textId="77777777" w:rsidR="00464144" w:rsidRPr="000605ED" w:rsidRDefault="00464144" w:rsidP="0046414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72D2B972" w14:textId="77777777" w:rsidR="00464144" w:rsidRPr="000605ED" w:rsidRDefault="00464144" w:rsidP="00464144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19213198" w14:textId="05D3FC86" w:rsidR="00464144" w:rsidRPr="000605ED" w:rsidRDefault="00464144" w:rsidP="00464144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10.07.2024 r.</w:t>
      </w:r>
    </w:p>
    <w:p w14:paraId="004192A8" w14:textId="77777777" w:rsidR="00464144" w:rsidRPr="00464144" w:rsidRDefault="00464144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464144" w:rsidRPr="00464144" w:rsidSect="004641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313C7" w14:textId="77777777" w:rsidR="008C78D7" w:rsidRDefault="008C78D7">
      <w:r>
        <w:separator/>
      </w:r>
    </w:p>
  </w:endnote>
  <w:endnote w:type="continuationSeparator" w:id="0">
    <w:p w14:paraId="51F8C205" w14:textId="77777777" w:rsidR="008C78D7" w:rsidRDefault="008C7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27927" w14:textId="77777777" w:rsidR="00313A40" w:rsidRDefault="00313A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F02C9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FFAB243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E93E8" w14:textId="77777777" w:rsidR="00313A40" w:rsidRDefault="00313A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43800F" w14:textId="77777777" w:rsidR="008C78D7" w:rsidRDefault="008C78D7">
      <w:r>
        <w:separator/>
      </w:r>
    </w:p>
  </w:footnote>
  <w:footnote w:type="continuationSeparator" w:id="0">
    <w:p w14:paraId="0D53775A" w14:textId="77777777" w:rsidR="008C78D7" w:rsidRDefault="008C7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A9B1D" w14:textId="77777777" w:rsidR="00313A40" w:rsidRDefault="00313A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9EA43" w14:textId="77777777" w:rsidR="00313A40" w:rsidRDefault="00313A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419782" w14:textId="77777777" w:rsidR="00313A40" w:rsidRDefault="00313A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8D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13A40"/>
    <w:rsid w:val="003445A0"/>
    <w:rsid w:val="003A0AFC"/>
    <w:rsid w:val="003D611C"/>
    <w:rsid w:val="00431C0B"/>
    <w:rsid w:val="00437CAD"/>
    <w:rsid w:val="00464144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78D7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23036E"/>
  <w15:chartTrackingRefBased/>
  <w15:docId w15:val="{01B3C896-3CEE-4DB9-9239-FE5039E9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64144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64144"/>
    <w:rPr>
      <w:b/>
      <w:bCs/>
    </w:rPr>
  </w:style>
  <w:style w:type="character" w:styleId="Hipercze">
    <w:name w:val="Hyperlink"/>
    <w:uiPriority w:val="99"/>
    <w:unhideWhenUsed/>
    <w:rsid w:val="004641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1601-01-01T00:00:00Z</cp:lastPrinted>
  <dcterms:created xsi:type="dcterms:W3CDTF">2024-07-10T05:50:00Z</dcterms:created>
  <dcterms:modified xsi:type="dcterms:W3CDTF">2024-07-10T05:50:00Z</dcterms:modified>
</cp:coreProperties>
</file>