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583945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E230EF" w:rsidRPr="00E230EF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224F18CA" w14:textId="77777777" w:rsidTr="00D62E6E">
        <w:tc>
          <w:tcPr>
            <w:tcW w:w="2800" w:type="dxa"/>
            <w:shd w:val="clear" w:color="auto" w:fill="auto"/>
          </w:tcPr>
          <w:p w14:paraId="4C99F33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9156FE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673F89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13BD39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5B9183A7" w14:textId="77777777" w:rsidTr="00D62E6E">
        <w:tc>
          <w:tcPr>
            <w:tcW w:w="2800" w:type="dxa"/>
            <w:shd w:val="clear" w:color="auto" w:fill="auto"/>
          </w:tcPr>
          <w:p w14:paraId="4F76B222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79C976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D68DDB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0FE357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8749207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230EF" w:rsidRPr="00C14101" w14:paraId="42B6953D" w14:textId="77777777" w:rsidTr="00D8500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131A1E" w14:textId="77777777" w:rsidR="00E230EF" w:rsidRPr="00C14101" w:rsidRDefault="00E230EF" w:rsidP="00D8500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6DDC93E" w14:textId="77777777" w:rsidR="00E230EF" w:rsidRPr="00C14101" w:rsidRDefault="00E230EF" w:rsidP="00D85000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230EF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57E08EB" w14:textId="77777777" w:rsidR="00E230EF" w:rsidRPr="00C14101" w:rsidRDefault="00E230EF" w:rsidP="00D850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F28FE74" w14:textId="77777777" w:rsidR="00E230EF" w:rsidRPr="00C14101" w:rsidRDefault="00E230EF" w:rsidP="00D850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1880A9E" w14:textId="77777777" w:rsidR="00BC121E" w:rsidRPr="00C14101" w:rsidRDefault="00E230EF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1FE5F30" w14:textId="77777777" w:rsidTr="00D62E6E">
        <w:tc>
          <w:tcPr>
            <w:tcW w:w="2269" w:type="dxa"/>
            <w:shd w:val="clear" w:color="auto" w:fill="auto"/>
          </w:tcPr>
          <w:p w14:paraId="0B0C37DA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EC761C3" w14:textId="77777777" w:rsidR="00D62E6E" w:rsidRPr="00D62E6E" w:rsidRDefault="00E230E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230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Rozbudowa i modernizacja budynku kultury oświaty i sportu tzw. "Domu Strażaka" w msc. Lewniowa - Etap II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230EF" w:rsidRPr="00D62E6E" w14:paraId="1A1347A0" w14:textId="77777777" w:rsidTr="00D85000">
        <w:tc>
          <w:tcPr>
            <w:tcW w:w="2269" w:type="dxa"/>
            <w:shd w:val="clear" w:color="auto" w:fill="auto"/>
          </w:tcPr>
          <w:p w14:paraId="46969D43" w14:textId="77777777" w:rsidR="00E230EF" w:rsidRPr="00D62E6E" w:rsidRDefault="00E230EF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1BF1AD" w14:textId="5F8049A2" w:rsidR="00E230EF" w:rsidRPr="00D62E6E" w:rsidRDefault="00E230EF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230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E761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12</w:t>
            </w:r>
            <w:r w:rsidRPr="00E230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.2024</w:t>
            </w:r>
          </w:p>
        </w:tc>
      </w:tr>
    </w:tbl>
    <w:p w14:paraId="70AF8D6E" w14:textId="77777777" w:rsidR="00BC121E" w:rsidRDefault="00E230EF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230EF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9D199AB" w14:textId="3E4FE530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5AFE73E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 w:rsidR="00CD2D5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900ED65" w14:textId="2247DBF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6EB0BE67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 w:rsidR="00CD2D5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39FFEFA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389260A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59B0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85B9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D9A3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6F0DDC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3191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B40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97B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EC2812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A2CF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C90C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AB8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6E28B5D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C095DD5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2E616F33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AF3C18E" w14:textId="77777777" w:rsidR="00067B6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14:paraId="38BEC1DF" w14:textId="77777777" w:rsidR="00CD2D59" w:rsidRPr="00C14101" w:rsidRDefault="00CD2D59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B9FB8BB" w14:textId="77777777" w:rsidTr="00620E37">
        <w:tc>
          <w:tcPr>
            <w:tcW w:w="2660" w:type="dxa"/>
            <w:shd w:val="clear" w:color="auto" w:fill="auto"/>
          </w:tcPr>
          <w:p w14:paraId="2455501C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9188786" w14:textId="13858691" w:rsidR="00BC121E" w:rsidRPr="00844A96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2D13F5A0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6A824FC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230EF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97EA7F7" w14:textId="77777777" w:rsidR="00106AC7" w:rsidRPr="00BC121E" w:rsidRDefault="00106AC7" w:rsidP="00BC121E"/>
    <w:sectPr w:rsidR="00106AC7" w:rsidRPr="00BC121E" w:rsidSect="004B1027">
      <w:footerReference w:type="even" r:id="rId12"/>
      <w:footerReference w:type="defaul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F0CA97" w14:textId="77777777" w:rsidR="005B79DF" w:rsidRDefault="005B79DF">
      <w:r>
        <w:separator/>
      </w:r>
    </w:p>
  </w:endnote>
  <w:endnote w:type="continuationSeparator" w:id="0">
    <w:p w14:paraId="6ABBAECA" w14:textId="77777777" w:rsidR="005B79DF" w:rsidRDefault="005B7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016A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90F34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BD4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146B7A7" w14:textId="17D3518A" w:rsidR="009A4CD3" w:rsidRDefault="00A64B2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B59909C" wp14:editId="4A1161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30087954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2800D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10079A1" w14:textId="57DBC9F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9C6EC1" w14:textId="77777777" w:rsidR="005B79DF" w:rsidRDefault="005B79DF">
      <w:r>
        <w:separator/>
      </w:r>
    </w:p>
  </w:footnote>
  <w:footnote w:type="continuationSeparator" w:id="0">
    <w:p w14:paraId="62EF3975" w14:textId="77777777" w:rsidR="005B79DF" w:rsidRDefault="005B79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2462047">
    <w:abstractNumId w:val="13"/>
  </w:num>
  <w:num w:numId="2" w16cid:durableId="531379479">
    <w:abstractNumId w:val="0"/>
  </w:num>
  <w:num w:numId="3" w16cid:durableId="1838030801">
    <w:abstractNumId w:val="11"/>
  </w:num>
  <w:num w:numId="4" w16cid:durableId="1463496984">
    <w:abstractNumId w:val="8"/>
  </w:num>
  <w:num w:numId="5" w16cid:durableId="806895119">
    <w:abstractNumId w:val="7"/>
  </w:num>
  <w:num w:numId="6" w16cid:durableId="1938705763">
    <w:abstractNumId w:val="1"/>
  </w:num>
  <w:num w:numId="7" w16cid:durableId="177699138">
    <w:abstractNumId w:val="6"/>
  </w:num>
  <w:num w:numId="8" w16cid:durableId="640423581">
    <w:abstractNumId w:val="3"/>
  </w:num>
  <w:num w:numId="9" w16cid:durableId="1046952624">
    <w:abstractNumId w:val="2"/>
  </w:num>
  <w:num w:numId="10" w16cid:durableId="950671010">
    <w:abstractNumId w:val="5"/>
  </w:num>
  <w:num w:numId="11" w16cid:durableId="106658684">
    <w:abstractNumId w:val="10"/>
  </w:num>
  <w:num w:numId="12" w16cid:durableId="476459064">
    <w:abstractNumId w:val="4"/>
  </w:num>
  <w:num w:numId="13" w16cid:durableId="525219495">
    <w:abstractNumId w:val="9"/>
  </w:num>
  <w:num w:numId="14" w16cid:durableId="17728151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9DF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123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B79DF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4D9E"/>
    <w:rsid w:val="00A24942"/>
    <w:rsid w:val="00A311C9"/>
    <w:rsid w:val="00A46EFE"/>
    <w:rsid w:val="00A64B2A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D2D59"/>
    <w:rsid w:val="00D62E6E"/>
    <w:rsid w:val="00D74F94"/>
    <w:rsid w:val="00DC7B26"/>
    <w:rsid w:val="00DD482A"/>
    <w:rsid w:val="00DE0396"/>
    <w:rsid w:val="00DE0405"/>
    <w:rsid w:val="00DE252B"/>
    <w:rsid w:val="00E0229C"/>
    <w:rsid w:val="00E230EF"/>
    <w:rsid w:val="00E37A20"/>
    <w:rsid w:val="00E761EE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46ECDCAC"/>
  <w15:chartTrackingRefBased/>
  <w15:docId w15:val="{D1300F3F-A1C6-4238-9F6C-8CEA5D07E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227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Aneta Tekiela</cp:lastModifiedBy>
  <cp:revision>4</cp:revision>
  <cp:lastPrinted>2010-01-07T09:39:00Z</cp:lastPrinted>
  <dcterms:created xsi:type="dcterms:W3CDTF">2024-06-11T08:25:00Z</dcterms:created>
  <dcterms:modified xsi:type="dcterms:W3CDTF">2024-07-09T09:31:00Z</dcterms:modified>
</cp:coreProperties>
</file>