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35471D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F3817" w:rsidRPr="00AF3817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461B4AFD" w14:textId="77777777" w:rsidTr="00467CA2">
        <w:tc>
          <w:tcPr>
            <w:tcW w:w="2800" w:type="dxa"/>
            <w:shd w:val="clear" w:color="auto" w:fill="auto"/>
          </w:tcPr>
          <w:p w14:paraId="2CF5E0C1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FBC0EF2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C965B05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F2E8118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74E88EF7" w14:textId="77777777" w:rsidTr="00467CA2">
        <w:tc>
          <w:tcPr>
            <w:tcW w:w="2800" w:type="dxa"/>
            <w:shd w:val="clear" w:color="auto" w:fill="auto"/>
          </w:tcPr>
          <w:p w14:paraId="20189A83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AEC5BD2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88B6507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6AF7A02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8C19DAF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3963094C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6CAF11B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2906AEE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7688479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AF3817" w:rsidRPr="00AF3817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02F71553" w14:textId="77777777" w:rsidTr="00467CA2">
        <w:tc>
          <w:tcPr>
            <w:tcW w:w="2269" w:type="dxa"/>
            <w:shd w:val="clear" w:color="auto" w:fill="auto"/>
          </w:tcPr>
          <w:p w14:paraId="6FAEE3F4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36C0B37" w14:textId="77777777" w:rsidR="00D520D3" w:rsidRPr="00A2540E" w:rsidRDefault="00AF381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F381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Rozbudowa i modernizacja budynku kultury oświaty i sportu tzw. "Domu Strażaka" w msc. Lewniowa - Etap II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F3817" w:rsidRPr="00A2540E" w14:paraId="53F490A6" w14:textId="77777777" w:rsidTr="00D85000">
        <w:tc>
          <w:tcPr>
            <w:tcW w:w="2269" w:type="dxa"/>
            <w:shd w:val="clear" w:color="auto" w:fill="auto"/>
          </w:tcPr>
          <w:p w14:paraId="5BF9CA8C" w14:textId="77777777" w:rsidR="00AF3817" w:rsidRPr="00A2540E" w:rsidRDefault="00AF3817" w:rsidP="00D850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8DC3BF3" w14:textId="499A0CCB" w:rsidR="00AF3817" w:rsidRPr="00A2540E" w:rsidRDefault="00AF3817" w:rsidP="00D850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F381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BA2D7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12</w:t>
            </w:r>
            <w:r w:rsidRPr="00AF381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.2024</w:t>
            </w:r>
          </w:p>
        </w:tc>
      </w:tr>
    </w:tbl>
    <w:p w14:paraId="685E130F" w14:textId="77777777" w:rsidR="00DC652A" w:rsidRPr="00053927" w:rsidRDefault="00AF381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7C0E0FB8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427E0DEA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78E89E73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F1396D2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7D8D9F45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3D2427FB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2F1EA339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45688FC8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5760CFD6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381218F6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29547580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282C8B10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4FDFBD4D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56E20AB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7CE816F6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6EC5C936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34C5018C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4DCB38ED" w14:textId="77777777" w:rsidTr="00467CA2">
        <w:tc>
          <w:tcPr>
            <w:tcW w:w="2660" w:type="dxa"/>
            <w:shd w:val="clear" w:color="auto" w:fill="auto"/>
          </w:tcPr>
          <w:p w14:paraId="33653BC9" w14:textId="3DC7A7C7" w:rsidR="00D520D3" w:rsidRPr="008B745A" w:rsidRDefault="00D520D3" w:rsidP="00185DC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4DB36A08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27C8371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F3817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0853C2C1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footerReference w:type="default" r:id="rId7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E92AC2" w14:textId="77777777" w:rsidR="00A235F9" w:rsidRDefault="00A235F9" w:rsidP="00025386">
      <w:pPr>
        <w:spacing w:after="0" w:line="240" w:lineRule="auto"/>
      </w:pPr>
      <w:r>
        <w:separator/>
      </w:r>
    </w:p>
  </w:endnote>
  <w:endnote w:type="continuationSeparator" w:id="0">
    <w:p w14:paraId="23784AB6" w14:textId="77777777" w:rsidR="00A235F9" w:rsidRDefault="00A235F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384F87" w14:textId="44116F6F" w:rsidR="00025386" w:rsidRDefault="00722530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CD1F3DB" wp14:editId="504361F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094117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84FA1F8" w14:textId="23E36E0B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2057C36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5F2718" w14:textId="77777777" w:rsidR="00A235F9" w:rsidRDefault="00A235F9" w:rsidP="00025386">
      <w:pPr>
        <w:spacing w:after="0" w:line="240" w:lineRule="auto"/>
      </w:pPr>
      <w:r>
        <w:separator/>
      </w:r>
    </w:p>
  </w:footnote>
  <w:footnote w:type="continuationSeparator" w:id="0">
    <w:p w14:paraId="62B046CB" w14:textId="77777777" w:rsidR="00A235F9" w:rsidRDefault="00A235F9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0600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5F9"/>
    <w:rsid w:val="00025386"/>
    <w:rsid w:val="000423B9"/>
    <w:rsid w:val="00053927"/>
    <w:rsid w:val="00066C44"/>
    <w:rsid w:val="00071D4C"/>
    <w:rsid w:val="00084786"/>
    <w:rsid w:val="0016158F"/>
    <w:rsid w:val="00185DC7"/>
    <w:rsid w:val="001C2314"/>
    <w:rsid w:val="00213980"/>
    <w:rsid w:val="0042507A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22530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235F9"/>
    <w:rsid w:val="00A56A6F"/>
    <w:rsid w:val="00A87380"/>
    <w:rsid w:val="00AF3817"/>
    <w:rsid w:val="00AF4E90"/>
    <w:rsid w:val="00AF7375"/>
    <w:rsid w:val="00B62AD0"/>
    <w:rsid w:val="00B77707"/>
    <w:rsid w:val="00BA2D72"/>
    <w:rsid w:val="00BE3BCE"/>
    <w:rsid w:val="00CB29AC"/>
    <w:rsid w:val="00D520D3"/>
    <w:rsid w:val="00D55FC4"/>
    <w:rsid w:val="00D9320D"/>
    <w:rsid w:val="00DB4826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8D228E"/>
  <w15:chartTrackingRefBased/>
  <w15:docId w15:val="{1E82089B-1514-4247-A913-4AE7E9695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dc:description/>
  <cp:lastModifiedBy>Aneta Tekiela</cp:lastModifiedBy>
  <cp:revision>4</cp:revision>
  <dcterms:created xsi:type="dcterms:W3CDTF">2024-06-11T08:24:00Z</dcterms:created>
  <dcterms:modified xsi:type="dcterms:W3CDTF">2024-07-09T09:30:00Z</dcterms:modified>
</cp:coreProperties>
</file>