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21696" w14:textId="77777777" w:rsidR="00821C80" w:rsidRPr="00CB251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CB251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C91757" w:rsidRPr="00CB2516">
        <w:rPr>
          <w:rFonts w:ascii="Arial Narrow" w:hAnsi="Arial Narrow" w:cs="Arial"/>
          <w:b w:val="0"/>
          <w:bCs/>
          <w:sz w:val="24"/>
        </w:rPr>
        <w:t>8</w:t>
      </w:r>
      <w:r w:rsidR="00F83B51" w:rsidRPr="00CB251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CB2516" w14:paraId="08EAFC20" w14:textId="77777777" w:rsidTr="00CA5E56">
        <w:tc>
          <w:tcPr>
            <w:tcW w:w="2800" w:type="dxa"/>
            <w:shd w:val="clear" w:color="auto" w:fill="auto"/>
          </w:tcPr>
          <w:p w14:paraId="7B09267F" w14:textId="77777777" w:rsidR="007524A3" w:rsidRPr="00CB251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B251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CB251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916C435" w14:textId="77777777" w:rsidR="007524A3" w:rsidRPr="00CB251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971F8A6" w14:textId="77777777" w:rsidR="007524A3" w:rsidRPr="00CB251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B251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45CD883" w14:textId="77777777" w:rsidR="007524A3" w:rsidRPr="00CB251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CB251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CB2516">
              <w:rPr>
                <w:rFonts w:ascii="Arial Narrow" w:hAnsi="Arial Narrow"/>
              </w:rPr>
              <w:t xml:space="preserve"> </w:t>
            </w:r>
            <w:r w:rsidRPr="00CB251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CB2516" w14:paraId="5ABE6AFD" w14:textId="77777777" w:rsidTr="00CA5E56">
        <w:tc>
          <w:tcPr>
            <w:tcW w:w="2800" w:type="dxa"/>
            <w:shd w:val="clear" w:color="auto" w:fill="auto"/>
          </w:tcPr>
          <w:p w14:paraId="39D705A2" w14:textId="77777777" w:rsidR="007524A3" w:rsidRPr="00CB251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B251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8FFDF90" w14:textId="77777777" w:rsidR="00CA5E56" w:rsidRPr="00CB251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B304445" w14:textId="77777777" w:rsidR="00CA5E56" w:rsidRPr="00CB251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B251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5B7E44E" w14:textId="77777777" w:rsidR="007524A3" w:rsidRPr="00CB251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CB251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CB251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CB251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561B3FE7" w14:textId="77777777" w:rsidR="007524A3" w:rsidRPr="00CB251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CB2516" w14:paraId="4488CD27" w14:textId="77777777" w:rsidTr="00CA5E56">
        <w:tc>
          <w:tcPr>
            <w:tcW w:w="14034" w:type="dxa"/>
            <w:shd w:val="clear" w:color="auto" w:fill="F2F2F2"/>
          </w:tcPr>
          <w:p w14:paraId="6E6F7282" w14:textId="77777777" w:rsidR="00CA5E56" w:rsidRPr="00CB251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B251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4F33289C" w14:textId="77777777" w:rsidR="00CA5E56" w:rsidRPr="00CB251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251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B2516" w14:paraId="7CE29C39" w14:textId="77777777" w:rsidTr="00CA5E56">
        <w:tc>
          <w:tcPr>
            <w:tcW w:w="2268" w:type="dxa"/>
            <w:shd w:val="clear" w:color="auto" w:fill="auto"/>
          </w:tcPr>
          <w:p w14:paraId="78A9C189" w14:textId="77777777" w:rsidR="00CA5E56" w:rsidRPr="00CB251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51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23728EF2" w14:textId="77777777" w:rsidR="00CA5E56" w:rsidRPr="00CB2516" w:rsidRDefault="00C91757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516">
              <w:rPr>
                <w:rFonts w:ascii="Arial Narrow" w:hAnsi="Arial Narrow" w:cs="Arial"/>
                <w:bCs/>
                <w:sz w:val="24"/>
                <w:szCs w:val="24"/>
              </w:rPr>
              <w:t>Przebudowa pomieszczeń pralni szpitalnej wraz z zakupem, dostawą i montażem urządzeń w systemie zaprojektuj i wybuduj</w:t>
            </w:r>
            <w:r w:rsidR="00CA5E56" w:rsidRPr="00CB251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91757" w:rsidRPr="00CB2516" w14:paraId="0B8226B4" w14:textId="77777777" w:rsidTr="002A241D">
        <w:tc>
          <w:tcPr>
            <w:tcW w:w="2268" w:type="dxa"/>
            <w:shd w:val="clear" w:color="auto" w:fill="auto"/>
          </w:tcPr>
          <w:p w14:paraId="1C902D65" w14:textId="77777777" w:rsidR="00C91757" w:rsidRPr="00CB2516" w:rsidRDefault="00C91757" w:rsidP="002A24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51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22A4ABD" w14:textId="77777777" w:rsidR="00C91757" w:rsidRPr="00CB2516" w:rsidRDefault="00C91757" w:rsidP="002A24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516">
              <w:rPr>
                <w:rFonts w:ascii="Arial Narrow" w:hAnsi="Arial Narrow" w:cs="Arial"/>
                <w:bCs/>
                <w:sz w:val="24"/>
                <w:szCs w:val="24"/>
              </w:rPr>
              <w:t>86/2024</w:t>
            </w:r>
          </w:p>
        </w:tc>
      </w:tr>
    </w:tbl>
    <w:p w14:paraId="1B138C67" w14:textId="77777777" w:rsidR="0060654D" w:rsidRPr="00CB2516" w:rsidRDefault="00C91757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CB251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B251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CB251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CB251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CB251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CB2516" w14:paraId="62DC0C11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7FE0A0F" w14:textId="77777777" w:rsidR="00173417" w:rsidRPr="00CB251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251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7D4B598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251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6476162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251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B6FCC49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251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AFCE4A3" w14:textId="77777777" w:rsidR="00173417" w:rsidRPr="00CB251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251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CB2516" w14:paraId="375CEDDF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EC7D3A0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30E66BC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A880A53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000C553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689F03AD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B2516" w14:paraId="0C66CC3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31E5EAE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F22E472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38A2BBD7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60CEA17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487D5D08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B2516" w14:paraId="0EBF2E2D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EB5C27B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7DF2DAB9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8BDD694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5DDD0D8" w14:textId="77777777" w:rsidR="00173417" w:rsidRPr="00CB251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9A1C995" w14:textId="77777777" w:rsidR="00173417" w:rsidRPr="00CB251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575B2E0B" w14:textId="77777777" w:rsidR="00121B8A" w:rsidRPr="00CB251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CB2516" w14:paraId="304C7F34" w14:textId="77777777" w:rsidTr="009160CE">
        <w:tc>
          <w:tcPr>
            <w:tcW w:w="6237" w:type="dxa"/>
            <w:shd w:val="clear" w:color="auto" w:fill="auto"/>
          </w:tcPr>
          <w:p w14:paraId="60023097" w14:textId="77777777" w:rsidR="00121B8A" w:rsidRPr="00CB251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4F0EED77" w14:textId="77777777" w:rsidR="00121B8A" w:rsidRPr="00CB251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AB8DB8E" w14:textId="77777777" w:rsidR="00121B8A" w:rsidRPr="00CB251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251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CB251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70CB8A95" w14:textId="77777777" w:rsidR="00121B8A" w:rsidRPr="00CB251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4B907894" w14:textId="77777777" w:rsidR="00121B8A" w:rsidRPr="00CB251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CB251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006EA8C0" w14:textId="77777777" w:rsidR="00121B8A" w:rsidRPr="00CB2516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251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91757" w:rsidRPr="00CB251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CB251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1B8C33D" w14:textId="77777777" w:rsidR="00821C80" w:rsidRPr="00CB251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CB251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B6C92" w14:textId="77777777" w:rsidR="00C7758C" w:rsidRDefault="00C7758C">
      <w:r>
        <w:separator/>
      </w:r>
    </w:p>
  </w:endnote>
  <w:endnote w:type="continuationSeparator" w:id="0">
    <w:p w14:paraId="1ED6FB12" w14:textId="77777777" w:rsidR="00C7758C" w:rsidRDefault="00C7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B9A7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D0BED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18A18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B9CCD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AAB2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600D7" w14:textId="77777777" w:rsidR="00821C80" w:rsidRDefault="00821C80">
    <w:pPr>
      <w:pStyle w:val="Stopka"/>
      <w:tabs>
        <w:tab w:val="clear" w:pos="4536"/>
      </w:tabs>
      <w:jc w:val="center"/>
    </w:pPr>
  </w:p>
  <w:p w14:paraId="6ADB1EF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DFD6B" w14:textId="77777777" w:rsidR="00C7758C" w:rsidRDefault="00C7758C">
      <w:r>
        <w:separator/>
      </w:r>
    </w:p>
  </w:footnote>
  <w:footnote w:type="continuationSeparator" w:id="0">
    <w:p w14:paraId="04D67B86" w14:textId="77777777" w:rsidR="00C7758C" w:rsidRDefault="00C77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372C" w14:textId="77777777" w:rsidR="00C91757" w:rsidRDefault="00C91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4059A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91757">
      <w:rPr>
        <w:rFonts w:ascii="Arial" w:hAnsi="Arial" w:cs="Arial"/>
      </w:rPr>
      <w:t>86/2024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C441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58C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7758C"/>
    <w:rsid w:val="00C91757"/>
    <w:rsid w:val="00C97A27"/>
    <w:rsid w:val="00CA5E56"/>
    <w:rsid w:val="00CB251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A5539"/>
  <w15:chartTrackingRefBased/>
  <w15:docId w15:val="{09533543-B8D9-438F-A4B6-815AB8A0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2024-07-08T11:54:00Z</cp:lastPrinted>
  <dcterms:created xsi:type="dcterms:W3CDTF">2024-07-08T11:54:00Z</dcterms:created>
  <dcterms:modified xsi:type="dcterms:W3CDTF">2024-07-08T11:54:00Z</dcterms:modified>
</cp:coreProperties>
</file>