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C81CB" w14:textId="77777777" w:rsidR="00025386" w:rsidRPr="00D12BE1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12BE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D7207" w:rsidRPr="00D12BE1">
        <w:rPr>
          <w:rFonts w:ascii="Arial Narrow" w:hAnsi="Arial Narrow" w:cs="Arial"/>
          <w:bCs/>
          <w:i w:val="0"/>
          <w:szCs w:val="24"/>
        </w:rPr>
        <w:t>7</w:t>
      </w:r>
      <w:r w:rsidR="007666D6" w:rsidRPr="00D12BE1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12BE1" w14:paraId="7B2AB33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8C0EE1" w14:textId="77777777" w:rsidR="008D442B" w:rsidRPr="00D12BE1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12BE1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WYKONAWCÓW </w:t>
            </w:r>
          </w:p>
          <w:p w14:paraId="1123A82E" w14:textId="77777777" w:rsidR="00053927" w:rsidRPr="00D12BE1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12BE1">
              <w:rPr>
                <w:rFonts w:ascii="Arial Narrow" w:hAnsi="Arial Narrow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D12BE1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</w:p>
          <w:p w14:paraId="1FF7A968" w14:textId="77777777" w:rsidR="00053927" w:rsidRPr="00D12BE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12BE1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12BE1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W</w:t>
            </w:r>
            <w:r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ykonawc</w:t>
            </w:r>
            <w:r w:rsidR="00B641BE"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12BE1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029A31D" w14:textId="77777777" w:rsidR="00A137C9" w:rsidRPr="00D12BE1" w:rsidRDefault="00A137C9" w:rsidP="00A137C9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12BE1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12BE1" w14:paraId="2900A6F0" w14:textId="77777777" w:rsidTr="004F10A0">
        <w:tc>
          <w:tcPr>
            <w:tcW w:w="2269" w:type="dxa"/>
            <w:shd w:val="clear" w:color="auto" w:fill="auto"/>
          </w:tcPr>
          <w:p w14:paraId="4863657A" w14:textId="77777777" w:rsidR="00A137C9" w:rsidRPr="00D12BE1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38E046" w14:textId="77777777" w:rsidR="00A137C9" w:rsidRPr="00D12BE1" w:rsidRDefault="006D720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pomieszczeń pralni szpitalnej wraz z zakupem, dostawą i montażem urządzeń w systemie zaprojektuj i wybuduj</w:t>
            </w:r>
            <w:r w:rsidR="00A137C9" w:rsidRPr="00D12B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D7207" w:rsidRPr="00D12BE1" w14:paraId="2D416BBF" w14:textId="77777777" w:rsidTr="002A241D">
        <w:tc>
          <w:tcPr>
            <w:tcW w:w="2269" w:type="dxa"/>
            <w:shd w:val="clear" w:color="auto" w:fill="auto"/>
          </w:tcPr>
          <w:p w14:paraId="1910FFEF" w14:textId="77777777" w:rsidR="006D7207" w:rsidRPr="00D12BE1" w:rsidRDefault="006D7207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3736E3" w14:textId="77777777" w:rsidR="006D7207" w:rsidRPr="00D12BE1" w:rsidRDefault="006D7207" w:rsidP="002A241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86/2024</w:t>
            </w:r>
          </w:p>
        </w:tc>
      </w:tr>
    </w:tbl>
    <w:p w14:paraId="41CF4A97" w14:textId="77777777" w:rsidR="00A137C9" w:rsidRPr="00D12BE1" w:rsidRDefault="00A137C9" w:rsidP="00A137C9">
      <w:pPr>
        <w:spacing w:after="0" w:line="360" w:lineRule="auto"/>
        <w:jc w:val="both"/>
        <w:rPr>
          <w:rFonts w:ascii="Arial Narrow" w:hAnsi="Arial Narrow" w:cs="Arial"/>
          <w:sz w:val="12"/>
          <w:szCs w:val="12"/>
        </w:rPr>
      </w:pPr>
    </w:p>
    <w:p w14:paraId="486D5247" w14:textId="77777777" w:rsidR="003A486D" w:rsidRPr="00D12BE1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12BE1">
        <w:rPr>
          <w:rFonts w:ascii="Arial Narrow" w:hAnsi="Arial Narrow" w:cs="Arial"/>
          <w:sz w:val="24"/>
          <w:szCs w:val="24"/>
        </w:rPr>
        <w:t xml:space="preserve">prowadzonego przez </w:t>
      </w:r>
      <w:r w:rsidR="006D7207" w:rsidRPr="00D12BE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12BE1">
        <w:rPr>
          <w:rFonts w:ascii="Arial Narrow" w:hAnsi="Arial Narrow" w:cs="Arial"/>
          <w:b/>
          <w:sz w:val="24"/>
          <w:szCs w:val="24"/>
        </w:rPr>
        <w:t>,</w:t>
      </w:r>
      <w:r w:rsidRPr="00D12BE1">
        <w:rPr>
          <w:rFonts w:ascii="Arial Narrow" w:hAnsi="Arial Narrow" w:cs="Arial"/>
          <w:sz w:val="24"/>
          <w:szCs w:val="24"/>
        </w:rPr>
        <w:t xml:space="preserve"> d</w:t>
      </w:r>
      <w:r w:rsidR="008D442B" w:rsidRPr="00D12B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ziałając </w:t>
      </w:r>
      <w:r w:rsidR="003A486D" w:rsidRPr="00D12B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D12BE1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p w14:paraId="24FA5C50" w14:textId="77777777" w:rsidR="00A137C9" w:rsidRPr="00D12BE1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D12BE1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12BE1" w14:paraId="1E2329CD" w14:textId="77777777" w:rsidTr="00A137C9">
        <w:tc>
          <w:tcPr>
            <w:tcW w:w="617" w:type="dxa"/>
            <w:shd w:val="clear" w:color="auto" w:fill="auto"/>
            <w:vAlign w:val="center"/>
          </w:tcPr>
          <w:p w14:paraId="33B43FD5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25018EE5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</w:t>
            </w:r>
            <w:r w:rsidR="0024648D"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</w:t>
            </w: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7D3A9BA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D12BE1" w14:paraId="255C4183" w14:textId="77777777" w:rsidTr="00A137C9">
        <w:tc>
          <w:tcPr>
            <w:tcW w:w="617" w:type="dxa"/>
            <w:shd w:val="clear" w:color="auto" w:fill="auto"/>
            <w:vAlign w:val="center"/>
          </w:tcPr>
          <w:p w14:paraId="46076029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400D1B3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E797A79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A486D" w:rsidRPr="00D12BE1" w14:paraId="4472EDBB" w14:textId="77777777" w:rsidTr="00A137C9">
        <w:tc>
          <w:tcPr>
            <w:tcW w:w="617" w:type="dxa"/>
            <w:shd w:val="clear" w:color="auto" w:fill="auto"/>
            <w:vAlign w:val="center"/>
          </w:tcPr>
          <w:p w14:paraId="5F49F1FD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32D567FA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002BF55" w14:textId="77777777" w:rsidR="003A486D" w:rsidRPr="00D12BE1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816EE36" w14:textId="77777777" w:rsidR="00DC652A" w:rsidRPr="00D12BE1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D12BE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D12BE1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świadczam, </w:t>
      </w:r>
      <w:r w:rsidR="008D442B" w:rsidRPr="00D12B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D12BE1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6D7207" w:rsidRPr="00D12BE1">
        <w:rPr>
          <w:rFonts w:ascii="Arial Narrow" w:hAnsi="Arial Narrow" w:cs="Arial"/>
          <w:sz w:val="24"/>
          <w:szCs w:val="24"/>
        </w:rPr>
        <w:t>(</w:t>
      </w:r>
      <w:proofErr w:type="spellStart"/>
      <w:r w:rsidR="006D7207" w:rsidRPr="00D12BE1">
        <w:rPr>
          <w:rFonts w:ascii="Arial Narrow" w:hAnsi="Arial Narrow" w:cs="Arial"/>
          <w:sz w:val="24"/>
          <w:szCs w:val="24"/>
        </w:rPr>
        <w:t>t.j</w:t>
      </w:r>
      <w:proofErr w:type="spellEnd"/>
      <w:r w:rsidR="006D7207" w:rsidRPr="00D12BE1">
        <w:rPr>
          <w:rFonts w:ascii="Arial Narrow" w:hAnsi="Arial Narrow" w:cs="Arial"/>
          <w:sz w:val="24"/>
          <w:szCs w:val="24"/>
        </w:rPr>
        <w:t>. Dz. U. z 2023r. poz. 1605)</w:t>
      </w:r>
      <w:r w:rsidRPr="00D12BE1">
        <w:rPr>
          <w:rFonts w:ascii="Arial Narrow" w:hAnsi="Arial Narrow" w:cs="Arial"/>
          <w:sz w:val="24"/>
          <w:szCs w:val="24"/>
        </w:rPr>
        <w:t>, że w ramach zamówienia</w:t>
      </w:r>
      <w:r w:rsidR="00A137C9" w:rsidRPr="00D12BE1">
        <w:rPr>
          <w:rFonts w:ascii="Arial Narrow" w:hAnsi="Arial Narrow" w:cs="Arial"/>
          <w:sz w:val="24"/>
          <w:szCs w:val="24"/>
        </w:rPr>
        <w:t>,</w:t>
      </w:r>
      <w:r w:rsidR="00A137C9" w:rsidRPr="00D12B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12BE1">
        <w:rPr>
          <w:rFonts w:ascii="Arial Narrow" w:eastAsia="Times New Roman" w:hAnsi="Arial Narrow" w:cs="Arial"/>
          <w:sz w:val="24"/>
          <w:szCs w:val="24"/>
          <w:lang w:eastAsia="pl-PL"/>
        </w:rPr>
        <w:t>następujące roboty</w:t>
      </w:r>
      <w:r w:rsidR="00B641BE" w:rsidRPr="00D12B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12BE1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D12BE1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D12BE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D12BE1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D12BE1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D12BE1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12BE1" w14:paraId="5E567351" w14:textId="77777777" w:rsidTr="00A137C9">
        <w:tc>
          <w:tcPr>
            <w:tcW w:w="617" w:type="dxa"/>
            <w:shd w:val="clear" w:color="auto" w:fill="auto"/>
            <w:vAlign w:val="center"/>
          </w:tcPr>
          <w:p w14:paraId="72BD47D5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279BBC0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73249AE0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D12BE1" w14:paraId="78A857DB" w14:textId="77777777" w:rsidTr="00A137C9">
        <w:tc>
          <w:tcPr>
            <w:tcW w:w="617" w:type="dxa"/>
            <w:shd w:val="clear" w:color="auto" w:fill="auto"/>
            <w:vAlign w:val="center"/>
          </w:tcPr>
          <w:p w14:paraId="3592D2A7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CA81D8B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8824546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641BE" w:rsidRPr="00D12BE1" w14:paraId="49963DFB" w14:textId="77777777" w:rsidTr="00A137C9">
        <w:tc>
          <w:tcPr>
            <w:tcW w:w="617" w:type="dxa"/>
            <w:shd w:val="clear" w:color="auto" w:fill="auto"/>
            <w:vAlign w:val="center"/>
          </w:tcPr>
          <w:p w14:paraId="6D3F6D0F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3547C612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D86707D" w14:textId="77777777" w:rsidR="00B641BE" w:rsidRPr="00D12BE1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3D4A678" w14:textId="77777777" w:rsidR="007A2C38" w:rsidRPr="00D12BE1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bookmarkEnd w:id="0"/>
    <w:p w14:paraId="30030CBB" w14:textId="77777777" w:rsidR="007A2C38" w:rsidRPr="00D12BE1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D12BE1" w14:paraId="44A0FFEB" w14:textId="77777777" w:rsidTr="004F10A0">
        <w:tc>
          <w:tcPr>
            <w:tcW w:w="2660" w:type="dxa"/>
            <w:shd w:val="clear" w:color="auto" w:fill="auto"/>
          </w:tcPr>
          <w:p w14:paraId="000C3230" w14:textId="77777777" w:rsidR="00A137C9" w:rsidRPr="00D12BE1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EDFD27" w14:textId="77777777" w:rsidR="00A137C9" w:rsidRPr="00D12BE1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15B755" w14:textId="77777777" w:rsidR="00A137C9" w:rsidRPr="00D12BE1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270A3A" w14:textId="77777777" w:rsidR="00A137C9" w:rsidRPr="00D12BE1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C01E73" w14:textId="77777777" w:rsidR="00A137C9" w:rsidRPr="00D12BE1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5CF146" w14:textId="77777777" w:rsidR="00A137C9" w:rsidRPr="00D12BE1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12B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D7207" w:rsidRPr="00D12B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D12BE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F86AD04" w14:textId="77777777" w:rsidR="00A137C9" w:rsidRPr="00D12BE1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A137C9" w:rsidRPr="00D12BE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1C6BD0" w14:textId="77777777" w:rsidR="008B7FDA" w:rsidRDefault="008B7FDA" w:rsidP="00025386">
      <w:pPr>
        <w:spacing w:after="0" w:line="240" w:lineRule="auto"/>
      </w:pPr>
      <w:r>
        <w:separator/>
      </w:r>
    </w:p>
  </w:endnote>
  <w:endnote w:type="continuationSeparator" w:id="0">
    <w:p w14:paraId="479C98EB" w14:textId="77777777" w:rsidR="008B7FDA" w:rsidRDefault="008B7FD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712179" w14:textId="77777777" w:rsidR="006D7207" w:rsidRDefault="006D7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68E75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827342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3941BC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3FABC7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B1D38" w14:textId="77777777" w:rsidR="006D7207" w:rsidRDefault="006D7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75D9E" w14:textId="77777777" w:rsidR="008B7FDA" w:rsidRDefault="008B7FDA" w:rsidP="00025386">
      <w:pPr>
        <w:spacing w:after="0" w:line="240" w:lineRule="auto"/>
      </w:pPr>
      <w:r>
        <w:separator/>
      </w:r>
    </w:p>
  </w:footnote>
  <w:footnote w:type="continuationSeparator" w:id="0">
    <w:p w14:paraId="2F4E4A2D" w14:textId="77777777" w:rsidR="008B7FDA" w:rsidRDefault="008B7FD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C99CC" w14:textId="77777777" w:rsidR="006D7207" w:rsidRDefault="006D7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9F79B" w14:textId="77777777" w:rsidR="006D7207" w:rsidRDefault="006D7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9E053B" w14:textId="77777777" w:rsidR="006D7207" w:rsidRDefault="006D7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063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FD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720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B7FDA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12BE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572274"/>
  <w15:chartTrackingRefBased/>
  <w15:docId w15:val="{6F78879D-1FAF-42B7-9886-B9D537C5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2024-07-08T11:54:00Z</cp:lastPrinted>
  <dcterms:created xsi:type="dcterms:W3CDTF">2024-07-08T11:54:00Z</dcterms:created>
  <dcterms:modified xsi:type="dcterms:W3CDTF">2024-07-08T11:54:00Z</dcterms:modified>
</cp:coreProperties>
</file>