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C739FF" w14:textId="77777777" w:rsidR="00025386" w:rsidRPr="00654C46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654C46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882A08" w:rsidRPr="00654C46">
        <w:rPr>
          <w:rFonts w:ascii="Arial Narrow" w:hAnsi="Arial Narrow" w:cs="Arial"/>
          <w:bCs/>
          <w:i w:val="0"/>
          <w:szCs w:val="24"/>
        </w:rPr>
        <w:t>6</w:t>
      </w:r>
      <w:r w:rsidR="007666D6" w:rsidRPr="00654C46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654C46" w14:paraId="3DECB126" w14:textId="77777777" w:rsidTr="00467CA2">
        <w:tc>
          <w:tcPr>
            <w:tcW w:w="2800" w:type="dxa"/>
            <w:shd w:val="clear" w:color="auto" w:fill="auto"/>
          </w:tcPr>
          <w:p w14:paraId="2A08B9A4" w14:textId="77777777" w:rsidR="00D520D3" w:rsidRPr="00654C46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54C46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654C46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BC67F6D" w14:textId="77777777" w:rsidR="00D520D3" w:rsidRPr="00654C4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91350EF" w14:textId="77777777" w:rsidR="00D520D3" w:rsidRPr="00654C4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54C4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514E6F1" w14:textId="77777777" w:rsidR="00D520D3" w:rsidRPr="00654C46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654C4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654C46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654C4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654C46" w14:paraId="212A5B51" w14:textId="77777777" w:rsidTr="00467CA2">
        <w:tc>
          <w:tcPr>
            <w:tcW w:w="2800" w:type="dxa"/>
            <w:shd w:val="clear" w:color="auto" w:fill="auto"/>
          </w:tcPr>
          <w:p w14:paraId="3C54D38D" w14:textId="77777777" w:rsidR="00D520D3" w:rsidRPr="00654C46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54C46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D448C69" w14:textId="77777777" w:rsidR="00D520D3" w:rsidRPr="00654C4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9CB56DB" w14:textId="77777777" w:rsidR="00D520D3" w:rsidRPr="00654C4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54C4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8D01109" w14:textId="77777777" w:rsidR="00D520D3" w:rsidRPr="00654C46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654C4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654C46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654C4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0FDEC1E" w14:textId="77777777" w:rsidR="00B62AD0" w:rsidRPr="00654C46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654C46" w14:paraId="49E511D0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85835DB" w14:textId="77777777" w:rsidR="00053927" w:rsidRPr="00654C46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54C46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4B16EF3F" w14:textId="77777777" w:rsidR="00053927" w:rsidRPr="00654C46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654C46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654C46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654C46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3E92ECD" w14:textId="77777777" w:rsidR="0071340C" w:rsidRPr="00654C46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54C4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654C4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654C46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654C4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654C46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654C46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882A08" w:rsidRPr="00654C46">
        <w:rPr>
          <w:rFonts w:ascii="Arial Narrow" w:hAnsi="Arial Narrow" w:cs="Arial"/>
          <w:sz w:val="24"/>
          <w:szCs w:val="24"/>
        </w:rPr>
        <w:t>(</w:t>
      </w:r>
      <w:proofErr w:type="spellStart"/>
      <w:r w:rsidR="00882A08" w:rsidRPr="00654C46">
        <w:rPr>
          <w:rFonts w:ascii="Arial Narrow" w:hAnsi="Arial Narrow" w:cs="Arial"/>
          <w:sz w:val="24"/>
          <w:szCs w:val="24"/>
        </w:rPr>
        <w:t>t.j</w:t>
      </w:r>
      <w:proofErr w:type="spellEnd"/>
      <w:r w:rsidR="00882A08" w:rsidRPr="00654C46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654C4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654C4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654C4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654C4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654C4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654C46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654C46" w14:paraId="09B765A0" w14:textId="77777777" w:rsidTr="00467CA2">
        <w:tc>
          <w:tcPr>
            <w:tcW w:w="2269" w:type="dxa"/>
            <w:shd w:val="clear" w:color="auto" w:fill="auto"/>
          </w:tcPr>
          <w:p w14:paraId="53B5714C" w14:textId="77777777" w:rsidR="00D520D3" w:rsidRPr="00654C46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54C4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2C85024" w14:textId="6C6FF944" w:rsidR="00D520D3" w:rsidRPr="00654C46" w:rsidRDefault="00882A08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54C4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Przebudowa pomieszczeń pralni szpitalnej wraz z zakupem, dostawą </w:t>
            </w:r>
            <w:r w:rsidR="00654C4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br/>
            </w:r>
            <w:r w:rsidRPr="00654C4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i montażem urządzeń w systemie zaprojektuj i wybuduj</w:t>
            </w:r>
            <w:r w:rsidR="00D520D3" w:rsidRPr="00654C4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82A08" w:rsidRPr="00654C46" w14:paraId="0FFA1F6A" w14:textId="77777777" w:rsidTr="002A241D">
        <w:tc>
          <w:tcPr>
            <w:tcW w:w="2269" w:type="dxa"/>
            <w:shd w:val="clear" w:color="auto" w:fill="auto"/>
          </w:tcPr>
          <w:p w14:paraId="5BC25801" w14:textId="77777777" w:rsidR="00882A08" w:rsidRPr="00654C46" w:rsidRDefault="00882A08" w:rsidP="002A241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54C4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9B716FF" w14:textId="77777777" w:rsidR="00882A08" w:rsidRPr="00654C46" w:rsidRDefault="00882A08" w:rsidP="002A241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54C4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86/2024</w:t>
            </w:r>
          </w:p>
        </w:tc>
      </w:tr>
    </w:tbl>
    <w:p w14:paraId="0993D2C5" w14:textId="77777777" w:rsidR="00DC652A" w:rsidRPr="00654C46" w:rsidRDefault="00882A08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54C4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654C46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070977F5" w14:textId="77777777" w:rsidR="00DC652A" w:rsidRPr="00654C46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654C4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114BA1D0" w14:textId="77777777" w:rsidR="0071340C" w:rsidRPr="00654C46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654C46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654C46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654C46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1D8B57B2" w14:textId="77777777" w:rsidR="0071340C" w:rsidRPr="00654C46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05B004CF" w14:textId="77777777" w:rsidR="0071340C" w:rsidRPr="00654C46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54C46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4CB53511" w14:textId="77777777" w:rsidR="0071340C" w:rsidRPr="00654C4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654C4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5EC1AC09" w14:textId="77777777" w:rsidR="0071340C" w:rsidRPr="00654C46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654C46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654C46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654C46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46F1AD76" w14:textId="77777777" w:rsidR="0071340C" w:rsidRPr="00654C4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409859B0" w14:textId="77777777" w:rsidR="0071340C" w:rsidRPr="00654C4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2FB59C44" w14:textId="77777777" w:rsidR="00DC652A" w:rsidRPr="00654C46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654C4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654C4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654C46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6538A2AF" w14:textId="77777777" w:rsidR="00DC652A" w:rsidRPr="00654C4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54C46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654C46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654C46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654C46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654C46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654C4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654C46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48C60670" w14:textId="77777777" w:rsidR="0093388F" w:rsidRPr="00654C46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654C4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6FF1E1FB" w14:textId="77777777" w:rsidR="0093388F" w:rsidRPr="00654C4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54C46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2D775E95" w14:textId="77777777" w:rsidR="0093388F" w:rsidRPr="00654C46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654C4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57745278" w14:textId="77777777" w:rsidR="00CB29AC" w:rsidRPr="00654C46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54C46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248CA55B" w14:textId="77777777" w:rsidR="00CB29AC" w:rsidRPr="00654C46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654C46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42B04CC8" w14:textId="77777777" w:rsidR="00830970" w:rsidRPr="00654C4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54C4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654C4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654C4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654C46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007E5B65" w14:textId="77777777" w:rsidR="00E27ABB" w:rsidRPr="00654C46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654C4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654C46" w14:paraId="7C991DA0" w14:textId="77777777" w:rsidTr="00467CA2">
        <w:tc>
          <w:tcPr>
            <w:tcW w:w="2660" w:type="dxa"/>
            <w:shd w:val="clear" w:color="auto" w:fill="auto"/>
          </w:tcPr>
          <w:p w14:paraId="0A84D0CA" w14:textId="77777777" w:rsidR="00D520D3" w:rsidRPr="00654C4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44A9779" w14:textId="77777777" w:rsidR="00D520D3" w:rsidRPr="00654C4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654C4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CA1C3E0" w14:textId="77777777" w:rsidR="00D520D3" w:rsidRPr="00654C46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54C4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4E45270" w14:textId="77777777" w:rsidR="00D520D3" w:rsidRPr="00654C4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63B5D9F" w14:textId="77777777" w:rsidR="00D520D3" w:rsidRPr="00654C4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654C4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E834274" w14:textId="77777777" w:rsidR="00D520D3" w:rsidRPr="00654C46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54C4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882A08" w:rsidRPr="00654C4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654C4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654C4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654C4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191279E4" w14:textId="77777777" w:rsidR="00E27ABB" w:rsidRPr="00654C46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20"/>
          <w:lang w:eastAsia="pl-PL"/>
        </w:rPr>
      </w:pPr>
    </w:p>
    <w:sectPr w:rsidR="00E27ABB" w:rsidRPr="00654C46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59E212" w14:textId="77777777" w:rsidR="0060311E" w:rsidRDefault="0060311E" w:rsidP="00025386">
      <w:pPr>
        <w:spacing w:after="0" w:line="240" w:lineRule="auto"/>
      </w:pPr>
      <w:r>
        <w:separator/>
      </w:r>
    </w:p>
  </w:endnote>
  <w:endnote w:type="continuationSeparator" w:id="0">
    <w:p w14:paraId="3ED14FA7" w14:textId="77777777" w:rsidR="0060311E" w:rsidRDefault="0060311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0D95A1" w14:textId="77777777" w:rsidR="00882A08" w:rsidRDefault="00882A0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1E84E5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0EC85BDD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DDD2D6C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9242EB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470735" w14:textId="77777777" w:rsidR="00882A08" w:rsidRDefault="00882A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29CAE6" w14:textId="77777777" w:rsidR="0060311E" w:rsidRDefault="0060311E" w:rsidP="00025386">
      <w:pPr>
        <w:spacing w:after="0" w:line="240" w:lineRule="auto"/>
      </w:pPr>
      <w:r>
        <w:separator/>
      </w:r>
    </w:p>
  </w:footnote>
  <w:footnote w:type="continuationSeparator" w:id="0">
    <w:p w14:paraId="7308CEA5" w14:textId="77777777" w:rsidR="0060311E" w:rsidRDefault="0060311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59E494" w14:textId="77777777" w:rsidR="00882A08" w:rsidRDefault="00882A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AF22DA" w14:textId="77777777" w:rsidR="00882A08" w:rsidRDefault="00882A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913DC3" w14:textId="77777777" w:rsidR="00882A08" w:rsidRDefault="00882A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928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311E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0311E"/>
    <w:rsid w:val="00620476"/>
    <w:rsid w:val="00654C46"/>
    <w:rsid w:val="00657A47"/>
    <w:rsid w:val="0071340C"/>
    <w:rsid w:val="00745A44"/>
    <w:rsid w:val="007666D6"/>
    <w:rsid w:val="007D6755"/>
    <w:rsid w:val="007F49C7"/>
    <w:rsid w:val="00824D73"/>
    <w:rsid w:val="00830970"/>
    <w:rsid w:val="00882A08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E41EB6"/>
  <w15:chartTrackingRefBased/>
  <w15:docId w15:val="{61CC8842-1B1A-4922-93F2-7B29CBA51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291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2024-07-08T11:54:00Z</dcterms:created>
  <dcterms:modified xsi:type="dcterms:W3CDTF">2024-07-08T11:54:00Z</dcterms:modified>
</cp:coreProperties>
</file>