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A3999C" w14:textId="77777777" w:rsidR="00A2540E" w:rsidRPr="00C41033" w:rsidRDefault="00A2540E" w:rsidP="00A2540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C41033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3021FB" w:rsidRPr="00C41033">
        <w:rPr>
          <w:rFonts w:ascii="Arial Narrow" w:eastAsia="Times New Roman" w:hAnsi="Arial Narrow" w:cs="Arial"/>
          <w:bCs/>
          <w:sz w:val="24"/>
          <w:szCs w:val="20"/>
          <w:lang w:eastAsia="pl-PL"/>
        </w:rPr>
        <w:t>5</w:t>
      </w:r>
      <w:r w:rsidRPr="00C41033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A2540E" w:rsidRPr="00C41033" w14:paraId="04227E59" w14:textId="77777777" w:rsidTr="009B1625">
        <w:tc>
          <w:tcPr>
            <w:tcW w:w="2800" w:type="dxa"/>
            <w:shd w:val="clear" w:color="auto" w:fill="auto"/>
          </w:tcPr>
          <w:p w14:paraId="1648D7FB" w14:textId="77777777" w:rsidR="00A2540E" w:rsidRPr="00C41033" w:rsidRDefault="00A2540E" w:rsidP="00A2540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C41033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C41033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39277A7" w14:textId="77777777" w:rsidR="00A2540E" w:rsidRPr="00C41033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504EF60" w14:textId="77777777" w:rsidR="00A2540E" w:rsidRPr="00C41033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41033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9600812" w14:textId="77777777" w:rsidR="00A2540E" w:rsidRPr="00C41033" w:rsidRDefault="00A2540E" w:rsidP="00A2540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C4103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C41033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C4103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A2540E" w:rsidRPr="00C41033" w14:paraId="56C7B15C" w14:textId="77777777" w:rsidTr="009B1625">
        <w:tc>
          <w:tcPr>
            <w:tcW w:w="2800" w:type="dxa"/>
            <w:shd w:val="clear" w:color="auto" w:fill="auto"/>
          </w:tcPr>
          <w:p w14:paraId="3A55CDB6" w14:textId="77777777" w:rsidR="00A2540E" w:rsidRPr="00C41033" w:rsidRDefault="00A2540E" w:rsidP="00A2540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C41033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8C18D7F" w14:textId="77777777" w:rsidR="00A2540E" w:rsidRPr="00C41033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45DF477" w14:textId="77777777" w:rsidR="00A2540E" w:rsidRPr="00C41033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41033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3783CF8" w14:textId="77777777" w:rsidR="00A2540E" w:rsidRPr="00C41033" w:rsidRDefault="00A2540E" w:rsidP="00A2540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C4103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C41033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C4103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5EC0A43" w14:textId="77777777" w:rsidR="0057252E" w:rsidRPr="00C41033" w:rsidRDefault="0057252E" w:rsidP="008B745A">
      <w:pPr>
        <w:tabs>
          <w:tab w:val="center" w:pos="4536"/>
          <w:tab w:val="right" w:pos="9072"/>
        </w:tabs>
        <w:spacing w:before="240" w:after="0" w:line="240" w:lineRule="auto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7252E" w:rsidRPr="00C41033" w14:paraId="11825784" w14:textId="77777777" w:rsidTr="0036631E">
        <w:tc>
          <w:tcPr>
            <w:tcW w:w="9104" w:type="dxa"/>
            <w:shd w:val="clear" w:color="auto" w:fill="F2F2F2"/>
          </w:tcPr>
          <w:p w14:paraId="0B527F24" w14:textId="77777777" w:rsidR="00A2540E" w:rsidRPr="00C41033" w:rsidRDefault="0057252E" w:rsidP="0036631E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41033">
              <w:rPr>
                <w:rFonts w:ascii="Arial Narrow" w:hAnsi="Arial Narrow" w:cs="Arial"/>
                <w:b/>
                <w:sz w:val="24"/>
                <w:szCs w:val="24"/>
              </w:rPr>
              <w:t>WYKAZ CZ</w:t>
            </w:r>
            <w:r w:rsidRPr="00C41033">
              <w:rPr>
                <w:rFonts w:ascii="Arial Narrow" w:eastAsia="TimesNewRoman" w:hAnsi="Arial Narrow" w:cs="Arial"/>
                <w:b/>
                <w:sz w:val="24"/>
                <w:szCs w:val="24"/>
              </w:rPr>
              <w:t>ĘŚ</w:t>
            </w:r>
            <w:r w:rsidRPr="00C41033">
              <w:rPr>
                <w:rFonts w:ascii="Arial Narrow" w:hAnsi="Arial Narrow" w:cs="Arial"/>
                <w:b/>
                <w:sz w:val="24"/>
                <w:szCs w:val="24"/>
              </w:rPr>
              <w:t xml:space="preserve">CI ZAMÓWIENIA, KTÓRYCH WYKONANIE </w:t>
            </w:r>
          </w:p>
          <w:p w14:paraId="76E43089" w14:textId="77777777" w:rsidR="0057252E" w:rsidRPr="00C41033" w:rsidRDefault="0057252E" w:rsidP="00A2540E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41033">
              <w:rPr>
                <w:rFonts w:ascii="Arial Narrow" w:hAnsi="Arial Narrow" w:cs="Arial"/>
                <w:b/>
                <w:sz w:val="24"/>
                <w:szCs w:val="24"/>
              </w:rPr>
              <w:t>WYKONAWCA ZAMIERZA POWIERZY</w:t>
            </w:r>
            <w:r w:rsidRPr="00C41033">
              <w:rPr>
                <w:rFonts w:ascii="Arial Narrow" w:eastAsia="TimesNewRoman" w:hAnsi="Arial Narrow" w:cs="Arial"/>
                <w:b/>
                <w:sz w:val="24"/>
                <w:szCs w:val="24"/>
              </w:rPr>
              <w:t xml:space="preserve">Ć </w:t>
            </w:r>
            <w:r w:rsidRPr="00C41033">
              <w:rPr>
                <w:rFonts w:ascii="Arial Narrow" w:hAnsi="Arial Narrow" w:cs="Arial"/>
                <w:b/>
                <w:sz w:val="24"/>
                <w:szCs w:val="24"/>
              </w:rPr>
              <w:t>PODWYKONAWCOM</w:t>
            </w:r>
          </w:p>
          <w:p w14:paraId="2B26FB45" w14:textId="77777777" w:rsidR="00A2540E" w:rsidRPr="00C41033" w:rsidRDefault="00A2540E" w:rsidP="00A2540E">
            <w:pPr>
              <w:autoSpaceDE w:val="0"/>
              <w:autoSpaceDN w:val="0"/>
              <w:adjustRightInd w:val="0"/>
              <w:spacing w:after="120" w:line="276" w:lineRule="auto"/>
              <w:jc w:val="both"/>
              <w:rPr>
                <w:rFonts w:ascii="Arial Narrow" w:hAnsi="Arial Narrow" w:cs="Arial"/>
                <w:b/>
                <w:i/>
                <w:iCs/>
                <w:color w:val="0070C0"/>
                <w:sz w:val="20"/>
                <w:szCs w:val="20"/>
              </w:rPr>
            </w:pPr>
            <w:r w:rsidRPr="00C41033">
              <w:rPr>
                <w:rFonts w:ascii="Arial Narrow" w:hAnsi="Arial Narrow" w:cs="Arial"/>
                <w:b/>
                <w:bCs/>
                <w:i/>
                <w:iCs/>
                <w:color w:val="0070C0"/>
                <w:sz w:val="20"/>
                <w:szCs w:val="20"/>
              </w:rPr>
              <w:t>UWAGA!</w:t>
            </w:r>
            <w:r w:rsidR="008B745A" w:rsidRPr="00C41033">
              <w:rPr>
                <w:rFonts w:ascii="Arial Narrow" w:hAnsi="Arial Narrow" w:cs="Arial"/>
                <w:b/>
                <w:bCs/>
                <w:i/>
                <w:iCs/>
                <w:color w:val="0070C0"/>
                <w:sz w:val="20"/>
                <w:szCs w:val="20"/>
              </w:rPr>
              <w:t xml:space="preserve"> </w:t>
            </w:r>
            <w:r w:rsidRPr="00C41033">
              <w:rPr>
                <w:rFonts w:ascii="Arial Narrow" w:hAnsi="Arial Narrow" w:cs="Arial"/>
                <w:i/>
                <w:iCs/>
                <w:color w:val="0070C0"/>
                <w:sz w:val="20"/>
                <w:szCs w:val="20"/>
              </w:rPr>
              <w:t xml:space="preserve">Wykonawca jest zobowiązany do wypełnienia i dołączenia niniejszego </w:t>
            </w:r>
            <w:r w:rsidR="008B745A" w:rsidRPr="00C41033">
              <w:rPr>
                <w:rFonts w:ascii="Arial Narrow" w:hAnsi="Arial Narrow" w:cs="Arial"/>
                <w:i/>
                <w:iCs/>
                <w:color w:val="0070C0"/>
                <w:sz w:val="20"/>
                <w:szCs w:val="20"/>
              </w:rPr>
              <w:t>dokumentu</w:t>
            </w:r>
            <w:r w:rsidRPr="00C41033">
              <w:rPr>
                <w:rFonts w:ascii="Arial Narrow" w:hAnsi="Arial Narrow" w:cs="Arial"/>
                <w:i/>
                <w:iCs/>
                <w:color w:val="0070C0"/>
                <w:sz w:val="20"/>
                <w:szCs w:val="20"/>
              </w:rPr>
              <w:t xml:space="preserve"> do składanej oferty tylko w przypadku, gdy powierzy wykonanie części zamówienia Podwykonawcom</w:t>
            </w:r>
          </w:p>
        </w:tc>
      </w:tr>
    </w:tbl>
    <w:p w14:paraId="50642770" w14:textId="77777777" w:rsidR="00A2540E" w:rsidRPr="00C41033" w:rsidRDefault="00A2540E" w:rsidP="00A2540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41033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2540E" w:rsidRPr="00C41033" w14:paraId="2AFCB9C7" w14:textId="77777777" w:rsidTr="009B1625">
        <w:tc>
          <w:tcPr>
            <w:tcW w:w="2269" w:type="dxa"/>
            <w:shd w:val="clear" w:color="auto" w:fill="auto"/>
          </w:tcPr>
          <w:p w14:paraId="2D49CE47" w14:textId="77777777" w:rsidR="00A2540E" w:rsidRPr="00C41033" w:rsidRDefault="00A2540E" w:rsidP="00A2540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4103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37B446D" w14:textId="77777777" w:rsidR="00A2540E" w:rsidRPr="00C41033" w:rsidRDefault="003021FB" w:rsidP="00A2540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C4103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Przebudowa pomieszczeń pralni szpitalnej wraz z zakupem, dostawą i montażem urządzeń w systemie zaprojektuj i wybuduj</w:t>
            </w:r>
            <w:r w:rsidR="00A2540E" w:rsidRPr="00C4103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021FB" w:rsidRPr="00C41033" w14:paraId="4A5EFC0D" w14:textId="77777777" w:rsidTr="00B318CC">
        <w:tc>
          <w:tcPr>
            <w:tcW w:w="2269" w:type="dxa"/>
            <w:shd w:val="clear" w:color="auto" w:fill="auto"/>
          </w:tcPr>
          <w:p w14:paraId="3C6FD944" w14:textId="77777777" w:rsidR="003021FB" w:rsidRPr="00C41033" w:rsidRDefault="003021FB" w:rsidP="00B318C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4103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9EED49B" w14:textId="77777777" w:rsidR="003021FB" w:rsidRPr="00C41033" w:rsidRDefault="003021FB" w:rsidP="00B318C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C4103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86/2024</w:t>
            </w:r>
          </w:p>
        </w:tc>
      </w:tr>
    </w:tbl>
    <w:p w14:paraId="38F84BF9" w14:textId="77777777" w:rsidR="008F2498" w:rsidRPr="00C41033" w:rsidRDefault="003021FB" w:rsidP="00A2540E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C4103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A2540E" w:rsidRPr="00C4103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C41033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A2540E" w:rsidRPr="00C41033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A2540E" w:rsidRPr="00C4103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oświadczam(y)</w:t>
      </w:r>
      <w:r w:rsidR="00A2540E" w:rsidRPr="00C41033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, iż </w:t>
      </w:r>
      <w:r w:rsidR="00A56A6F" w:rsidRPr="00C41033">
        <w:rPr>
          <w:rFonts w:ascii="Arial Narrow" w:hAnsi="Arial Narrow" w:cs="Arial"/>
          <w:sz w:val="24"/>
          <w:szCs w:val="24"/>
        </w:rPr>
        <w:t>w przedmiot</w:t>
      </w:r>
      <w:r w:rsidR="00E631B6" w:rsidRPr="00C41033">
        <w:rPr>
          <w:rFonts w:ascii="Arial Narrow" w:hAnsi="Arial Narrow" w:cs="Arial"/>
          <w:sz w:val="24"/>
          <w:szCs w:val="24"/>
        </w:rPr>
        <w:t xml:space="preserve">owym postępowaniu </w:t>
      </w:r>
      <w:r w:rsidR="005A0158" w:rsidRPr="00C41033">
        <w:rPr>
          <w:rFonts w:ascii="Arial Narrow" w:hAnsi="Arial Narrow" w:cs="Arial"/>
          <w:sz w:val="24"/>
          <w:szCs w:val="24"/>
        </w:rPr>
        <w:t>zamierzamy powierzyć Podwykonawcom wykonanie następujących</w:t>
      </w:r>
      <w:r w:rsidR="00A56A6F" w:rsidRPr="00C41033">
        <w:rPr>
          <w:rFonts w:ascii="Arial Narrow" w:hAnsi="Arial Narrow" w:cs="Arial"/>
          <w:sz w:val="24"/>
          <w:szCs w:val="24"/>
        </w:rPr>
        <w:t xml:space="preserve"> części zamówienia:</w:t>
      </w:r>
    </w:p>
    <w:tbl>
      <w:tblPr>
        <w:tblW w:w="9072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3260"/>
      </w:tblGrid>
      <w:tr w:rsidR="00A2540E" w:rsidRPr="00C41033" w14:paraId="0F293646" w14:textId="77777777" w:rsidTr="00A2540E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88773B6" w14:textId="77777777" w:rsidR="00A2540E" w:rsidRPr="00C41033" w:rsidRDefault="00A2540E" w:rsidP="00A2540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4103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F6EE84D" w14:textId="77777777" w:rsidR="00A2540E" w:rsidRPr="00C41033" w:rsidRDefault="00A2540E" w:rsidP="00A2540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4103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Opis części zamówienia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CD2D45A" w14:textId="77777777" w:rsidR="00A2540E" w:rsidRPr="00C41033" w:rsidRDefault="00A2540E" w:rsidP="00A2540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4103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Podwykonawcy</w:t>
            </w:r>
          </w:p>
        </w:tc>
      </w:tr>
      <w:tr w:rsidR="00A2540E" w:rsidRPr="00C41033" w14:paraId="0A0D28F5" w14:textId="77777777" w:rsidTr="00A2540E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13CA09" w14:textId="77777777" w:rsidR="00A2540E" w:rsidRPr="00C41033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3A945D" w14:textId="77777777" w:rsidR="00A2540E" w:rsidRPr="00C41033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5A6623" w14:textId="77777777" w:rsidR="00A2540E" w:rsidRPr="00C41033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A2540E" w:rsidRPr="00C41033" w14:paraId="550AC575" w14:textId="77777777" w:rsidTr="00A2540E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E8EE96" w14:textId="77777777" w:rsidR="00A2540E" w:rsidRPr="00C41033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15B115" w14:textId="77777777" w:rsidR="00A2540E" w:rsidRPr="00C41033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373C23" w14:textId="77777777" w:rsidR="00A2540E" w:rsidRPr="00C41033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194602EE" w14:textId="77777777" w:rsidR="008B745A" w:rsidRPr="00C41033" w:rsidRDefault="008B745A" w:rsidP="008B745A">
      <w:pPr>
        <w:autoSpaceDE w:val="0"/>
        <w:autoSpaceDN w:val="0"/>
        <w:adjustRightInd w:val="0"/>
        <w:spacing w:after="48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8B745A" w:rsidRPr="00C41033" w14:paraId="4381CBA1" w14:textId="77777777" w:rsidTr="009B1625">
        <w:tc>
          <w:tcPr>
            <w:tcW w:w="2660" w:type="dxa"/>
            <w:shd w:val="clear" w:color="auto" w:fill="auto"/>
          </w:tcPr>
          <w:p w14:paraId="2DEB2DBE" w14:textId="77777777" w:rsidR="008B745A" w:rsidRPr="00C41033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2469E3A" w14:textId="77777777" w:rsidR="008B745A" w:rsidRPr="00C41033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C41033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A30E67E" w14:textId="77777777" w:rsidR="008B745A" w:rsidRPr="00C41033" w:rsidRDefault="008B745A" w:rsidP="008B745A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C4103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21075E4B" w14:textId="77777777" w:rsidR="008B745A" w:rsidRPr="00C41033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2B93A04" w14:textId="77777777" w:rsidR="008B745A" w:rsidRPr="00C41033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41033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6F36BF8" w14:textId="77777777" w:rsidR="008B745A" w:rsidRPr="00C41033" w:rsidRDefault="008B745A" w:rsidP="008B745A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C4103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3021FB" w:rsidRPr="00C4103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C4103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656DC4B7" w14:textId="77777777" w:rsidR="00025386" w:rsidRPr="00C41033" w:rsidRDefault="00025386" w:rsidP="008B745A">
      <w:pPr>
        <w:spacing w:after="0"/>
        <w:rPr>
          <w:rFonts w:ascii="Arial Narrow" w:hAnsi="Arial Narrow" w:cs="Arial"/>
          <w:sz w:val="18"/>
          <w:szCs w:val="18"/>
        </w:rPr>
      </w:pPr>
    </w:p>
    <w:sectPr w:rsidR="00025386" w:rsidRPr="00C41033" w:rsidSect="00A2540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EBE338" w14:textId="77777777" w:rsidR="00EE0165" w:rsidRDefault="00EE0165" w:rsidP="00025386">
      <w:pPr>
        <w:spacing w:after="0" w:line="240" w:lineRule="auto"/>
      </w:pPr>
      <w:r>
        <w:separator/>
      </w:r>
    </w:p>
  </w:endnote>
  <w:endnote w:type="continuationSeparator" w:id="0">
    <w:p w14:paraId="5D51B29B" w14:textId="77777777" w:rsidR="00EE0165" w:rsidRDefault="00EE016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D6DF75" w14:textId="77777777" w:rsidR="003021FB" w:rsidRDefault="003021F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10D4C8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36037F84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ABFE3D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2540E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40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40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6E9457CA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566BFD" w14:textId="77777777" w:rsidR="003021FB" w:rsidRDefault="003021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1478EE" w14:textId="77777777" w:rsidR="00EE0165" w:rsidRDefault="00EE0165" w:rsidP="00025386">
      <w:pPr>
        <w:spacing w:after="0" w:line="240" w:lineRule="auto"/>
      </w:pPr>
      <w:r>
        <w:separator/>
      </w:r>
    </w:p>
  </w:footnote>
  <w:footnote w:type="continuationSeparator" w:id="0">
    <w:p w14:paraId="5DC7A385" w14:textId="77777777" w:rsidR="00EE0165" w:rsidRDefault="00EE016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048353" w14:textId="77777777" w:rsidR="003021FB" w:rsidRDefault="003021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320E29" w14:textId="77777777" w:rsidR="003021FB" w:rsidRDefault="003021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AD64C2" w14:textId="77777777" w:rsidR="003021FB" w:rsidRDefault="003021F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0165"/>
    <w:rsid w:val="00025386"/>
    <w:rsid w:val="00101B40"/>
    <w:rsid w:val="001C2314"/>
    <w:rsid w:val="003021FB"/>
    <w:rsid w:val="0036631E"/>
    <w:rsid w:val="003C30EF"/>
    <w:rsid w:val="005428E4"/>
    <w:rsid w:val="005624D8"/>
    <w:rsid w:val="005657EB"/>
    <w:rsid w:val="0057252E"/>
    <w:rsid w:val="005A0158"/>
    <w:rsid w:val="0069796D"/>
    <w:rsid w:val="008B745A"/>
    <w:rsid w:val="008E405A"/>
    <w:rsid w:val="008F2498"/>
    <w:rsid w:val="009B1625"/>
    <w:rsid w:val="00A2540E"/>
    <w:rsid w:val="00A56A6F"/>
    <w:rsid w:val="00C41033"/>
    <w:rsid w:val="00D55FC4"/>
    <w:rsid w:val="00E631B6"/>
    <w:rsid w:val="00EE0165"/>
    <w:rsid w:val="00F16E93"/>
    <w:rsid w:val="00F964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62E3A9"/>
  <w15:chartTrackingRefBased/>
  <w15:docId w15:val="{26F49493-0D4A-4BB6-9A48-5397EBD69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dcterms:created xsi:type="dcterms:W3CDTF">2024-07-08T08:34:00Z</dcterms:created>
  <dcterms:modified xsi:type="dcterms:W3CDTF">2024-07-08T08:34:00Z</dcterms:modified>
</cp:coreProperties>
</file>