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D86E00" w14:textId="77777777" w:rsidR="00D62E6E" w:rsidRPr="0092032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2032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678C9" w:rsidRPr="00920321">
        <w:rPr>
          <w:rFonts w:ascii="Arial Narrow" w:eastAsia="Times New Roman" w:hAnsi="Arial Narrow" w:cs="Arial"/>
          <w:bCs/>
          <w:sz w:val="24"/>
          <w:szCs w:val="20"/>
          <w:lang w:eastAsia="pl-PL"/>
        </w:rPr>
        <w:t>10</w:t>
      </w:r>
      <w:r w:rsidRPr="0092032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0321" w14:paraId="6632E630" w14:textId="77777777" w:rsidTr="00D62E6E">
        <w:tc>
          <w:tcPr>
            <w:tcW w:w="2800" w:type="dxa"/>
            <w:shd w:val="clear" w:color="auto" w:fill="auto"/>
          </w:tcPr>
          <w:p w14:paraId="4C00AF8B" w14:textId="77777777" w:rsidR="00D62E6E" w:rsidRPr="0092032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032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2032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15B5484" w14:textId="77777777" w:rsidR="00D62E6E" w:rsidRPr="009203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7C630CF" w14:textId="77777777" w:rsidR="00D62E6E" w:rsidRPr="009203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4B3B68" w14:textId="77777777" w:rsidR="00D62E6E" w:rsidRPr="0092032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203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2032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203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20321" w14:paraId="155B37C2" w14:textId="77777777" w:rsidTr="00D62E6E">
        <w:tc>
          <w:tcPr>
            <w:tcW w:w="2800" w:type="dxa"/>
            <w:shd w:val="clear" w:color="auto" w:fill="auto"/>
          </w:tcPr>
          <w:p w14:paraId="49B59E5F" w14:textId="77777777" w:rsidR="00D62E6E" w:rsidRPr="0092032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032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8981AB" w14:textId="77777777" w:rsidR="00D62E6E" w:rsidRPr="009203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140712F" w14:textId="77777777" w:rsidR="00D62E6E" w:rsidRPr="009203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42FFC7" w14:textId="77777777" w:rsidR="00D62E6E" w:rsidRPr="0092032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203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2032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2032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776C55F" w14:textId="77777777" w:rsidR="00BC121E" w:rsidRPr="0092032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78C9" w:rsidRPr="00920321" w14:paraId="25693261" w14:textId="77777777" w:rsidTr="002A241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7EBAAE" w14:textId="77777777" w:rsidR="00D678C9" w:rsidRPr="00920321" w:rsidRDefault="00D678C9" w:rsidP="002A241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2CC9800" w14:textId="77777777" w:rsidR="00D678C9" w:rsidRPr="00920321" w:rsidRDefault="00D678C9" w:rsidP="002A241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2032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2032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20321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920321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2032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2032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5DF01C54" w14:textId="77777777" w:rsidR="00D678C9" w:rsidRPr="00920321" w:rsidRDefault="00D678C9" w:rsidP="002A241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F7BA4AC" w14:textId="77777777" w:rsidR="00D678C9" w:rsidRPr="00920321" w:rsidRDefault="00D678C9" w:rsidP="002A241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FBE6930" w14:textId="77777777" w:rsidR="00BC121E" w:rsidRPr="00920321" w:rsidRDefault="00D678C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03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2032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2032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0321" w14:paraId="4ECF8BDD" w14:textId="77777777" w:rsidTr="00D62E6E">
        <w:tc>
          <w:tcPr>
            <w:tcW w:w="2269" w:type="dxa"/>
            <w:shd w:val="clear" w:color="auto" w:fill="auto"/>
          </w:tcPr>
          <w:p w14:paraId="56D627E2" w14:textId="77777777" w:rsidR="00D62E6E" w:rsidRPr="0092032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C4F3F2" w14:textId="77777777" w:rsidR="00D62E6E" w:rsidRPr="00920321" w:rsidRDefault="00D678C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pomieszczeń pralni szpitalnej wraz z zakupem, dostawą i montażem urządzeń w systemie zaprojektuj i wybuduj</w:t>
            </w:r>
            <w:r w:rsidR="00D62E6E" w:rsidRPr="0092032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78C9" w:rsidRPr="00920321" w14:paraId="25E5EF1B" w14:textId="77777777" w:rsidTr="002A241D">
        <w:tc>
          <w:tcPr>
            <w:tcW w:w="2269" w:type="dxa"/>
            <w:shd w:val="clear" w:color="auto" w:fill="auto"/>
          </w:tcPr>
          <w:p w14:paraId="0B358E5B" w14:textId="77777777" w:rsidR="00D678C9" w:rsidRPr="00920321" w:rsidRDefault="00D678C9" w:rsidP="002A24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A2F035" w14:textId="77777777" w:rsidR="00D678C9" w:rsidRPr="00920321" w:rsidRDefault="00D678C9" w:rsidP="002A24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86/2024</w:t>
            </w:r>
          </w:p>
        </w:tc>
      </w:tr>
    </w:tbl>
    <w:p w14:paraId="0112AE16" w14:textId="77777777" w:rsidR="00BC121E" w:rsidRPr="00920321" w:rsidRDefault="00D678C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203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203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2032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2032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203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2032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4AD3C36" w14:textId="77777777" w:rsidR="00BC121E" w:rsidRPr="0092032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2032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DD8A8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203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203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2032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2032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2032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2032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4EBC2A1" w14:textId="77777777" w:rsidR="00BC121E" w:rsidRPr="0092032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032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BCF5EA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203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2032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2032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2032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2032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39665B8" w14:textId="77777777" w:rsidR="00BF69A4" w:rsidRPr="0092032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032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20321" w14:paraId="3EF3065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90568" w14:textId="77777777" w:rsidR="00BC121E" w:rsidRPr="009203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13E26" w14:textId="77777777" w:rsidR="00BC121E" w:rsidRPr="0092032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09B3" w14:textId="77777777" w:rsidR="00BC121E" w:rsidRPr="0092032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20321" w14:paraId="5041C2A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66005" w14:textId="77777777" w:rsidR="00BC121E" w:rsidRPr="009203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4655" w14:textId="77777777" w:rsidR="00BC121E" w:rsidRPr="009203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EC4B" w14:textId="77777777" w:rsidR="00BC121E" w:rsidRPr="009203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20321" w14:paraId="68AB6E1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657FE" w14:textId="77777777" w:rsidR="00BC121E" w:rsidRPr="009203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6964" w14:textId="77777777" w:rsidR="00BC121E" w:rsidRPr="009203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EB0F" w14:textId="77777777" w:rsidR="00BC121E" w:rsidRPr="009203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3AB9225" w14:textId="77777777" w:rsidR="00BC121E" w:rsidRPr="0092032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2032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38125FD9" w14:textId="77777777" w:rsidR="00BC121E" w:rsidRPr="0092032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2032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3F3C978" w14:textId="77777777" w:rsidR="00067B62" w:rsidRPr="0092032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2032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2032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2032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A84DEEE" w14:textId="77777777" w:rsidR="00067B62" w:rsidRPr="0092032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0321" w14:paraId="5AB14AC9" w14:textId="77777777" w:rsidTr="00620E37">
        <w:tc>
          <w:tcPr>
            <w:tcW w:w="2660" w:type="dxa"/>
            <w:shd w:val="clear" w:color="auto" w:fill="auto"/>
          </w:tcPr>
          <w:p w14:paraId="46691E3D" w14:textId="77777777" w:rsidR="00BC121E" w:rsidRPr="009203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9B9D277" w14:textId="77777777" w:rsidR="00BC121E" w:rsidRPr="0092032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8CC03EE" w14:textId="77777777" w:rsidR="00BC121E" w:rsidRPr="0092032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203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203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5BFC675" w14:textId="77777777" w:rsidR="00BC121E" w:rsidRPr="009203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92D603A" w14:textId="77777777" w:rsidR="00BC121E" w:rsidRPr="009203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CD1763A" w14:textId="77777777" w:rsidR="00BC121E" w:rsidRPr="0092032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03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678C9" w:rsidRPr="009203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9203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2032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8EF84E" w14:textId="77777777" w:rsidR="00106AC7" w:rsidRPr="00920321" w:rsidRDefault="00106AC7" w:rsidP="00BC121E">
      <w:pPr>
        <w:rPr>
          <w:rFonts w:ascii="Arial Narrow" w:hAnsi="Arial Narrow"/>
        </w:rPr>
      </w:pPr>
    </w:p>
    <w:sectPr w:rsidR="00106AC7" w:rsidRPr="0092032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51856B" w14:textId="77777777" w:rsidR="00A259A7" w:rsidRDefault="00A259A7">
      <w:r>
        <w:separator/>
      </w:r>
    </w:p>
  </w:endnote>
  <w:endnote w:type="continuationSeparator" w:id="0">
    <w:p w14:paraId="716E6EF8" w14:textId="77777777" w:rsidR="00A259A7" w:rsidRDefault="00A25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E805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3DDBE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7872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AC97E0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8C765E4">
        <v:line id="_x0000_s1025" style="position:absolute;left:0;text-align:left;z-index:251657728" from="-3.85pt,8.7pt" to="455.15pt,8.7pt"/>
      </w:pict>
    </w:r>
  </w:p>
  <w:p w14:paraId="7EF47A4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410BD" w14:textId="77777777" w:rsidR="00D678C9" w:rsidRDefault="00D678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35FBE" w14:textId="77777777" w:rsidR="00A259A7" w:rsidRDefault="00A259A7">
      <w:r>
        <w:separator/>
      </w:r>
    </w:p>
  </w:footnote>
  <w:footnote w:type="continuationSeparator" w:id="0">
    <w:p w14:paraId="587BA9EF" w14:textId="77777777" w:rsidR="00A259A7" w:rsidRDefault="00A25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C3084" w14:textId="77777777" w:rsidR="00D678C9" w:rsidRDefault="00D678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DDC64" w14:textId="77777777" w:rsidR="00D678C9" w:rsidRDefault="00D678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F870B" w14:textId="77777777" w:rsidR="00D678C9" w:rsidRDefault="00D678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9154395">
    <w:abstractNumId w:val="13"/>
  </w:num>
  <w:num w:numId="2" w16cid:durableId="927663124">
    <w:abstractNumId w:val="0"/>
  </w:num>
  <w:num w:numId="3" w16cid:durableId="546793431">
    <w:abstractNumId w:val="11"/>
  </w:num>
  <w:num w:numId="4" w16cid:durableId="1843886644">
    <w:abstractNumId w:val="8"/>
  </w:num>
  <w:num w:numId="5" w16cid:durableId="1637951473">
    <w:abstractNumId w:val="7"/>
  </w:num>
  <w:num w:numId="6" w16cid:durableId="1933852920">
    <w:abstractNumId w:val="1"/>
  </w:num>
  <w:num w:numId="7" w16cid:durableId="837505825">
    <w:abstractNumId w:val="6"/>
  </w:num>
  <w:num w:numId="8" w16cid:durableId="1792090065">
    <w:abstractNumId w:val="3"/>
  </w:num>
  <w:num w:numId="9" w16cid:durableId="1469712081">
    <w:abstractNumId w:val="2"/>
  </w:num>
  <w:num w:numId="10" w16cid:durableId="697123149">
    <w:abstractNumId w:val="5"/>
  </w:num>
  <w:num w:numId="11" w16cid:durableId="1901360430">
    <w:abstractNumId w:val="10"/>
  </w:num>
  <w:num w:numId="12" w16cid:durableId="1204832092">
    <w:abstractNumId w:val="4"/>
  </w:num>
  <w:num w:numId="13" w16cid:durableId="1482578737">
    <w:abstractNumId w:val="9"/>
  </w:num>
  <w:num w:numId="14" w16cid:durableId="7027086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9A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5D4D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0321"/>
    <w:rsid w:val="00952336"/>
    <w:rsid w:val="009A21D7"/>
    <w:rsid w:val="009A4A2C"/>
    <w:rsid w:val="009A4CD3"/>
    <w:rsid w:val="00A24942"/>
    <w:rsid w:val="00A259A7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678C9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01B16F"/>
  <w15:chartTrackingRefBased/>
  <w15:docId w15:val="{D5441FBE-31E8-49D0-8BA6-474EF0E5A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2024-07-08T11:56:00Z</cp:lastPrinted>
  <dcterms:created xsi:type="dcterms:W3CDTF">2024-07-08T11:56:00Z</dcterms:created>
  <dcterms:modified xsi:type="dcterms:W3CDTF">2024-07-08T11:56:00Z</dcterms:modified>
</cp:coreProperties>
</file>