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571786">
        <w:rPr>
          <w:rFonts w:ascii="Arial" w:eastAsia="Times New Roman" w:hAnsi="Arial" w:cs="Arial"/>
          <w:bCs/>
          <w:sz w:val="24"/>
          <w:szCs w:val="20"/>
          <w:lang w:eastAsia="pl-PL"/>
        </w:rPr>
        <w:t>4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9444B" w:rsidRPr="00C14101" w:rsidTr="00F20C5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9444B" w:rsidRPr="00C14101" w:rsidRDefault="00D9444B" w:rsidP="00F20C52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D9444B" w:rsidRPr="00C14101" w:rsidRDefault="00D9444B" w:rsidP="00F20C52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9444B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D9444B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D9444B">
              <w:rPr>
                <w:rFonts w:ascii="Arial" w:eastAsia="Times New Roman" w:hAnsi="Arial" w:cs="Arial"/>
                <w:lang w:eastAsia="pl-PL"/>
              </w:rPr>
              <w:t>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D9444B" w:rsidRPr="00C14101" w:rsidRDefault="00D9444B" w:rsidP="00F20C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D9444B" w:rsidRPr="00C14101" w:rsidRDefault="00D9444B" w:rsidP="00F20C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D9444B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D9444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944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Budowa, rozbudowa i przebudowa oraz doposażenie remiz ochotniczych straży pożarnych na terenie Gminy Szerzyny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9444B" w:rsidRPr="00D62E6E" w:rsidTr="00F20C52">
        <w:tc>
          <w:tcPr>
            <w:tcW w:w="2269" w:type="dxa"/>
            <w:shd w:val="clear" w:color="auto" w:fill="auto"/>
          </w:tcPr>
          <w:p w:rsidR="00D9444B" w:rsidRPr="00D62E6E" w:rsidRDefault="00D9444B" w:rsidP="00F20C5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9444B" w:rsidRPr="00D62E6E" w:rsidRDefault="00D9444B" w:rsidP="00F20C5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944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FER.271.17.2024</w:t>
            </w:r>
          </w:p>
        </w:tc>
      </w:tr>
    </w:tbl>
    <w:p w:rsidR="00BC121E" w:rsidRDefault="00D9444B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D9444B">
        <w:rPr>
          <w:rFonts w:ascii="Arial" w:eastAsia="Times New Roman" w:hAnsi="Arial" w:cs="Arial"/>
          <w:b/>
          <w:sz w:val="24"/>
          <w:szCs w:val="24"/>
          <w:lang w:eastAsia="pl-PL"/>
        </w:rPr>
        <w:t>Gmina Szerzyny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BE6111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Dz.U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E6111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D9444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9444B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4F67" w:rsidRDefault="00844F67">
      <w:r>
        <w:separator/>
      </w:r>
    </w:p>
  </w:endnote>
  <w:endnote w:type="continuationSeparator" w:id="1">
    <w:p w:rsidR="00844F67" w:rsidRDefault="00844F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BE611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BE6111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E611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E6111">
      <w:rPr>
        <w:rStyle w:val="Numerstrony"/>
        <w:rFonts w:ascii="Arial" w:hAnsi="Arial"/>
        <w:sz w:val="18"/>
        <w:szCs w:val="18"/>
      </w:rPr>
      <w:fldChar w:fldCharType="separate"/>
    </w:r>
    <w:r w:rsidR="00571786">
      <w:rPr>
        <w:rStyle w:val="Numerstrony"/>
        <w:rFonts w:ascii="Arial" w:hAnsi="Arial"/>
        <w:noProof/>
        <w:sz w:val="18"/>
        <w:szCs w:val="18"/>
      </w:rPr>
      <w:t>1</w:t>
    </w:r>
    <w:r w:rsidR="00BE611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E611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E6111">
      <w:rPr>
        <w:rStyle w:val="Numerstrony"/>
        <w:rFonts w:ascii="Arial" w:hAnsi="Arial"/>
        <w:sz w:val="18"/>
        <w:szCs w:val="18"/>
      </w:rPr>
      <w:fldChar w:fldCharType="separate"/>
    </w:r>
    <w:r w:rsidR="00571786">
      <w:rPr>
        <w:rStyle w:val="Numerstrony"/>
        <w:rFonts w:ascii="Arial" w:hAnsi="Arial"/>
        <w:noProof/>
        <w:sz w:val="18"/>
        <w:szCs w:val="18"/>
      </w:rPr>
      <w:t>2</w:t>
    </w:r>
    <w:r w:rsidR="00BE611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44B" w:rsidRDefault="00D944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4F67" w:rsidRDefault="00844F67">
      <w:r>
        <w:separator/>
      </w:r>
    </w:p>
  </w:footnote>
  <w:footnote w:type="continuationSeparator" w:id="1">
    <w:p w:rsidR="00844F67" w:rsidRDefault="00844F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44B" w:rsidRDefault="00D9444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44B" w:rsidRDefault="00D9444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44B" w:rsidRDefault="00D9444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9444B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679BE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524D6"/>
    <w:rsid w:val="0056132E"/>
    <w:rsid w:val="00571786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4F67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86F14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E6111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9444B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71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71786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220</Words>
  <Characters>1726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2024-07-09T09:07:00Z</cp:lastPrinted>
  <dcterms:created xsi:type="dcterms:W3CDTF">2024-07-09T09:07:00Z</dcterms:created>
  <dcterms:modified xsi:type="dcterms:W3CDTF">2024-07-09T09:07:00Z</dcterms:modified>
</cp:coreProperties>
</file>