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CD763" w14:textId="4DA8E5AD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E830E7">
        <w:rPr>
          <w:rFonts w:ascii="Times New Roman" w:hAnsi="Times New Roman"/>
          <w:b w:val="0"/>
          <w:sz w:val="22"/>
          <w:szCs w:val="22"/>
        </w:rPr>
        <w:t>2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40EFFBE8" w14:textId="77777777" w:rsidTr="003C6C1A">
        <w:tc>
          <w:tcPr>
            <w:tcW w:w="8954" w:type="dxa"/>
            <w:shd w:val="clear" w:color="auto" w:fill="F2F2F2"/>
          </w:tcPr>
          <w:p w14:paraId="0E2873D2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519FCB19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5E150B9" w14:textId="77777777" w:rsidR="003C6C1A" w:rsidRPr="000431B5" w:rsidRDefault="003C6C1A" w:rsidP="003C6C1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6A70522A" w14:textId="4461E3D8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B94E8A" w:rsidRPr="00B94E8A">
        <w:t xml:space="preserve"> </w:t>
      </w:r>
      <w:r w:rsidR="00B94E8A" w:rsidRPr="00B94E8A">
        <w:rPr>
          <w:b/>
          <w:sz w:val="22"/>
          <w:szCs w:val="22"/>
        </w:rPr>
        <w:t>Utrzymanie i aktualizacja systemów Eskulap oraz Impuls</w:t>
      </w:r>
      <w:r w:rsidRPr="00525EFF">
        <w:rPr>
          <w:sz w:val="22"/>
          <w:szCs w:val="22"/>
        </w:rPr>
        <w:t>”</w:t>
      </w:r>
    </w:p>
    <w:p w14:paraId="720CFFE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77C146C8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CC56429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BA05C53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3C6C1A" w:rsidRPr="000431B5" w14:paraId="2EDE8782" w14:textId="77777777" w:rsidTr="00696FF9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6647BD2F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31999A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1E258E4D" w14:textId="77777777" w:rsidTr="00696FF9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2A01428C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0D62B0CE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7259679A" w14:textId="77777777" w:rsidTr="00696FF9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1D0F40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682F1C3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77E8BAB7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AE87D0C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122A2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32D4B323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64FEB8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330A726E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0EC33057" w14:textId="77777777" w:rsidTr="00696FF9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4E9230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EF09650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3F3E793D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12232B3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47FFE69A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3C6C1A" w:rsidRPr="000431B5" w14:paraId="65A307A1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BDE416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41E41268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3C6C1A" w:rsidRPr="000431B5" w14:paraId="402BE9A0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A68A240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5B254744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3C6C1A" w:rsidRPr="000431B5" w14:paraId="4F51F5BB" w14:textId="77777777" w:rsidTr="00696FF9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FAE648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1052B0B6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3C6C1A" w:rsidRPr="000431B5" w14:paraId="21C32D92" w14:textId="77777777" w:rsidTr="00696FF9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64CE8F1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1F912F8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1FD84C6B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47F87592" w14:textId="77777777" w:rsidR="003C6C1A" w:rsidRPr="000431B5" w:rsidRDefault="003C6C1A" w:rsidP="00696FF9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tel.                                          e-mail:</w:t>
            </w:r>
          </w:p>
        </w:tc>
      </w:tr>
    </w:tbl>
    <w:p w14:paraId="6B38197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4C217" w14:textId="77777777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226C0311" w14:textId="77777777" w:rsidR="003C6C1A" w:rsidRDefault="003C6C1A" w:rsidP="003C6C1A">
      <w:pPr>
        <w:spacing w:after="120" w:line="276" w:lineRule="auto"/>
        <w:jc w:val="both"/>
        <w:rPr>
          <w:sz w:val="22"/>
        </w:rPr>
      </w:pPr>
    </w:p>
    <w:p w14:paraId="18EEFC1C" w14:textId="3D312BD9" w:rsidR="003C6C1A" w:rsidRPr="0096074C" w:rsidRDefault="003C6C1A" w:rsidP="003C6C1A">
      <w:pPr>
        <w:spacing w:after="120" w:line="276" w:lineRule="auto"/>
        <w:jc w:val="both"/>
        <w:rPr>
          <w:b/>
          <w:bCs/>
          <w:sz w:val="22"/>
        </w:rPr>
      </w:pPr>
      <w:r w:rsidRPr="0096074C">
        <w:rPr>
          <w:b/>
          <w:bCs/>
          <w:sz w:val="22"/>
        </w:rPr>
        <w:t>K-1 (cena oferty brutto)</w:t>
      </w:r>
    </w:p>
    <w:p w14:paraId="234A8ECC" w14:textId="77777777" w:rsidR="003C6C1A" w:rsidRDefault="003C6C1A" w:rsidP="003C6C1A">
      <w:pPr>
        <w:spacing w:after="120"/>
        <w:jc w:val="both"/>
        <w:rPr>
          <w:sz w:val="22"/>
        </w:rPr>
      </w:pPr>
      <w:r w:rsidRPr="003C6C1A">
        <w:rPr>
          <w:sz w:val="22"/>
        </w:rPr>
        <w:t>wartość netto za wykonanie całości przedmiotu zamówienia wynosi ....................... zł</w:t>
      </w:r>
    </w:p>
    <w:p w14:paraId="7468B4EC" w14:textId="77777777" w:rsidR="003C6C1A" w:rsidRPr="007F3E87" w:rsidRDefault="003C6C1A" w:rsidP="003C6C1A">
      <w:pPr>
        <w:jc w:val="both"/>
        <w:rPr>
          <w:sz w:val="22"/>
          <w:szCs w:val="22"/>
        </w:rPr>
      </w:pPr>
      <w:r w:rsidRPr="007F3E87">
        <w:rPr>
          <w:sz w:val="22"/>
          <w:szCs w:val="22"/>
        </w:rPr>
        <w:t>(słownie: ....................................</w:t>
      </w:r>
      <w:r>
        <w:rPr>
          <w:sz w:val="22"/>
          <w:szCs w:val="22"/>
        </w:rPr>
        <w:t>......</w:t>
      </w:r>
      <w:r w:rsidRPr="007F3E87">
        <w:rPr>
          <w:sz w:val="22"/>
          <w:szCs w:val="22"/>
        </w:rPr>
        <w:t xml:space="preserve"> zł),</w:t>
      </w:r>
    </w:p>
    <w:p w14:paraId="7E54ECAA" w14:textId="29DBA2BB" w:rsidR="003C6C1A" w:rsidRPr="003C6C1A" w:rsidRDefault="003C6C1A" w:rsidP="003C6C1A">
      <w:pPr>
        <w:spacing w:after="120"/>
        <w:jc w:val="both"/>
        <w:rPr>
          <w:sz w:val="22"/>
        </w:rPr>
      </w:pPr>
      <w:r w:rsidRPr="003C6C1A">
        <w:rPr>
          <w:sz w:val="22"/>
        </w:rPr>
        <w:t>stawka  podatku VAT wynosi  ......%</w:t>
      </w:r>
    </w:p>
    <w:p w14:paraId="2DF82FE5" w14:textId="77777777" w:rsidR="003C6C1A" w:rsidRDefault="003C6C1A" w:rsidP="003C6C1A">
      <w:pPr>
        <w:spacing w:after="120"/>
        <w:jc w:val="both"/>
        <w:rPr>
          <w:sz w:val="22"/>
        </w:rPr>
      </w:pPr>
      <w:r w:rsidRPr="003C6C1A">
        <w:rPr>
          <w:sz w:val="22"/>
        </w:rPr>
        <w:t>kwota podatku VAT wynosi ................................ zł</w:t>
      </w:r>
    </w:p>
    <w:p w14:paraId="263302DF" w14:textId="3486AF19" w:rsidR="003C6C1A" w:rsidRPr="003C6C1A" w:rsidRDefault="003C6C1A" w:rsidP="003C6C1A">
      <w:pPr>
        <w:spacing w:after="120"/>
        <w:jc w:val="both"/>
        <w:rPr>
          <w:sz w:val="22"/>
        </w:rPr>
      </w:pPr>
      <w:r w:rsidRPr="003C6C1A">
        <w:rPr>
          <w:sz w:val="22"/>
        </w:rPr>
        <w:t>wartość brutto za wykonanie całości przedmiotu zamówienia wynosi ....................... zł</w:t>
      </w:r>
    </w:p>
    <w:p w14:paraId="0E01E381" w14:textId="6D888E23" w:rsidR="003C6C1A" w:rsidRPr="003C6C1A" w:rsidRDefault="003C6C1A" w:rsidP="003C6C1A">
      <w:pPr>
        <w:spacing w:after="120"/>
        <w:jc w:val="both"/>
        <w:rPr>
          <w:sz w:val="22"/>
        </w:rPr>
      </w:pPr>
      <w:r w:rsidRPr="003C6C1A">
        <w:rPr>
          <w:sz w:val="22"/>
        </w:rPr>
        <w:t>(słownie: ............................................... zł),</w:t>
      </w:r>
    </w:p>
    <w:p w14:paraId="79819211" w14:textId="77777777" w:rsidR="003C6C1A" w:rsidRPr="003C6C1A" w:rsidRDefault="003C6C1A" w:rsidP="003C6C1A">
      <w:pPr>
        <w:spacing w:after="120" w:line="276" w:lineRule="auto"/>
        <w:jc w:val="both"/>
        <w:rPr>
          <w:sz w:val="22"/>
        </w:rPr>
      </w:pPr>
      <w:r w:rsidRPr="003C6C1A">
        <w:rPr>
          <w:sz w:val="22"/>
        </w:rPr>
        <w:lastRenderedPageBreak/>
        <w:tab/>
      </w:r>
    </w:p>
    <w:p w14:paraId="2C6ABD47" w14:textId="66728AB2" w:rsidR="003C6C1A" w:rsidRDefault="003C6C1A" w:rsidP="003C6C1A">
      <w:pPr>
        <w:spacing w:after="120" w:line="276" w:lineRule="auto"/>
        <w:jc w:val="both"/>
        <w:rPr>
          <w:sz w:val="22"/>
        </w:rPr>
      </w:pPr>
      <w:r w:rsidRPr="0096074C">
        <w:rPr>
          <w:b/>
          <w:bCs/>
          <w:sz w:val="22"/>
        </w:rPr>
        <w:t>K-2</w:t>
      </w:r>
      <w:r w:rsidR="008F1689">
        <w:rPr>
          <w:b/>
          <w:bCs/>
          <w:sz w:val="22"/>
        </w:rPr>
        <w:t>;</w:t>
      </w:r>
      <w:r w:rsidRPr="0096074C">
        <w:rPr>
          <w:b/>
          <w:bCs/>
          <w:sz w:val="22"/>
        </w:rPr>
        <w:t xml:space="preserve"> Wydłużenie godzin obsługi serwisowej</w:t>
      </w:r>
      <w:r w:rsidRPr="003C6C1A">
        <w:rPr>
          <w:sz w:val="22"/>
        </w:rPr>
        <w:t>……………</w:t>
      </w:r>
      <w:r w:rsidR="003243E2">
        <w:rPr>
          <w:sz w:val="22"/>
        </w:rPr>
        <w:t>……….</w:t>
      </w:r>
      <w:r w:rsidRPr="003C6C1A">
        <w:rPr>
          <w:sz w:val="22"/>
        </w:rPr>
        <w:t>…. (zgodnie z rozdziałem 21 SWZ</w:t>
      </w:r>
      <w:r w:rsidR="003243E2">
        <w:rPr>
          <w:sz w:val="22"/>
        </w:rPr>
        <w:t>)</w:t>
      </w:r>
    </w:p>
    <w:p w14:paraId="364B2EB0" w14:textId="533FB11E" w:rsidR="003C6C1A" w:rsidRDefault="003C6C1A" w:rsidP="003C6C1A">
      <w:pPr>
        <w:spacing w:after="120" w:line="276" w:lineRule="auto"/>
        <w:jc w:val="both"/>
        <w:rPr>
          <w:sz w:val="22"/>
        </w:rPr>
      </w:pPr>
      <w:r w:rsidRPr="0096074C">
        <w:rPr>
          <w:b/>
          <w:bCs/>
          <w:sz w:val="22"/>
        </w:rPr>
        <w:t>K-3</w:t>
      </w:r>
      <w:r w:rsidR="008F1689">
        <w:rPr>
          <w:b/>
          <w:bCs/>
          <w:sz w:val="22"/>
        </w:rPr>
        <w:t>;</w:t>
      </w:r>
      <w:r w:rsidRPr="0096074C">
        <w:rPr>
          <w:b/>
          <w:bCs/>
          <w:sz w:val="22"/>
        </w:rPr>
        <w:t xml:space="preserve"> </w:t>
      </w:r>
      <w:r w:rsidRPr="0096074C">
        <w:rPr>
          <w:b/>
          <w:bCs/>
          <w:sz w:val="22"/>
          <w:szCs w:val="22"/>
        </w:rPr>
        <w:t>Skrócenie czasu reakcji</w:t>
      </w:r>
      <w:r w:rsidRPr="00191F09">
        <w:rPr>
          <w:sz w:val="22"/>
          <w:szCs w:val="22"/>
        </w:rPr>
        <w:t>…………………………</w:t>
      </w:r>
      <w:r w:rsidR="003243E2">
        <w:rPr>
          <w:sz w:val="22"/>
          <w:szCs w:val="22"/>
        </w:rPr>
        <w:t>…………</w:t>
      </w:r>
      <w:r w:rsidR="00BF300B">
        <w:rPr>
          <w:sz w:val="22"/>
          <w:szCs w:val="22"/>
        </w:rPr>
        <w:t>..</w:t>
      </w:r>
      <w:r w:rsidRPr="00191F09">
        <w:rPr>
          <w:sz w:val="22"/>
          <w:szCs w:val="22"/>
        </w:rPr>
        <w:t>…..</w:t>
      </w:r>
      <w:r>
        <w:rPr>
          <w:sz w:val="22"/>
          <w:szCs w:val="22"/>
        </w:rPr>
        <w:t>(</w:t>
      </w:r>
      <w:r w:rsidRPr="003C6C1A">
        <w:rPr>
          <w:sz w:val="22"/>
        </w:rPr>
        <w:t>zgodnie z rozdziałem 21 SWZ</w:t>
      </w:r>
      <w:r w:rsidR="003243E2">
        <w:rPr>
          <w:sz w:val="22"/>
        </w:rPr>
        <w:t>)</w:t>
      </w:r>
    </w:p>
    <w:p w14:paraId="36E91C3E" w14:textId="63038ABD" w:rsidR="003C6C1A" w:rsidRPr="00A046B6" w:rsidRDefault="003C6C1A" w:rsidP="003C6C1A">
      <w:pPr>
        <w:spacing w:after="60"/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t xml:space="preserve">Termin wykonania umowy: 12 </w:t>
      </w:r>
      <w:r w:rsidRPr="00E830E7">
        <w:rPr>
          <w:bCs/>
          <w:sz w:val="22"/>
          <w:szCs w:val="22"/>
        </w:rPr>
        <w:t xml:space="preserve">miesięcy od </w:t>
      </w:r>
      <w:r w:rsidR="00E830E7" w:rsidRPr="00E830E7">
        <w:rPr>
          <w:bCs/>
          <w:sz w:val="22"/>
          <w:szCs w:val="22"/>
        </w:rPr>
        <w:t>daty zawarcia</w:t>
      </w:r>
      <w:r w:rsidR="00E830E7">
        <w:rPr>
          <w:bCs/>
          <w:sz w:val="22"/>
          <w:szCs w:val="22"/>
        </w:rPr>
        <w:t xml:space="preserve"> umowy</w:t>
      </w:r>
    </w:p>
    <w:p w14:paraId="0F17A990" w14:textId="27ED3A69" w:rsidR="003C6C1A" w:rsidRDefault="003C6C1A" w:rsidP="003C6C1A">
      <w:pPr>
        <w:spacing w:after="120"/>
        <w:jc w:val="both"/>
        <w:rPr>
          <w:bCs/>
          <w:sz w:val="22"/>
          <w:szCs w:val="22"/>
        </w:rPr>
      </w:pPr>
      <w:r w:rsidRPr="00A046B6">
        <w:rPr>
          <w:bCs/>
          <w:sz w:val="22"/>
          <w:szCs w:val="22"/>
        </w:rPr>
        <w:t>Warunki płatności: 60 dni</w:t>
      </w:r>
    </w:p>
    <w:p w14:paraId="60C0D515" w14:textId="77777777" w:rsidR="003C6C1A" w:rsidRPr="003C6C1A" w:rsidRDefault="003C6C1A" w:rsidP="003C6C1A">
      <w:pPr>
        <w:spacing w:after="120"/>
        <w:jc w:val="both"/>
        <w:rPr>
          <w:sz w:val="22"/>
        </w:rPr>
      </w:pPr>
    </w:p>
    <w:p w14:paraId="1D06D57B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0828619A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10350972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5DB80C3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8BA7858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24A7AF4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F9AA82B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FFCBCAB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DEBF9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5568EB0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0D7051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118EA1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2642B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9AAB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67024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107A11F1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A875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86296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EE713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60EFE8E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8485A4F" w14:textId="77777777" w:rsidR="00FF57EE" w:rsidRPr="003C6C1A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1874C407" w14:textId="77777777" w:rsidR="003C6C1A" w:rsidRPr="00A14CA3" w:rsidRDefault="003C6C1A" w:rsidP="003C6C1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5290FA76" w14:textId="77777777" w:rsidR="003C6C1A" w:rsidRPr="00A14CA3" w:rsidRDefault="003C6C1A" w:rsidP="003C6C1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0ABD88E8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2439D7AB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A13751D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12230C">
        <w:rPr>
          <w:b/>
          <w:sz w:val="22"/>
          <w:szCs w:val="22"/>
          <w:u w:val="single"/>
        </w:rPr>
        <w:t>nie będzie</w:t>
      </w:r>
      <w:r w:rsidRPr="0012230C">
        <w:rPr>
          <w:bCs/>
          <w:sz w:val="22"/>
          <w:szCs w:val="22"/>
          <w:u w:val="single"/>
        </w:rPr>
        <w:t xml:space="preserve"> </w:t>
      </w:r>
      <w:r w:rsidRPr="0012230C">
        <w:rPr>
          <w:b/>
          <w:sz w:val="22"/>
          <w:szCs w:val="22"/>
          <w:u w:val="single"/>
        </w:rPr>
        <w:t>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</w:p>
    <w:p w14:paraId="3780CA0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62D2547D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12230C" w:rsidRPr="0012230C">
        <w:rPr>
          <w:bCs/>
          <w:sz w:val="22"/>
          <w:szCs w:val="22"/>
        </w:rPr>
        <w:t>dnia 11 marca 2004 r. o podatku od towarów i usług (t.j. Dz.U.2021.0.685)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0C7D3B45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A002E3B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3FA59B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5071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1F729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3F1256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783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8A9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88C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4D4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5A1E726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502B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A9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580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162F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D1796A2" w14:textId="77777777" w:rsidR="007D475B" w:rsidRPr="007D475B" w:rsidRDefault="007D475B" w:rsidP="00A131BE">
      <w:pPr>
        <w:pStyle w:val="Akapitzlist"/>
        <w:spacing w:before="240" w:after="120" w:line="360" w:lineRule="auto"/>
        <w:ind w:left="284"/>
        <w:jc w:val="both"/>
        <w:rPr>
          <w:b/>
          <w:sz w:val="22"/>
          <w:szCs w:val="22"/>
        </w:rPr>
      </w:pPr>
    </w:p>
    <w:p w14:paraId="6CFAAE0C" w14:textId="77777777" w:rsidR="007D475B" w:rsidRPr="007D475B" w:rsidRDefault="007D475B" w:rsidP="007D475B">
      <w:pPr>
        <w:pStyle w:val="Akapitzlist"/>
        <w:spacing w:before="240" w:after="120" w:line="360" w:lineRule="auto"/>
        <w:ind w:left="284"/>
        <w:jc w:val="both"/>
        <w:rPr>
          <w:sz w:val="12"/>
          <w:szCs w:val="12"/>
        </w:rPr>
      </w:pPr>
    </w:p>
    <w:p w14:paraId="67F40375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727BF4BC" w14:textId="77777777" w:rsidTr="00DC336F">
        <w:tc>
          <w:tcPr>
            <w:tcW w:w="2551" w:type="dxa"/>
            <w:shd w:val="clear" w:color="auto" w:fill="auto"/>
            <w:vAlign w:val="center"/>
          </w:tcPr>
          <w:p w14:paraId="17359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F0EB67E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534D6D5" w14:textId="77777777" w:rsidTr="00DC336F">
        <w:tc>
          <w:tcPr>
            <w:tcW w:w="2551" w:type="dxa"/>
            <w:shd w:val="clear" w:color="auto" w:fill="auto"/>
            <w:vAlign w:val="center"/>
          </w:tcPr>
          <w:p w14:paraId="1868BE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572EE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FAAAAEA" w14:textId="77777777" w:rsidTr="00DC336F">
        <w:tc>
          <w:tcPr>
            <w:tcW w:w="2551" w:type="dxa"/>
            <w:shd w:val="clear" w:color="auto" w:fill="auto"/>
            <w:vAlign w:val="center"/>
          </w:tcPr>
          <w:p w14:paraId="7722688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7E117B0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696F53" w14:textId="77777777" w:rsidTr="00DC336F">
        <w:tc>
          <w:tcPr>
            <w:tcW w:w="2551" w:type="dxa"/>
            <w:shd w:val="clear" w:color="auto" w:fill="auto"/>
            <w:vAlign w:val="center"/>
          </w:tcPr>
          <w:p w14:paraId="516BC35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2E312BC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7AE08A8E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13306DC3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3EF9533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93BAAAE" w14:textId="77777777" w:rsidR="00AF4AC3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454AB897" w14:textId="77777777" w:rsidR="003C6C1A" w:rsidRPr="00085C92" w:rsidRDefault="003C6C1A" w:rsidP="003C6C1A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5E984F9F" w14:textId="77777777" w:rsidR="003C6C1A" w:rsidRPr="00085C92" w:rsidRDefault="003C6C1A" w:rsidP="003C6C1A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14336DA4" w14:textId="77777777" w:rsidR="003C6C1A" w:rsidRPr="00085C92" w:rsidRDefault="003C6C1A" w:rsidP="003C6C1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1401EF1E" w14:textId="77777777" w:rsidR="003C6C1A" w:rsidRPr="00085C92" w:rsidRDefault="003C6C1A" w:rsidP="003C6C1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293F10C4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7372F1E3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BB684A2" w14:textId="77777777" w:rsidR="003C6C1A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0AF55F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73741207" w14:textId="77777777" w:rsidR="003C6C1A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46E4928D" w14:textId="77777777" w:rsidR="003C6C1A" w:rsidRPr="00085C92" w:rsidRDefault="003C6C1A" w:rsidP="003C6C1A">
      <w:pPr>
        <w:numPr>
          <w:ilvl w:val="0"/>
          <w:numId w:val="6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49D6F660" w14:textId="77777777" w:rsidR="003C6C1A" w:rsidRDefault="003C6C1A" w:rsidP="003C6C1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56B6A1D5" w14:textId="77777777" w:rsidR="003C6C1A" w:rsidRPr="00085C92" w:rsidRDefault="003C6C1A" w:rsidP="003C6C1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376B43DE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29176D2C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02C3FC71" w14:textId="77777777" w:rsidR="003C6C1A" w:rsidRPr="00085C92" w:rsidRDefault="003C6C1A" w:rsidP="003C6C1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688C305" w14:textId="492DE2B7" w:rsidR="003C6C1A" w:rsidRPr="007D475B" w:rsidRDefault="003C6C1A" w:rsidP="003C6C1A">
      <w:pPr>
        <w:pStyle w:val="Akapitzlist"/>
        <w:spacing w:before="240" w:line="276" w:lineRule="auto"/>
        <w:jc w:val="both"/>
        <w:rPr>
          <w:b/>
          <w:sz w:val="22"/>
          <w:szCs w:val="22"/>
        </w:rPr>
      </w:pPr>
    </w:p>
    <w:p w14:paraId="610FB74A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32F7892B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5D56170D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lastRenderedPageBreak/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ADA05" w14:textId="77777777" w:rsidR="00CE7F9E" w:rsidRDefault="00CE7F9E" w:rsidP="00FF57EE">
      <w:r>
        <w:separator/>
      </w:r>
    </w:p>
  </w:endnote>
  <w:endnote w:type="continuationSeparator" w:id="0">
    <w:p w14:paraId="7F776251" w14:textId="77777777" w:rsidR="00CE7F9E" w:rsidRDefault="00CE7F9E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BF4528" w14:textId="77777777" w:rsidR="00CE7F9E" w:rsidRDefault="00CE7F9E" w:rsidP="00FF57EE">
      <w:r>
        <w:separator/>
      </w:r>
    </w:p>
  </w:footnote>
  <w:footnote w:type="continuationSeparator" w:id="0">
    <w:p w14:paraId="21354FC0" w14:textId="77777777" w:rsidR="00CE7F9E" w:rsidRDefault="00CE7F9E" w:rsidP="00FF57EE">
      <w:r>
        <w:continuationSeparator/>
      </w:r>
    </w:p>
  </w:footnote>
  <w:footnote w:id="1">
    <w:p w14:paraId="4B30E88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2E544D7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732DB030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ACD245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AF7DDAB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8F438" w14:textId="1528F94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A80338">
      <w:rPr>
        <w:sz w:val="20"/>
        <w:szCs w:val="20"/>
      </w:rPr>
      <w:t>SZW/DZP/</w:t>
    </w:r>
    <w:r w:rsidR="00B94E8A">
      <w:rPr>
        <w:sz w:val="20"/>
        <w:szCs w:val="20"/>
      </w:rPr>
      <w:t>62</w:t>
    </w:r>
    <w:r w:rsidR="00A80338">
      <w:rPr>
        <w:sz w:val="20"/>
        <w:szCs w:val="20"/>
      </w:rPr>
      <w:t>/202</w:t>
    </w:r>
    <w:r w:rsidR="00B94E8A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7232DF"/>
    <w:multiLevelType w:val="hybridMultilevel"/>
    <w:tmpl w:val="86F60194"/>
    <w:lvl w:ilvl="0" w:tplc="B1EC4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1504481">
    <w:abstractNumId w:val="3"/>
  </w:num>
  <w:num w:numId="2" w16cid:durableId="1787457603">
    <w:abstractNumId w:val="1"/>
  </w:num>
  <w:num w:numId="3" w16cid:durableId="20783845">
    <w:abstractNumId w:val="2"/>
  </w:num>
  <w:num w:numId="4" w16cid:durableId="1809080953">
    <w:abstractNumId w:val="5"/>
  </w:num>
  <w:num w:numId="5" w16cid:durableId="806821728">
    <w:abstractNumId w:val="4"/>
  </w:num>
  <w:num w:numId="6" w16cid:durableId="900942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5E7"/>
    <w:rsid w:val="00100745"/>
    <w:rsid w:val="001063D3"/>
    <w:rsid w:val="0012230C"/>
    <w:rsid w:val="001435E7"/>
    <w:rsid w:val="00191F09"/>
    <w:rsid w:val="001C7D84"/>
    <w:rsid w:val="002214DB"/>
    <w:rsid w:val="00267D1F"/>
    <w:rsid w:val="002E612D"/>
    <w:rsid w:val="003243E2"/>
    <w:rsid w:val="003355F1"/>
    <w:rsid w:val="003854FD"/>
    <w:rsid w:val="003A1501"/>
    <w:rsid w:val="003B769C"/>
    <w:rsid w:val="003C6C1A"/>
    <w:rsid w:val="0046378F"/>
    <w:rsid w:val="004D5A42"/>
    <w:rsid w:val="00525EFF"/>
    <w:rsid w:val="005844F6"/>
    <w:rsid w:val="005F6F5F"/>
    <w:rsid w:val="00624221"/>
    <w:rsid w:val="006B63D6"/>
    <w:rsid w:val="006C641D"/>
    <w:rsid w:val="006D09E0"/>
    <w:rsid w:val="006F369D"/>
    <w:rsid w:val="007D475B"/>
    <w:rsid w:val="007E331F"/>
    <w:rsid w:val="007F3E87"/>
    <w:rsid w:val="008F1689"/>
    <w:rsid w:val="008F4457"/>
    <w:rsid w:val="009312B4"/>
    <w:rsid w:val="0096074C"/>
    <w:rsid w:val="0097776D"/>
    <w:rsid w:val="00983D1D"/>
    <w:rsid w:val="009D75A8"/>
    <w:rsid w:val="009E1163"/>
    <w:rsid w:val="00A046B6"/>
    <w:rsid w:val="00A131BE"/>
    <w:rsid w:val="00A50E18"/>
    <w:rsid w:val="00A80338"/>
    <w:rsid w:val="00AA39D6"/>
    <w:rsid w:val="00AE2ACB"/>
    <w:rsid w:val="00AF4AC3"/>
    <w:rsid w:val="00B2689E"/>
    <w:rsid w:val="00B47637"/>
    <w:rsid w:val="00B8386E"/>
    <w:rsid w:val="00B9086B"/>
    <w:rsid w:val="00B94E8A"/>
    <w:rsid w:val="00BC4F99"/>
    <w:rsid w:val="00BF300B"/>
    <w:rsid w:val="00C22F7D"/>
    <w:rsid w:val="00C24488"/>
    <w:rsid w:val="00CD2049"/>
    <w:rsid w:val="00CE3AE6"/>
    <w:rsid w:val="00CE7F9E"/>
    <w:rsid w:val="00D554C7"/>
    <w:rsid w:val="00DC336F"/>
    <w:rsid w:val="00E1735C"/>
    <w:rsid w:val="00E830E7"/>
    <w:rsid w:val="00EF1DD0"/>
    <w:rsid w:val="00F134D5"/>
    <w:rsid w:val="00F2527F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2C61AD2"/>
  <w15:chartTrackingRefBased/>
  <w15:docId w15:val="{E7C1EB69-BA13-46A4-8CC8-36ACE9C9C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9FD8CB-4B8B-4095-AF3B-8026333FA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4</Pages>
  <Words>782</Words>
  <Characters>4692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17</cp:revision>
  <cp:lastPrinted>2024-07-09T09:39:00Z</cp:lastPrinted>
  <dcterms:created xsi:type="dcterms:W3CDTF">2022-10-18T11:48:00Z</dcterms:created>
  <dcterms:modified xsi:type="dcterms:W3CDTF">2024-07-09T09:42:00Z</dcterms:modified>
</cp:coreProperties>
</file>