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CAC52" w14:textId="5D97339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11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D2A9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D2A9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46708941" w14:textId="2186FD02" w:rsidR="003A40AB" w:rsidRDefault="00AE6AC9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Utrzymanie i aktualizacja systemów Eskulap oraz Impuls </w:t>
      </w:r>
    </w:p>
    <w:p w14:paraId="3987A170" w14:textId="63529804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AE6AC9">
        <w:rPr>
          <w:rFonts w:ascii="Arial" w:eastAsia="Times New Roman" w:hAnsi="Arial" w:cs="Arial"/>
          <w:b/>
          <w:sz w:val="24"/>
          <w:szCs w:val="24"/>
          <w:lang w:eastAsia="pl-PL"/>
        </w:rPr>
        <w:t>62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3A40A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19A9BF86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5343AD4D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AE6AC9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0AB"/>
    <w:rsid w:val="003D2A94"/>
    <w:rsid w:val="003E5D20"/>
    <w:rsid w:val="003F6927"/>
    <w:rsid w:val="00415097"/>
    <w:rsid w:val="00422381"/>
    <w:rsid w:val="0043102D"/>
    <w:rsid w:val="004414D0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1615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AE6AC9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2010-01-07T08:39:00Z</cp:lastPrinted>
  <dcterms:created xsi:type="dcterms:W3CDTF">2023-05-31T10:16:00Z</dcterms:created>
  <dcterms:modified xsi:type="dcterms:W3CDTF">2024-07-04T12:12:00Z</dcterms:modified>
</cp:coreProperties>
</file>