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B3FB9D" w14:textId="125F30BA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7F0A1E">
        <w:rPr>
          <w:rFonts w:ascii="Arial" w:hAnsi="Arial" w:cs="Arial"/>
          <w:bCs/>
          <w:i w:val="0"/>
          <w:szCs w:val="24"/>
        </w:rPr>
        <w:t>10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07C85A74" w14:textId="77777777"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C42D242" w14:textId="77777777" w:rsidR="006676AE" w:rsidRPr="0012157F" w:rsidRDefault="00D95498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D95498">
        <w:rPr>
          <w:rFonts w:ascii="Arial" w:hAnsi="Arial" w:cs="Arial"/>
        </w:rPr>
        <w:t>SZPITAL WOJEWÓDZKI W POZNANIU</w:t>
      </w:r>
    </w:p>
    <w:p w14:paraId="1A88F7B5" w14:textId="77777777" w:rsidR="006676AE" w:rsidRPr="0012157F" w:rsidRDefault="00D95498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D95498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D95498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14:paraId="1393AA68" w14:textId="77777777" w:rsidR="00F90CD1" w:rsidRDefault="00D95498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D95498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D95498">
        <w:rPr>
          <w:rFonts w:ascii="Arial" w:hAnsi="Arial" w:cs="Arial"/>
        </w:rPr>
        <w:t>Poznań</w:t>
      </w:r>
    </w:p>
    <w:p w14:paraId="22FD0E7B" w14:textId="77777777" w:rsidR="009169D4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61214F16" w14:textId="77777777" w:rsidR="009169D4" w:rsidRPr="0012157F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55E3E6FE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23217C9C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56B63A72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27ED1616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4D750855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1DCD8384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703B223C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95498" w:rsidRPr="0012157F" w14:paraId="54726CF2" w14:textId="77777777" w:rsidTr="00C27640">
        <w:tc>
          <w:tcPr>
            <w:tcW w:w="9104" w:type="dxa"/>
            <w:shd w:val="clear" w:color="auto" w:fill="D9D9D9"/>
          </w:tcPr>
          <w:p w14:paraId="279D5C59" w14:textId="77777777" w:rsidR="00D95498" w:rsidRPr="0012157F" w:rsidRDefault="00D95498" w:rsidP="00C27640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5AEC823F" w14:textId="77777777" w:rsidR="00D95498" w:rsidRPr="00094F76" w:rsidRDefault="00D95498" w:rsidP="00C27640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D95498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D95498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D95498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14:paraId="3E4D8267" w14:textId="77777777" w:rsidR="00D95498" w:rsidRPr="0017574D" w:rsidRDefault="00D95498" w:rsidP="00C27640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3E908940" w14:textId="77777777" w:rsidR="00D95498" w:rsidRDefault="00D95498" w:rsidP="00C27640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49EE424D" w14:textId="77777777" w:rsidR="00D95498" w:rsidRPr="002C3302" w:rsidRDefault="00D95498" w:rsidP="00C276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44CA6C1C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4312F314" w14:textId="15A53A74" w:rsidR="007F0A1E" w:rsidRDefault="002273B0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Utrzymanie i aktualizacja systemów Eskulap oraz Impuls </w:t>
      </w:r>
    </w:p>
    <w:p w14:paraId="025AD9A0" w14:textId="28210F4F"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D95498" w:rsidRPr="00D95498">
        <w:rPr>
          <w:rFonts w:ascii="Arial" w:hAnsi="Arial" w:cs="Arial"/>
          <w:b/>
          <w:sz w:val="24"/>
          <w:szCs w:val="24"/>
        </w:rPr>
        <w:t>SZW/DZP/</w:t>
      </w:r>
      <w:r w:rsidR="002273B0">
        <w:rPr>
          <w:rFonts w:ascii="Arial" w:hAnsi="Arial" w:cs="Arial"/>
          <w:b/>
          <w:sz w:val="24"/>
          <w:szCs w:val="24"/>
        </w:rPr>
        <w:t>62</w:t>
      </w:r>
      <w:r w:rsidR="00D95498" w:rsidRPr="00D95498">
        <w:rPr>
          <w:rFonts w:ascii="Arial" w:hAnsi="Arial" w:cs="Arial"/>
          <w:b/>
          <w:sz w:val="24"/>
          <w:szCs w:val="24"/>
        </w:rPr>
        <w:t>/202</w:t>
      </w:r>
      <w:r w:rsidR="007F0A1E">
        <w:rPr>
          <w:rFonts w:ascii="Arial" w:hAnsi="Arial" w:cs="Arial"/>
          <w:b/>
          <w:sz w:val="24"/>
          <w:szCs w:val="24"/>
        </w:rPr>
        <w:t>4</w:t>
      </w:r>
    </w:p>
    <w:p w14:paraId="725B860B" w14:textId="77777777" w:rsidR="004115BC" w:rsidRDefault="005434B3" w:rsidP="00552625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D95498" w:rsidRPr="00D95498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3C3259AC" w14:textId="77777777" w:rsidR="002A4E3C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72A6E7D5" w14:textId="77777777" w:rsidR="00602087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0818DA1B" w14:textId="77777777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3C73FDDF" w14:textId="77777777"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48DF3977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14:paraId="5547FB2A" w14:textId="721C4F4A" w:rsidR="007F0A1E" w:rsidRDefault="007F0A1E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109 ust. 1 pkt 4 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14:paraId="36AC61D3" w14:textId="77777777"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0E319C18" w14:textId="77777777"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203E004A" w14:textId="77777777" w:rsidR="00743884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(Dz. U. z 2021 r., poz. 835)</w:t>
      </w:r>
      <w:r>
        <w:rPr>
          <w:rFonts w:ascii="Arial" w:hAnsi="Arial" w:cs="Arial"/>
          <w:bCs/>
          <w:sz w:val="24"/>
          <w:szCs w:val="24"/>
        </w:rPr>
        <w:t>,</w:t>
      </w:r>
    </w:p>
    <w:p w14:paraId="059DD9DF" w14:textId="77777777" w:rsidR="00743884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13BC0254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2EB1FA7A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7CE2E95E" w14:textId="77777777"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281FAD31" w14:textId="77777777"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6243F5F5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43FAAF1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98DD1D0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50B718D7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1B40C8C0" w14:textId="77777777" w:rsidR="00FE4E2B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1F621CA8" w14:textId="77777777" w:rsidR="00484F88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E9D5D3B" w14:textId="77777777" w:rsidR="00CB3604" w:rsidRDefault="00CB3604" w:rsidP="0038231F">
      <w:pPr>
        <w:spacing w:after="0" w:line="240" w:lineRule="auto"/>
      </w:pPr>
      <w:r>
        <w:separator/>
      </w:r>
    </w:p>
  </w:endnote>
  <w:endnote w:type="continuationSeparator" w:id="0">
    <w:p w14:paraId="426A78A4" w14:textId="77777777" w:rsidR="00CB3604" w:rsidRDefault="00CB360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B6DF25" w14:textId="77777777" w:rsidR="00D95498" w:rsidRDefault="00D9549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083A5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D046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D046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6BB29C6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94F02F" w14:textId="77777777" w:rsidR="00D95498" w:rsidRDefault="00D9549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E73A16" w14:textId="77777777" w:rsidR="00CB3604" w:rsidRDefault="00CB3604" w:rsidP="0038231F">
      <w:pPr>
        <w:spacing w:after="0" w:line="240" w:lineRule="auto"/>
      </w:pPr>
      <w:r>
        <w:separator/>
      </w:r>
    </w:p>
  </w:footnote>
  <w:footnote w:type="continuationSeparator" w:id="0">
    <w:p w14:paraId="5ABC738A" w14:textId="77777777" w:rsidR="00CB3604" w:rsidRDefault="00CB360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6D4A10" w14:textId="77777777" w:rsidR="00D95498" w:rsidRDefault="00D954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6EFED6" w14:textId="77777777" w:rsidR="00D95498" w:rsidRDefault="00D954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D7076D" w14:textId="77777777" w:rsidR="00D95498" w:rsidRDefault="00D954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6477051">
    <w:abstractNumId w:val="12"/>
  </w:num>
  <w:num w:numId="2" w16cid:durableId="318970847">
    <w:abstractNumId w:val="0"/>
  </w:num>
  <w:num w:numId="3" w16cid:durableId="693502203">
    <w:abstractNumId w:val="11"/>
  </w:num>
  <w:num w:numId="4" w16cid:durableId="1255892324">
    <w:abstractNumId w:val="16"/>
  </w:num>
  <w:num w:numId="5" w16cid:durableId="557202602">
    <w:abstractNumId w:val="13"/>
  </w:num>
  <w:num w:numId="6" w16cid:durableId="1056509238">
    <w:abstractNumId w:val="10"/>
  </w:num>
  <w:num w:numId="7" w16cid:durableId="1860774612">
    <w:abstractNumId w:val="1"/>
  </w:num>
  <w:num w:numId="8" w16cid:durableId="1189026869">
    <w:abstractNumId w:val="6"/>
  </w:num>
  <w:num w:numId="9" w16cid:durableId="1917976669">
    <w:abstractNumId w:val="4"/>
  </w:num>
  <w:num w:numId="10" w16cid:durableId="2040465729">
    <w:abstractNumId w:val="7"/>
  </w:num>
  <w:num w:numId="11" w16cid:durableId="1045713646">
    <w:abstractNumId w:val="5"/>
  </w:num>
  <w:num w:numId="12" w16cid:durableId="782531915">
    <w:abstractNumId w:val="9"/>
  </w:num>
  <w:num w:numId="13" w16cid:durableId="162009136">
    <w:abstractNumId w:val="3"/>
  </w:num>
  <w:num w:numId="14" w16cid:durableId="330106865">
    <w:abstractNumId w:val="2"/>
  </w:num>
  <w:num w:numId="15" w16cid:durableId="1132363488">
    <w:abstractNumId w:val="15"/>
  </w:num>
  <w:num w:numId="16" w16cid:durableId="1862165303">
    <w:abstractNumId w:val="8"/>
  </w:num>
  <w:num w:numId="17" w16cid:durableId="46643190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revisionView w:insDel="0" w:formatting="0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CB3604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273B0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046E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7F0A1E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25E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B3604"/>
    <w:rsid w:val="00CD0851"/>
    <w:rsid w:val="00CD4DD1"/>
    <w:rsid w:val="00D10FEC"/>
    <w:rsid w:val="00D23F3D"/>
    <w:rsid w:val="00D2702A"/>
    <w:rsid w:val="00D27F63"/>
    <w:rsid w:val="00D34D85"/>
    <w:rsid w:val="00D34D9A"/>
    <w:rsid w:val="00D409DE"/>
    <w:rsid w:val="00D42C9B"/>
    <w:rsid w:val="00D531D5"/>
    <w:rsid w:val="00D7532C"/>
    <w:rsid w:val="00D95498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260699C"/>
  <w15:docId w15:val="{260B50B2-1F08-4481-BFE4-47503F89D7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4EF8A6-5E78-4A2C-A7B8-BA48F878C0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389</Words>
  <Characters>2338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cp:lastModifiedBy>Monika Ćwiertka</cp:lastModifiedBy>
  <cp:revision>4</cp:revision>
  <cp:lastPrinted>2016-07-26T10:32:00Z</cp:lastPrinted>
  <dcterms:created xsi:type="dcterms:W3CDTF">2023-05-31T10:16:00Z</dcterms:created>
  <dcterms:modified xsi:type="dcterms:W3CDTF">2024-07-04T12:11:00Z</dcterms:modified>
</cp:coreProperties>
</file>