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0B443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E91133" w:rsidRPr="00E91133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51005477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4B54940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C7E4EF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Gmina Gnojnik</w:t>
      </w:r>
    </w:p>
    <w:p w14:paraId="54A65FA4" w14:textId="77777777" w:rsidR="006676AE" w:rsidRPr="0012157F" w:rsidRDefault="00E9113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0DB006F9" w14:textId="77777777" w:rsidR="00F90CD1" w:rsidRDefault="00E9113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E9113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E91133">
        <w:rPr>
          <w:rFonts w:ascii="Arial" w:hAnsi="Arial" w:cs="Arial"/>
        </w:rPr>
        <w:t>Gnojnik</w:t>
      </w:r>
    </w:p>
    <w:p w14:paraId="1916D0FA" w14:textId="51CACCEC" w:rsidR="00C4103F" w:rsidRPr="00185C6E" w:rsidRDefault="00C4103F" w:rsidP="00AD2F45">
      <w:pPr>
        <w:pStyle w:val="Tekstpodstawowy"/>
        <w:spacing w:after="480" w:line="360" w:lineRule="auto"/>
        <w:rPr>
          <w:rFonts w:ascii="Arial" w:hAnsi="Arial" w:cs="Arial"/>
          <w:iCs/>
          <w:sz w:val="18"/>
          <w:szCs w:val="18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5E7E3D30" w14:textId="77777777" w:rsidTr="00252642">
        <w:tc>
          <w:tcPr>
            <w:tcW w:w="2800" w:type="dxa"/>
            <w:shd w:val="clear" w:color="auto" w:fill="auto"/>
          </w:tcPr>
          <w:p w14:paraId="1B5BD2BA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AFDD1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C2C6E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855612F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617C5495" w14:textId="77777777" w:rsidTr="00252642">
        <w:tc>
          <w:tcPr>
            <w:tcW w:w="2800" w:type="dxa"/>
            <w:shd w:val="clear" w:color="auto" w:fill="auto"/>
          </w:tcPr>
          <w:p w14:paraId="2BFE309B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9B7FCD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582BEF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3E55F0E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9C5B051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91133" w:rsidRPr="0012157F" w14:paraId="7E82E00C" w14:textId="77777777" w:rsidTr="00D85000">
        <w:tc>
          <w:tcPr>
            <w:tcW w:w="9104" w:type="dxa"/>
            <w:shd w:val="clear" w:color="auto" w:fill="D9D9D9"/>
          </w:tcPr>
          <w:p w14:paraId="300A0B9D" w14:textId="77777777" w:rsidR="00E91133" w:rsidRPr="006F0A84" w:rsidRDefault="00E91133" w:rsidP="00D8500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C6C4700" w14:textId="77777777" w:rsidR="00E91133" w:rsidRDefault="00E91133" w:rsidP="00D85000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E911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911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9113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EC90FC" w14:textId="77777777" w:rsidR="00E91133" w:rsidRPr="00534752" w:rsidRDefault="00E91133" w:rsidP="00D85000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7DDA17A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20C811B7" w14:textId="77777777" w:rsidTr="00252642">
        <w:tc>
          <w:tcPr>
            <w:tcW w:w="2269" w:type="dxa"/>
            <w:shd w:val="clear" w:color="auto" w:fill="auto"/>
          </w:tcPr>
          <w:p w14:paraId="32CA6611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9BA7285" w14:textId="46601524" w:rsidR="00FB403C" w:rsidRPr="00A2540E" w:rsidRDefault="00E51312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Modernizacja budynku Szkoły Podstawowej im. Stanisława Kostki w </w:t>
            </w:r>
            <w:proofErr w:type="spellStart"/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Biesiadki, gm. Gnojnik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1133" w:rsidRPr="00A2540E" w14:paraId="0429CE96" w14:textId="77777777" w:rsidTr="00D85000">
        <w:tc>
          <w:tcPr>
            <w:tcW w:w="2269" w:type="dxa"/>
            <w:shd w:val="clear" w:color="auto" w:fill="auto"/>
          </w:tcPr>
          <w:p w14:paraId="365C5234" w14:textId="77777777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CA5BA0" w14:textId="782DE6BB" w:rsidR="00E91133" w:rsidRPr="00A2540E" w:rsidRDefault="00E9113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E513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</w:t>
            </w:r>
            <w:r w:rsidRPr="00E911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52E71294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5C0998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1133" w:rsidRPr="00E9113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85326FB" w14:textId="77777777" w:rsidTr="00650D6C">
        <w:tc>
          <w:tcPr>
            <w:tcW w:w="9104" w:type="dxa"/>
            <w:shd w:val="clear" w:color="auto" w:fill="D9D9D9"/>
          </w:tcPr>
          <w:p w14:paraId="48CF6B4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0B612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499B85B" w14:textId="77777777" w:rsidR="00E91133" w:rsidRPr="00992BD8" w:rsidRDefault="00E91133" w:rsidP="00E9113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8424995" w14:textId="77777777" w:rsidR="002426FF" w:rsidRPr="00922A11" w:rsidRDefault="00E91133" w:rsidP="00E9113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20DC0C1" w14:textId="77777777" w:rsidR="00E91133" w:rsidRPr="00922A11" w:rsidRDefault="00E91133" w:rsidP="00E9113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4A88DF7" w14:textId="77777777" w:rsidR="00E91133" w:rsidRPr="0012157F" w:rsidRDefault="00E91133" w:rsidP="00E9113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15B457B" w14:textId="77777777" w:rsidR="00E91133" w:rsidRPr="0012157F" w:rsidRDefault="00E91133" w:rsidP="00E9113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5851FD4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7F22DEEE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>
        <w:rPr>
          <w:rFonts w:ascii="Arial" w:hAnsi="Arial" w:cs="Arial"/>
          <w:sz w:val="24"/>
          <w:szCs w:val="24"/>
        </w:rPr>
        <w:t>t.j</w:t>
      </w:r>
      <w:proofErr w:type="spellEnd"/>
      <w:r w:rsidR="00FB403C">
        <w:rPr>
          <w:rFonts w:ascii="Arial" w:hAnsi="Arial" w:cs="Arial"/>
          <w:sz w:val="24"/>
          <w:szCs w:val="24"/>
        </w:rPr>
        <w:t xml:space="preserve">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675AAB59" w14:textId="77777777" w:rsidTr="00CD4DD1">
        <w:tc>
          <w:tcPr>
            <w:tcW w:w="9104" w:type="dxa"/>
            <w:shd w:val="clear" w:color="auto" w:fill="D9D9D9"/>
          </w:tcPr>
          <w:p w14:paraId="77CF50C6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C6C5312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EE9720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5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3B4B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91133" w:rsidRPr="0012157F" w14:paraId="7AF58A2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7BE2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801D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62874882" w14:textId="0C96FE61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że</w:t>
            </w:r>
            <w:r w:rsidR="002241C3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2241C3">
              <w:rPr>
                <w:rFonts w:ascii="Arial" w:hAnsi="Arial" w:cs="Arial"/>
                <w:sz w:val="24"/>
                <w:szCs w:val="24"/>
              </w:rPr>
              <w:t>zenie</w:t>
            </w:r>
            <w:r w:rsidR="002241C3"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C355A9" w:rsidRPr="00C355A9">
              <w:rPr>
                <w:rFonts w:ascii="Arial" w:hAnsi="Arial" w:cs="Arial"/>
                <w:sz w:val="24"/>
                <w:szCs w:val="24"/>
              </w:rPr>
              <w:t>minimum 4 000 000,00 zł (słownie: cztery miliony złotych 00/100)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91133" w:rsidRPr="0012157F" w14:paraId="76A9036C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D037" w14:textId="77777777" w:rsidR="00E91133" w:rsidRPr="0012157F" w:rsidRDefault="00E9113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AF2A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9113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8DEA84A" w14:textId="579DE613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 zdolności technicznej lub zawodowej. </w:t>
            </w:r>
          </w:p>
          <w:p w14:paraId="00EAE40C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4E3B4693" w14:textId="5C21079B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 xml:space="preserve"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</w:t>
            </w:r>
            <w:r w:rsidR="00C355A9" w:rsidRPr="00C355A9">
              <w:rPr>
                <w:rFonts w:ascii="Arial" w:hAnsi="Arial" w:cs="Arial"/>
                <w:sz w:val="24"/>
                <w:szCs w:val="24"/>
              </w:rPr>
              <w:t>o wartości każdego z tych zamówień nie mniejszej niż 2 000 000,00 zł  brutto (słownie: dwa miliony złotych 00/100).</w:t>
            </w:r>
            <w:r w:rsidR="00DF6F42" w:rsidRPr="00DF6F4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30F414E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0B4932B8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122B671B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b) 1 osobą na stanowisko kierownika robót branżowych posiadającą uprawnienia budowlane do kierowania robotami budowlanymi w specjalności instalacyjnej w zakresie sieci, instalacji i urządzeń cieplnych, wentylacyjnych, gazowych, wodociągowych i kanalizacyjnych bez ograniczeń (lub odpowiadające im ważne uprawnienia wydane na podstawie obowiązujących wcześniej przepisów),</w:t>
            </w:r>
          </w:p>
          <w:p w14:paraId="261F3B5F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76B1F442" w14:textId="77777777" w:rsidR="00E91133" w:rsidRPr="00E91133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23F48542" w14:textId="77777777" w:rsidR="00E91133" w:rsidRPr="0012157F" w:rsidRDefault="00E9113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91133">
              <w:rPr>
                <w:rFonts w:ascii="Arial" w:hAnsi="Arial" w:cs="Arial"/>
                <w:sz w:val="24"/>
                <w:szCs w:val="24"/>
              </w:rPr>
              <w:t xml:space="preserve">Wymieniony powyżej skład zespołu należy traktować jako minimalne wymaganie Zamawiającego - obowiązkiem Wykonawcy jest zapewnienie </w:t>
            </w:r>
            <w:r w:rsidRPr="00E91133">
              <w:rPr>
                <w:rFonts w:ascii="Arial" w:hAnsi="Arial" w:cs="Arial"/>
                <w:sz w:val="24"/>
                <w:szCs w:val="24"/>
              </w:rPr>
              <w:lastRenderedPageBreak/>
              <w:t>doświadczonego personelu, posiadającego odpowiednie uprawnienia w liczbie zapewniającej należyte wykonanie przedmiotu zamówienia.</w:t>
            </w:r>
          </w:p>
        </w:tc>
      </w:tr>
    </w:tbl>
    <w:p w14:paraId="4CF54D41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806EE9A" w14:textId="77777777" w:rsidTr="00CD4DD1">
        <w:tc>
          <w:tcPr>
            <w:tcW w:w="9104" w:type="dxa"/>
            <w:shd w:val="clear" w:color="auto" w:fill="D9D9D9"/>
          </w:tcPr>
          <w:p w14:paraId="79A19CB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CFC722C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8F75D7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D6C12C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BDA45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56013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B792E2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BE40F1" w14:textId="23021E19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B558F" w14:textId="77777777" w:rsidR="00572D4C" w:rsidRDefault="00572D4C" w:rsidP="0038231F">
      <w:pPr>
        <w:spacing w:after="0" w:line="240" w:lineRule="auto"/>
      </w:pPr>
      <w:r>
        <w:separator/>
      </w:r>
    </w:p>
  </w:endnote>
  <w:endnote w:type="continuationSeparator" w:id="0">
    <w:p w14:paraId="721E6A3B" w14:textId="77777777" w:rsidR="00572D4C" w:rsidRDefault="00572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218FA" w14:textId="77777777" w:rsidR="00E91133" w:rsidRDefault="00E911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763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3D68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1919F" w14:textId="77777777" w:rsidR="00E91133" w:rsidRDefault="00E911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D390A" w14:textId="77777777" w:rsidR="00572D4C" w:rsidRDefault="00572D4C" w:rsidP="0038231F">
      <w:pPr>
        <w:spacing w:after="0" w:line="240" w:lineRule="auto"/>
      </w:pPr>
      <w:r>
        <w:separator/>
      </w:r>
    </w:p>
  </w:footnote>
  <w:footnote w:type="continuationSeparator" w:id="0">
    <w:p w14:paraId="540ECCA9" w14:textId="77777777" w:rsidR="00572D4C" w:rsidRDefault="00572D4C" w:rsidP="0038231F">
      <w:pPr>
        <w:spacing w:after="0" w:line="240" w:lineRule="auto"/>
      </w:pPr>
      <w:r>
        <w:continuationSeparator/>
      </w:r>
    </w:p>
  </w:footnote>
  <w:footnote w:id="1">
    <w:p w14:paraId="6E7D85C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081361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062A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9CA8D6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4F6521" w:rsidRPr="004F6521">
        <w:rPr>
          <w:rFonts w:ascii="Arial" w:hAnsi="Arial" w:cs="Arial"/>
          <w:sz w:val="16"/>
          <w:szCs w:val="16"/>
        </w:rPr>
        <w:t>t.j</w:t>
      </w:r>
      <w:proofErr w:type="spellEnd"/>
      <w:r w:rsidR="004F6521" w:rsidRPr="004F6521">
        <w:rPr>
          <w:rFonts w:ascii="Arial" w:hAnsi="Arial" w:cs="Arial"/>
          <w:sz w:val="16"/>
          <w:szCs w:val="16"/>
        </w:rPr>
        <w:t>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41EB8" w14:textId="77777777" w:rsidR="00E91133" w:rsidRDefault="00E911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A21CF" w14:textId="77777777" w:rsidR="00E91133" w:rsidRDefault="00E911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B9C50" w14:textId="77777777" w:rsidR="00E91133" w:rsidRDefault="00E911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84186">
    <w:abstractNumId w:val="11"/>
  </w:num>
  <w:num w:numId="2" w16cid:durableId="1145464200">
    <w:abstractNumId w:val="0"/>
  </w:num>
  <w:num w:numId="3" w16cid:durableId="1388527490">
    <w:abstractNumId w:val="10"/>
  </w:num>
  <w:num w:numId="4" w16cid:durableId="672343508">
    <w:abstractNumId w:val="13"/>
  </w:num>
  <w:num w:numId="5" w16cid:durableId="1636718412">
    <w:abstractNumId w:val="12"/>
  </w:num>
  <w:num w:numId="6" w16cid:durableId="1432702326">
    <w:abstractNumId w:val="9"/>
  </w:num>
  <w:num w:numId="7" w16cid:durableId="1904872038">
    <w:abstractNumId w:val="1"/>
  </w:num>
  <w:num w:numId="8" w16cid:durableId="671614021">
    <w:abstractNumId w:val="6"/>
  </w:num>
  <w:num w:numId="9" w16cid:durableId="1880434165">
    <w:abstractNumId w:val="4"/>
  </w:num>
  <w:num w:numId="10" w16cid:durableId="1737436507">
    <w:abstractNumId w:val="7"/>
  </w:num>
  <w:num w:numId="11" w16cid:durableId="1099524020">
    <w:abstractNumId w:val="5"/>
  </w:num>
  <w:num w:numId="12" w16cid:durableId="655577223">
    <w:abstractNumId w:val="8"/>
  </w:num>
  <w:num w:numId="13" w16cid:durableId="488139043">
    <w:abstractNumId w:val="3"/>
  </w:num>
  <w:num w:numId="14" w16cid:durableId="849757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3C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7AD3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241C3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203C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72D4C"/>
    <w:rsid w:val="005A53BC"/>
    <w:rsid w:val="005B11F3"/>
    <w:rsid w:val="005C39CA"/>
    <w:rsid w:val="005E176A"/>
    <w:rsid w:val="005E24AA"/>
    <w:rsid w:val="005E579C"/>
    <w:rsid w:val="006013C7"/>
    <w:rsid w:val="00612283"/>
    <w:rsid w:val="00622B7B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2F4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355A9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452CB"/>
    <w:rsid w:val="00D531D5"/>
    <w:rsid w:val="00D7532C"/>
    <w:rsid w:val="00D762C5"/>
    <w:rsid w:val="00DA6EC7"/>
    <w:rsid w:val="00DD146A"/>
    <w:rsid w:val="00DD3E9D"/>
    <w:rsid w:val="00DF6F4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1312"/>
    <w:rsid w:val="00E60C28"/>
    <w:rsid w:val="00E64482"/>
    <w:rsid w:val="00E65685"/>
    <w:rsid w:val="00E73190"/>
    <w:rsid w:val="00E73CEB"/>
    <w:rsid w:val="00E91133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D7321"/>
  <w15:docId w15:val="{B0904569-16C6-4944-B409-12E061DAE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2024-06-24T12:00:00Z</dcterms:created>
  <dcterms:modified xsi:type="dcterms:W3CDTF">2024-07-08T08:37:00Z</dcterms:modified>
</cp:coreProperties>
</file>