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696B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04A3" w:rsidRPr="00C004A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189CFD5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61860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A5EE12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4F07AA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9B04C7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CBEB45B" w14:textId="77777777" w:rsidTr="004F10A0">
        <w:tc>
          <w:tcPr>
            <w:tcW w:w="2269" w:type="dxa"/>
            <w:shd w:val="clear" w:color="auto" w:fill="auto"/>
          </w:tcPr>
          <w:p w14:paraId="5B73861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EB2386" w14:textId="2EC3D4A4" w:rsidR="00A137C9" w:rsidRPr="00A2540E" w:rsidRDefault="0077244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724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budynku Szkoły Podstawowej im. Stanisława Kostki w msc. Biesiadki, gm.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04A3" w:rsidRPr="00A2540E" w14:paraId="6B21D13C" w14:textId="77777777" w:rsidTr="00D85000">
        <w:tc>
          <w:tcPr>
            <w:tcW w:w="2269" w:type="dxa"/>
            <w:shd w:val="clear" w:color="auto" w:fill="auto"/>
          </w:tcPr>
          <w:p w14:paraId="4B19D775" w14:textId="77777777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6B7986" w14:textId="1BA60776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7724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</w:t>
            </w: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0B64D68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87742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04A3" w:rsidRPr="00C004A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7EE37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E4996E5" w14:textId="77777777" w:rsidTr="00A137C9">
        <w:tc>
          <w:tcPr>
            <w:tcW w:w="617" w:type="dxa"/>
            <w:shd w:val="clear" w:color="auto" w:fill="auto"/>
            <w:vAlign w:val="center"/>
          </w:tcPr>
          <w:p w14:paraId="6FE91F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D581E5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891D94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60E5C1C" w14:textId="77777777" w:rsidTr="00A137C9">
        <w:tc>
          <w:tcPr>
            <w:tcW w:w="617" w:type="dxa"/>
            <w:shd w:val="clear" w:color="auto" w:fill="auto"/>
            <w:vAlign w:val="center"/>
          </w:tcPr>
          <w:p w14:paraId="582E8C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CD8DA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641D1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668E46" w14:textId="77777777" w:rsidTr="00A137C9">
        <w:tc>
          <w:tcPr>
            <w:tcW w:w="617" w:type="dxa"/>
            <w:shd w:val="clear" w:color="auto" w:fill="auto"/>
            <w:vAlign w:val="center"/>
          </w:tcPr>
          <w:p w14:paraId="7FF084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927468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2C923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E6D056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004A3" w:rsidRPr="00C004A3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16F243FD" w14:textId="77777777" w:rsidTr="00A137C9">
        <w:tc>
          <w:tcPr>
            <w:tcW w:w="617" w:type="dxa"/>
            <w:shd w:val="clear" w:color="auto" w:fill="auto"/>
            <w:vAlign w:val="center"/>
          </w:tcPr>
          <w:p w14:paraId="6774EF1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C05723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FB83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4755F44" w14:textId="77777777" w:rsidTr="00A137C9">
        <w:tc>
          <w:tcPr>
            <w:tcW w:w="617" w:type="dxa"/>
            <w:shd w:val="clear" w:color="auto" w:fill="auto"/>
            <w:vAlign w:val="center"/>
          </w:tcPr>
          <w:p w14:paraId="6727083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F7409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9822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D5C106B" w14:textId="77777777" w:rsidTr="00A137C9">
        <w:tc>
          <w:tcPr>
            <w:tcW w:w="617" w:type="dxa"/>
            <w:shd w:val="clear" w:color="auto" w:fill="auto"/>
            <w:vAlign w:val="center"/>
          </w:tcPr>
          <w:p w14:paraId="65D4994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80A365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D30B0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14:paraId="1766D28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14BEB2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9DF2BE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422C13F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518EFD0" w14:textId="77777777" w:rsidTr="004F10A0">
        <w:tc>
          <w:tcPr>
            <w:tcW w:w="2660" w:type="dxa"/>
            <w:shd w:val="clear" w:color="auto" w:fill="auto"/>
          </w:tcPr>
          <w:p w14:paraId="5EA77FA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1BA88A" w14:textId="5963F9B2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F1D8E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28FA5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04A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8B4E3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A94FC" w14:textId="77777777" w:rsidR="00FA02B3" w:rsidRDefault="00FA02B3" w:rsidP="00025386">
      <w:pPr>
        <w:spacing w:after="0" w:line="240" w:lineRule="auto"/>
      </w:pPr>
      <w:r>
        <w:separator/>
      </w:r>
    </w:p>
  </w:endnote>
  <w:endnote w:type="continuationSeparator" w:id="0">
    <w:p w14:paraId="32875AA4" w14:textId="77777777" w:rsidR="00FA02B3" w:rsidRDefault="00FA02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861BD" w14:textId="6DC90F88" w:rsidR="00025386" w:rsidRDefault="0038037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45E380" wp14:editId="70D31B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07D1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DA6A66" w14:textId="6B6F0A4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30A39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870DB" w14:textId="77777777" w:rsidR="00FA02B3" w:rsidRDefault="00FA02B3" w:rsidP="00025386">
      <w:pPr>
        <w:spacing w:after="0" w:line="240" w:lineRule="auto"/>
      </w:pPr>
      <w:r>
        <w:separator/>
      </w:r>
    </w:p>
  </w:footnote>
  <w:footnote w:type="continuationSeparator" w:id="0">
    <w:p w14:paraId="1827D3B0" w14:textId="77777777" w:rsidR="00FA02B3" w:rsidRDefault="00FA02B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10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B3"/>
    <w:rsid w:val="00025386"/>
    <w:rsid w:val="000423B9"/>
    <w:rsid w:val="00053927"/>
    <w:rsid w:val="00084786"/>
    <w:rsid w:val="0016158F"/>
    <w:rsid w:val="001C2314"/>
    <w:rsid w:val="00213980"/>
    <w:rsid w:val="0024648D"/>
    <w:rsid w:val="0038037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2441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004A3"/>
    <w:rsid w:val="00CB29AC"/>
    <w:rsid w:val="00D03170"/>
    <w:rsid w:val="00D55FC4"/>
    <w:rsid w:val="00D750A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02B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B62A8"/>
  <w15:chartTrackingRefBased/>
  <w15:docId w15:val="{5291E8FE-7667-43C5-B05F-BA7B5F8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4</cp:revision>
  <dcterms:created xsi:type="dcterms:W3CDTF">2024-06-11T08:24:00Z</dcterms:created>
  <dcterms:modified xsi:type="dcterms:W3CDTF">2024-06-25T09:02:00Z</dcterms:modified>
</cp:coreProperties>
</file>