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5471D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F3817" w:rsidRPr="00AF381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61B4AFD" w14:textId="77777777" w:rsidTr="00467CA2">
        <w:tc>
          <w:tcPr>
            <w:tcW w:w="2800" w:type="dxa"/>
            <w:shd w:val="clear" w:color="auto" w:fill="auto"/>
          </w:tcPr>
          <w:p w14:paraId="2CF5E0C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BC0EF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C965B0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2E8118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74E88EF7" w14:textId="77777777" w:rsidTr="00467CA2">
        <w:tc>
          <w:tcPr>
            <w:tcW w:w="2800" w:type="dxa"/>
            <w:shd w:val="clear" w:color="auto" w:fill="auto"/>
          </w:tcPr>
          <w:p w14:paraId="20189A83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AEC5BD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88B650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AF7A0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8C19DA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3963094C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CAF11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2906AEE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768847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F3817" w:rsidRPr="00AF3817">
        <w:rPr>
          <w:rFonts w:ascii="Arial" w:hAnsi="Arial" w:cs="Arial"/>
          <w:sz w:val="24"/>
          <w:szCs w:val="24"/>
        </w:rPr>
        <w:t>(</w:t>
      </w:r>
      <w:proofErr w:type="spellStart"/>
      <w:r w:rsidR="00AF3817" w:rsidRPr="00AF3817">
        <w:rPr>
          <w:rFonts w:ascii="Arial" w:hAnsi="Arial" w:cs="Arial"/>
          <w:sz w:val="24"/>
          <w:szCs w:val="24"/>
        </w:rPr>
        <w:t>t.j</w:t>
      </w:r>
      <w:proofErr w:type="spellEnd"/>
      <w:r w:rsidR="00AF3817" w:rsidRPr="00AF3817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2F71553" w14:textId="77777777" w:rsidTr="00467CA2">
        <w:tc>
          <w:tcPr>
            <w:tcW w:w="2269" w:type="dxa"/>
            <w:shd w:val="clear" w:color="auto" w:fill="auto"/>
          </w:tcPr>
          <w:p w14:paraId="6FAEE3F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6C0B37" w14:textId="0A4D244E" w:rsidR="00D520D3" w:rsidRPr="00A2540E" w:rsidRDefault="000002C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Modernizacja budynku Szkoły Podstawowej im. Stanisława Kostki w </w:t>
            </w:r>
            <w:proofErr w:type="spellStart"/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Biesiadki, gm.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F3817" w:rsidRPr="00A2540E" w14:paraId="53F490A6" w14:textId="77777777" w:rsidTr="00D85000">
        <w:tc>
          <w:tcPr>
            <w:tcW w:w="2269" w:type="dxa"/>
            <w:shd w:val="clear" w:color="auto" w:fill="auto"/>
          </w:tcPr>
          <w:p w14:paraId="5BF9CA8C" w14:textId="77777777" w:rsidR="00AF3817" w:rsidRPr="00A2540E" w:rsidRDefault="00AF3817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DC3BF3" w14:textId="733923A8" w:rsidR="00AF3817" w:rsidRPr="00A2540E" w:rsidRDefault="00AF3817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0002C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</w:t>
            </w:r>
            <w:r w:rsidRPr="00AF381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685E130F" w14:textId="77777777" w:rsidR="00DC652A" w:rsidRPr="00053927" w:rsidRDefault="00AF381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C0E0FB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27E0DE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8E89E7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1396D2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D8D9F4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D2427F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F1EA339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5688FC8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760CFD6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81218F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954758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82C8B10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FDFBD4D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56E20A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CE816F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EC5C93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4C5018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DCB38ED" w14:textId="77777777" w:rsidTr="00467CA2">
        <w:tc>
          <w:tcPr>
            <w:tcW w:w="2660" w:type="dxa"/>
            <w:shd w:val="clear" w:color="auto" w:fill="auto"/>
          </w:tcPr>
          <w:p w14:paraId="33653BC9" w14:textId="3DC7A7C7" w:rsidR="00D520D3" w:rsidRPr="008B745A" w:rsidRDefault="00D520D3" w:rsidP="00185DC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4DB36A0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7C8371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F381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853C2C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7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92AC2" w14:textId="77777777" w:rsidR="00A235F9" w:rsidRDefault="00A235F9" w:rsidP="00025386">
      <w:pPr>
        <w:spacing w:after="0" w:line="240" w:lineRule="auto"/>
      </w:pPr>
      <w:r>
        <w:separator/>
      </w:r>
    </w:p>
  </w:endnote>
  <w:endnote w:type="continuationSeparator" w:id="0">
    <w:p w14:paraId="23784AB6" w14:textId="77777777" w:rsidR="00A235F9" w:rsidRDefault="00A235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84F87" w14:textId="44116F6F" w:rsidR="00025386" w:rsidRDefault="0072253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CD1F3DB" wp14:editId="504361F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094117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84FA1F8" w14:textId="23E36E0B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2057C3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F2718" w14:textId="77777777" w:rsidR="00A235F9" w:rsidRDefault="00A235F9" w:rsidP="00025386">
      <w:pPr>
        <w:spacing w:after="0" w:line="240" w:lineRule="auto"/>
      </w:pPr>
      <w:r>
        <w:separator/>
      </w:r>
    </w:p>
  </w:footnote>
  <w:footnote w:type="continuationSeparator" w:id="0">
    <w:p w14:paraId="62B046CB" w14:textId="77777777" w:rsidR="00A235F9" w:rsidRDefault="00A235F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F9"/>
    <w:rsid w:val="000002C7"/>
    <w:rsid w:val="00025386"/>
    <w:rsid w:val="000423B9"/>
    <w:rsid w:val="00053927"/>
    <w:rsid w:val="00066C44"/>
    <w:rsid w:val="00071D4C"/>
    <w:rsid w:val="00084786"/>
    <w:rsid w:val="0016158F"/>
    <w:rsid w:val="00185DC7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22530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235F9"/>
    <w:rsid w:val="00A56A6F"/>
    <w:rsid w:val="00A87380"/>
    <w:rsid w:val="00AF3817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D228E"/>
  <w15:chartTrackingRefBased/>
  <w15:docId w15:val="{1E82089B-1514-4247-A913-4AE7E969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4</cp:revision>
  <dcterms:created xsi:type="dcterms:W3CDTF">2024-06-11T08:24:00Z</dcterms:created>
  <dcterms:modified xsi:type="dcterms:W3CDTF">2024-06-25T09:01:00Z</dcterms:modified>
</cp:coreProperties>
</file>