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EB618" w14:textId="77777777" w:rsidR="00986737" w:rsidRPr="00C03280" w:rsidRDefault="007A4CBC" w:rsidP="00C5570E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03280">
        <w:rPr>
          <w:rFonts w:ascii="Arial Narrow" w:hAnsi="Arial Narrow" w:cs="Arial"/>
          <w:sz w:val="22"/>
          <w:szCs w:val="22"/>
        </w:rPr>
        <w:t>Bydgoszcz</w:t>
      </w:r>
      <w:r w:rsidR="00986737" w:rsidRPr="00C03280">
        <w:rPr>
          <w:rFonts w:ascii="Arial Narrow" w:hAnsi="Arial Narrow" w:cs="Arial"/>
          <w:sz w:val="22"/>
          <w:szCs w:val="22"/>
        </w:rPr>
        <w:t xml:space="preserve"> dnia: </w:t>
      </w:r>
      <w:r w:rsidRPr="00C03280">
        <w:rPr>
          <w:rFonts w:ascii="Arial Narrow" w:hAnsi="Arial Narrow" w:cs="Arial"/>
          <w:sz w:val="22"/>
          <w:szCs w:val="22"/>
        </w:rPr>
        <w:t>2024-07-08</w:t>
      </w:r>
    </w:p>
    <w:p w14:paraId="10FC7D87" w14:textId="77777777" w:rsidR="00986737" w:rsidRPr="00C03280" w:rsidRDefault="007A4CBC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0328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687078" w14:textId="77777777" w:rsidR="00986737" w:rsidRPr="00C03280" w:rsidRDefault="007A4CBC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03280">
        <w:rPr>
          <w:rFonts w:ascii="Arial Narrow" w:hAnsi="Arial Narrow" w:cs="Arial"/>
          <w:sz w:val="22"/>
          <w:szCs w:val="22"/>
        </w:rPr>
        <w:t>Powstańców Warszawy</w:t>
      </w:r>
      <w:r w:rsidR="00986737" w:rsidRPr="00C03280">
        <w:rPr>
          <w:rFonts w:ascii="Arial Narrow" w:hAnsi="Arial Narrow" w:cs="Arial"/>
          <w:sz w:val="22"/>
          <w:szCs w:val="22"/>
        </w:rPr>
        <w:t xml:space="preserve"> </w:t>
      </w:r>
      <w:r w:rsidRPr="00C03280">
        <w:rPr>
          <w:rFonts w:ascii="Arial Narrow" w:hAnsi="Arial Narrow" w:cs="Arial"/>
          <w:sz w:val="22"/>
          <w:szCs w:val="22"/>
        </w:rPr>
        <w:t>5</w:t>
      </w:r>
    </w:p>
    <w:p w14:paraId="5EAF8FEC" w14:textId="77777777" w:rsidR="00986737" w:rsidRPr="00C03280" w:rsidRDefault="007A4CBC" w:rsidP="00986737">
      <w:pPr>
        <w:rPr>
          <w:rFonts w:ascii="Arial Narrow" w:hAnsi="Arial Narrow" w:cs="Arial"/>
          <w:sz w:val="22"/>
          <w:szCs w:val="22"/>
        </w:rPr>
      </w:pPr>
      <w:r w:rsidRPr="00C03280">
        <w:rPr>
          <w:rFonts w:ascii="Arial Narrow" w:hAnsi="Arial Narrow" w:cs="Arial"/>
          <w:sz w:val="22"/>
          <w:szCs w:val="22"/>
        </w:rPr>
        <w:t>85-681</w:t>
      </w:r>
      <w:r w:rsidR="00986737" w:rsidRPr="00C03280">
        <w:rPr>
          <w:rFonts w:ascii="Arial Narrow" w:hAnsi="Arial Narrow" w:cs="Arial"/>
          <w:sz w:val="22"/>
          <w:szCs w:val="22"/>
        </w:rPr>
        <w:t xml:space="preserve"> </w:t>
      </w:r>
      <w:r w:rsidRPr="00C03280">
        <w:rPr>
          <w:rFonts w:ascii="Arial Narrow" w:hAnsi="Arial Narrow" w:cs="Arial"/>
          <w:sz w:val="22"/>
          <w:szCs w:val="22"/>
        </w:rPr>
        <w:t>Bydgoszcz</w:t>
      </w:r>
    </w:p>
    <w:p w14:paraId="103132E5" w14:textId="77777777" w:rsidR="00986737" w:rsidRPr="00C0328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0328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A7A2CB8" w14:textId="77777777" w:rsidR="00986737" w:rsidRPr="00C0328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0328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2"/>
      </w:tblGrid>
      <w:tr w:rsidR="00986737" w:rsidRPr="00C03280" w14:paraId="79A5AEF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126B28" w14:textId="77777777" w:rsidR="00986737" w:rsidRPr="00C0328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0328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43697AB" w14:textId="77777777" w:rsidR="00986737" w:rsidRPr="00C0328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0328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D6555DD" w14:textId="77777777" w:rsidR="00986737" w:rsidRPr="00C0328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032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032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032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03280" w14:paraId="49DDD6D6" w14:textId="77777777" w:rsidTr="005A632E">
        <w:tc>
          <w:tcPr>
            <w:tcW w:w="2269" w:type="dxa"/>
            <w:shd w:val="clear" w:color="auto" w:fill="auto"/>
          </w:tcPr>
          <w:p w14:paraId="539BB17C" w14:textId="77777777" w:rsidR="00986737" w:rsidRPr="00C0328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F4D6B7" w14:textId="77777777" w:rsidR="00986737" w:rsidRPr="00C03280" w:rsidRDefault="007A4C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86737" w:rsidRPr="00C032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A4CBC" w:rsidRPr="00C03280" w14:paraId="5087361F" w14:textId="77777777" w:rsidTr="00463BEF">
        <w:tc>
          <w:tcPr>
            <w:tcW w:w="2269" w:type="dxa"/>
            <w:shd w:val="clear" w:color="auto" w:fill="auto"/>
          </w:tcPr>
          <w:p w14:paraId="5E87BDF6" w14:textId="77777777" w:rsidR="007A4CBC" w:rsidRPr="00C03280" w:rsidRDefault="007A4CBC" w:rsidP="00463B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8F67A0" w14:textId="77777777" w:rsidR="007A4CBC" w:rsidRPr="00C03280" w:rsidRDefault="007A4CBC" w:rsidP="00463B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6E342AA9" w14:textId="77777777" w:rsidR="00A80738" w:rsidRPr="00C0328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25588B5" w14:textId="77777777" w:rsidR="00D665F5" w:rsidRPr="00C0328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328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03280">
        <w:rPr>
          <w:rFonts w:ascii="Arial Narrow" w:hAnsi="Arial Narrow" w:cs="Arial"/>
          <w:sz w:val="22"/>
          <w:szCs w:val="22"/>
        </w:rPr>
        <w:t>2</w:t>
      </w:r>
      <w:r w:rsidRPr="00C03280">
        <w:rPr>
          <w:rFonts w:ascii="Arial Narrow" w:hAnsi="Arial Narrow" w:cs="Arial"/>
          <w:sz w:val="22"/>
          <w:szCs w:val="22"/>
        </w:rPr>
        <w:t xml:space="preserve"> ust. 5 </w:t>
      </w:r>
      <w:r w:rsidRPr="00C0328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03280">
        <w:rPr>
          <w:rFonts w:ascii="Arial Narrow" w:hAnsi="Arial Narrow" w:cs="Arial"/>
          <w:sz w:val="22"/>
          <w:szCs w:val="22"/>
        </w:rPr>
        <w:t xml:space="preserve"> </w:t>
      </w:r>
      <w:r w:rsidR="007A4CBC" w:rsidRPr="00C03280">
        <w:rPr>
          <w:rFonts w:ascii="Arial Narrow" w:hAnsi="Arial Narrow" w:cs="Arial"/>
          <w:sz w:val="22"/>
          <w:szCs w:val="22"/>
        </w:rPr>
        <w:t>(</w:t>
      </w:r>
      <w:proofErr w:type="spellStart"/>
      <w:r w:rsidR="007A4CBC" w:rsidRPr="00C03280">
        <w:rPr>
          <w:rFonts w:ascii="Arial Narrow" w:hAnsi="Arial Narrow" w:cs="Arial"/>
          <w:sz w:val="22"/>
          <w:szCs w:val="22"/>
        </w:rPr>
        <w:t>t.j</w:t>
      </w:r>
      <w:proofErr w:type="spellEnd"/>
      <w:r w:rsidR="007A4CBC" w:rsidRPr="00C03280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03280">
        <w:rPr>
          <w:rFonts w:ascii="Arial Narrow" w:hAnsi="Arial Narrow" w:cs="Arial"/>
          <w:sz w:val="22"/>
          <w:szCs w:val="22"/>
        </w:rPr>
        <w:t xml:space="preserve"> </w:t>
      </w:r>
      <w:r w:rsidRPr="00C03280">
        <w:rPr>
          <w:rFonts w:ascii="Arial Narrow" w:hAnsi="Arial Narrow" w:cs="Arial"/>
          <w:sz w:val="22"/>
          <w:szCs w:val="22"/>
        </w:rPr>
        <w:t>udostępnia</w:t>
      </w:r>
      <w:r w:rsidR="00F95C33" w:rsidRPr="00C03280">
        <w:rPr>
          <w:rFonts w:ascii="Arial Narrow" w:hAnsi="Arial Narrow" w:cs="Arial"/>
          <w:sz w:val="22"/>
          <w:szCs w:val="22"/>
        </w:rPr>
        <w:t xml:space="preserve"> </w:t>
      </w:r>
      <w:r w:rsidR="004C7E9B" w:rsidRPr="00C03280">
        <w:rPr>
          <w:rFonts w:ascii="Arial Narrow" w:hAnsi="Arial Narrow" w:cs="Arial"/>
          <w:sz w:val="22"/>
          <w:szCs w:val="22"/>
        </w:rPr>
        <w:t>informacj</w:t>
      </w:r>
      <w:r w:rsidR="00577BC6" w:rsidRPr="00C03280">
        <w:rPr>
          <w:rFonts w:ascii="Arial Narrow" w:hAnsi="Arial Narrow" w:cs="Arial"/>
          <w:sz w:val="22"/>
          <w:szCs w:val="22"/>
        </w:rPr>
        <w:t>ę</w:t>
      </w:r>
      <w:r w:rsidR="00035488" w:rsidRPr="00C0328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03280">
        <w:rPr>
          <w:rFonts w:ascii="Arial Narrow" w:hAnsi="Arial Narrow" w:cs="Arial"/>
          <w:sz w:val="22"/>
          <w:szCs w:val="22"/>
        </w:rPr>
        <w:t>.</w:t>
      </w:r>
    </w:p>
    <w:p w14:paraId="066A7694" w14:textId="77777777" w:rsidR="00A80738" w:rsidRPr="00C0328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328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03280">
        <w:rPr>
          <w:rFonts w:ascii="Arial Narrow" w:hAnsi="Arial Narrow" w:cs="Arial"/>
          <w:sz w:val="22"/>
          <w:szCs w:val="22"/>
        </w:rPr>
        <w:t xml:space="preserve"> w dniu </w:t>
      </w:r>
      <w:r w:rsidR="007A4CBC" w:rsidRPr="00C03280">
        <w:rPr>
          <w:rFonts w:ascii="Arial Narrow" w:hAnsi="Arial Narrow" w:cs="Arial"/>
          <w:sz w:val="22"/>
          <w:szCs w:val="22"/>
        </w:rPr>
        <w:t>08/07/2024</w:t>
      </w:r>
      <w:r w:rsidR="00FF4AB1" w:rsidRPr="00C03280">
        <w:rPr>
          <w:rFonts w:ascii="Arial Narrow" w:hAnsi="Arial Narrow" w:cs="Arial"/>
          <w:sz w:val="22"/>
          <w:szCs w:val="22"/>
        </w:rPr>
        <w:t xml:space="preserve"> o godz. </w:t>
      </w:r>
      <w:r w:rsidR="007A4CBC" w:rsidRPr="00C03280">
        <w:rPr>
          <w:rFonts w:ascii="Arial Narrow" w:hAnsi="Arial Narrow" w:cs="Arial"/>
          <w:sz w:val="22"/>
          <w:szCs w:val="22"/>
        </w:rPr>
        <w:t>11:15</w:t>
      </w:r>
      <w:r w:rsidRPr="00C0328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03280" w14:paraId="0AAD1C88" w14:textId="77777777" w:rsidTr="005A632E">
        <w:tc>
          <w:tcPr>
            <w:tcW w:w="1276" w:type="dxa"/>
            <w:shd w:val="clear" w:color="auto" w:fill="F2F2F2"/>
            <w:vAlign w:val="center"/>
          </w:tcPr>
          <w:p w14:paraId="3D53B1AE" w14:textId="77777777" w:rsidR="006B27ED" w:rsidRPr="00C0328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C0328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ED4369A" w14:textId="77777777" w:rsidR="006B27ED" w:rsidRPr="00C0328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E3F9C58" w14:textId="77777777" w:rsidR="006B27ED" w:rsidRPr="00C0328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5DB31D" w14:textId="77777777" w:rsidR="006B27ED" w:rsidRPr="00C0328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A4CBC" w:rsidRPr="00C03280" w14:paraId="5F9982E7" w14:textId="77777777" w:rsidTr="00463BEF">
        <w:tc>
          <w:tcPr>
            <w:tcW w:w="1276" w:type="dxa"/>
            <w:shd w:val="clear" w:color="auto" w:fill="auto"/>
            <w:vAlign w:val="center"/>
          </w:tcPr>
          <w:p w14:paraId="2E2C3B5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D395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4BDBC69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6DF1E115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7354D3C5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4D113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1 080.00 zł</w:t>
            </w:r>
          </w:p>
        </w:tc>
      </w:tr>
      <w:tr w:rsidR="007A4CBC" w:rsidRPr="00C03280" w14:paraId="73A5C566" w14:textId="77777777" w:rsidTr="00463BEF">
        <w:tc>
          <w:tcPr>
            <w:tcW w:w="1276" w:type="dxa"/>
            <w:shd w:val="clear" w:color="auto" w:fill="auto"/>
            <w:vAlign w:val="center"/>
          </w:tcPr>
          <w:p w14:paraId="1F3FCCA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9B22B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738FD6F0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7035BD2E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58A781A0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24B0F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15 660.00 zł</w:t>
            </w:r>
          </w:p>
        </w:tc>
      </w:tr>
      <w:tr w:rsidR="007A4CBC" w:rsidRPr="00C03280" w14:paraId="006CF6D3" w14:textId="77777777" w:rsidTr="00463BEF">
        <w:tc>
          <w:tcPr>
            <w:tcW w:w="1276" w:type="dxa"/>
            <w:shd w:val="clear" w:color="auto" w:fill="auto"/>
            <w:vAlign w:val="center"/>
          </w:tcPr>
          <w:p w14:paraId="3992D9C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AA88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0DF093A" w14:textId="7B87C14A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03280">
              <w:rPr>
                <w:rFonts w:ascii="Arial Narrow" w:hAnsi="Arial Narrow" w:cs="Arial"/>
                <w:sz w:val="22"/>
                <w:szCs w:val="22"/>
              </w:rPr>
              <w:t>Sp.  z o.o.</w:t>
            </w: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7719791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14:paraId="2BD05092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AFCD8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631 800.00 zł</w:t>
            </w:r>
          </w:p>
        </w:tc>
      </w:tr>
      <w:tr w:rsidR="007A4CBC" w:rsidRPr="00C03280" w14:paraId="232E00A8" w14:textId="77777777" w:rsidTr="00463BEF">
        <w:tc>
          <w:tcPr>
            <w:tcW w:w="1276" w:type="dxa"/>
            <w:shd w:val="clear" w:color="auto" w:fill="auto"/>
            <w:vAlign w:val="center"/>
          </w:tcPr>
          <w:p w14:paraId="6F45A3B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5892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28A9579" w14:textId="6170F21A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SUMI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 S</w:t>
            </w:r>
            <w:r w:rsidRPr="00C03280">
              <w:rPr>
                <w:rFonts w:ascii="Arial Narrow" w:hAnsi="Arial Narrow" w:cs="Arial"/>
                <w:sz w:val="22"/>
                <w:szCs w:val="22"/>
              </w:rPr>
              <w:t>p.k.</w:t>
            </w:r>
          </w:p>
          <w:p w14:paraId="09951EAC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14:paraId="38C66C8D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3F1C5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48 600.00 zł</w:t>
            </w:r>
          </w:p>
        </w:tc>
      </w:tr>
      <w:tr w:rsidR="007A4CBC" w:rsidRPr="00C03280" w14:paraId="16456FAA" w14:textId="77777777" w:rsidTr="00463BEF">
        <w:tc>
          <w:tcPr>
            <w:tcW w:w="1276" w:type="dxa"/>
            <w:shd w:val="clear" w:color="auto" w:fill="auto"/>
            <w:vAlign w:val="center"/>
          </w:tcPr>
          <w:p w14:paraId="36DBED7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1F68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DCB5C07" w14:textId="25E64CBA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SUMI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 S</w:t>
            </w:r>
            <w:r w:rsidR="00C5570E" w:rsidRPr="00C03280">
              <w:rPr>
                <w:rFonts w:ascii="Arial Narrow" w:hAnsi="Arial Narrow" w:cs="Arial"/>
                <w:sz w:val="22"/>
                <w:szCs w:val="22"/>
              </w:rPr>
              <w:t>p.k.</w:t>
            </w:r>
          </w:p>
          <w:p w14:paraId="0D966139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14:paraId="5D1C71AA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417C2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32 130.00 zł</w:t>
            </w:r>
          </w:p>
        </w:tc>
      </w:tr>
      <w:tr w:rsidR="007A4CBC" w:rsidRPr="00C03280" w14:paraId="6200E145" w14:textId="77777777" w:rsidTr="00463BEF">
        <w:tc>
          <w:tcPr>
            <w:tcW w:w="1276" w:type="dxa"/>
            <w:shd w:val="clear" w:color="auto" w:fill="auto"/>
            <w:vAlign w:val="center"/>
          </w:tcPr>
          <w:p w14:paraId="00D991C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9F13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39675266" w14:textId="6666752D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SUMI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 S</w:t>
            </w:r>
            <w:r w:rsidR="00C5570E" w:rsidRPr="00C03280">
              <w:rPr>
                <w:rFonts w:ascii="Arial Narrow" w:hAnsi="Arial Narrow" w:cs="Arial"/>
                <w:sz w:val="22"/>
                <w:szCs w:val="22"/>
              </w:rPr>
              <w:t>p.k.</w:t>
            </w:r>
          </w:p>
          <w:p w14:paraId="4BD0F7AF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Drobiarska 35 </w:t>
            </w:r>
          </w:p>
          <w:p w14:paraId="2ABACC3E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A2DEE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16 200.00 zł</w:t>
            </w:r>
          </w:p>
        </w:tc>
      </w:tr>
      <w:tr w:rsidR="007A4CBC" w:rsidRPr="00C03280" w14:paraId="2E0BE4A6" w14:textId="77777777" w:rsidTr="00463BEF">
        <w:tc>
          <w:tcPr>
            <w:tcW w:w="1276" w:type="dxa"/>
            <w:shd w:val="clear" w:color="auto" w:fill="auto"/>
            <w:vAlign w:val="center"/>
          </w:tcPr>
          <w:p w14:paraId="56CEFDC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EB138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E5950DA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Sp. z o.o. Sp. k.</w:t>
            </w:r>
          </w:p>
          <w:p w14:paraId="637F8C1E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14:paraId="2F2F3B55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03FCF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22 680.00 zł</w:t>
            </w:r>
          </w:p>
        </w:tc>
      </w:tr>
      <w:tr w:rsidR="007A4CBC" w:rsidRPr="00C03280" w14:paraId="6831E08E" w14:textId="77777777" w:rsidTr="00463BEF">
        <w:tc>
          <w:tcPr>
            <w:tcW w:w="1276" w:type="dxa"/>
            <w:shd w:val="clear" w:color="auto" w:fill="auto"/>
            <w:vAlign w:val="center"/>
          </w:tcPr>
          <w:p w14:paraId="194F7D2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80707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6F6793BE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14:paraId="739BCC4B" w14:textId="3C314308" w:rsidR="007A4CBC" w:rsidRPr="00C03280" w:rsidRDefault="00C03280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7A4CBC" w:rsidRPr="00C03280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3AF9453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E1457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  <w:tr w:rsidR="007A4CBC" w:rsidRPr="00C03280" w14:paraId="56B78744" w14:textId="77777777" w:rsidTr="00463BEF">
        <w:tc>
          <w:tcPr>
            <w:tcW w:w="1276" w:type="dxa"/>
            <w:shd w:val="clear" w:color="auto" w:fill="auto"/>
            <w:vAlign w:val="center"/>
          </w:tcPr>
          <w:p w14:paraId="5C80A5F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CC52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3DD47F1A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14:paraId="1C1CCDAE" w14:textId="2497B7E5" w:rsidR="007A4CBC" w:rsidRPr="00C03280" w:rsidRDefault="00C03280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7A4CBC" w:rsidRPr="00C03280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180B5FC2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655D4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190 080.00 zł</w:t>
            </w:r>
          </w:p>
        </w:tc>
      </w:tr>
      <w:tr w:rsidR="007A4CBC" w:rsidRPr="00C03280" w14:paraId="3D76C917" w14:textId="77777777" w:rsidTr="00463BEF">
        <w:tc>
          <w:tcPr>
            <w:tcW w:w="1276" w:type="dxa"/>
            <w:shd w:val="clear" w:color="auto" w:fill="auto"/>
            <w:vAlign w:val="center"/>
          </w:tcPr>
          <w:p w14:paraId="59CD10D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0B2F5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672306E6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14:paraId="45CC828A" w14:textId="3F458FAD" w:rsidR="007A4CBC" w:rsidRPr="00C03280" w:rsidRDefault="00C03280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7A4CBC" w:rsidRPr="00C03280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51B8D1EE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5A839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27 000.00 zł</w:t>
            </w:r>
          </w:p>
        </w:tc>
      </w:tr>
      <w:tr w:rsidR="007A4CBC" w:rsidRPr="00C03280" w14:paraId="618CD0BB" w14:textId="77777777" w:rsidTr="00463BEF">
        <w:tc>
          <w:tcPr>
            <w:tcW w:w="1276" w:type="dxa"/>
            <w:shd w:val="clear" w:color="auto" w:fill="auto"/>
            <w:vAlign w:val="center"/>
          </w:tcPr>
          <w:p w14:paraId="110D48A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90B9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012E0F9A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14:paraId="5F192A76" w14:textId="73BD1C00" w:rsidR="007A4CBC" w:rsidRPr="00C03280" w:rsidRDefault="00C03280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7A4CBC" w:rsidRPr="00C03280">
              <w:rPr>
                <w:rFonts w:ascii="Arial Narrow" w:hAnsi="Arial Narrow" w:cs="Arial"/>
                <w:sz w:val="22"/>
                <w:szCs w:val="22"/>
              </w:rPr>
              <w:t xml:space="preserve">ucka 20/78 </w:t>
            </w:r>
          </w:p>
          <w:p w14:paraId="637ECE74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C3186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6 048.00 zł</w:t>
            </w:r>
          </w:p>
        </w:tc>
      </w:tr>
      <w:tr w:rsidR="007A4CBC" w:rsidRPr="00C03280" w14:paraId="102B906A" w14:textId="77777777" w:rsidTr="00463BEF">
        <w:tc>
          <w:tcPr>
            <w:tcW w:w="1276" w:type="dxa"/>
            <w:shd w:val="clear" w:color="auto" w:fill="auto"/>
            <w:vAlign w:val="center"/>
          </w:tcPr>
          <w:p w14:paraId="72308C8B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8C9EF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6CBA537F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43222812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10681AFA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DF938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7 853.76 zł</w:t>
            </w:r>
          </w:p>
        </w:tc>
      </w:tr>
      <w:tr w:rsidR="007A4CBC" w:rsidRPr="00C03280" w14:paraId="01394A85" w14:textId="77777777" w:rsidTr="00463BEF">
        <w:tc>
          <w:tcPr>
            <w:tcW w:w="1276" w:type="dxa"/>
            <w:shd w:val="clear" w:color="auto" w:fill="auto"/>
            <w:vAlign w:val="center"/>
          </w:tcPr>
          <w:p w14:paraId="724FFB5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A015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5AC30EA5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ALBIS MAZUR Sp. z o.o.</w:t>
            </w:r>
          </w:p>
          <w:p w14:paraId="0815C330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Stawiszyńska 10/2 </w:t>
            </w:r>
          </w:p>
          <w:p w14:paraId="45EDAEF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5D880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1 353.24 zł</w:t>
            </w:r>
          </w:p>
        </w:tc>
      </w:tr>
      <w:tr w:rsidR="007A4CBC" w:rsidRPr="00C03280" w14:paraId="16E222EF" w14:textId="77777777" w:rsidTr="00463BEF">
        <w:tc>
          <w:tcPr>
            <w:tcW w:w="1276" w:type="dxa"/>
            <w:shd w:val="clear" w:color="auto" w:fill="auto"/>
            <w:vAlign w:val="center"/>
          </w:tcPr>
          <w:p w14:paraId="0DEC841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9453E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66639953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15FDE391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480FE00E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1363A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64 800.00 zł</w:t>
            </w:r>
          </w:p>
        </w:tc>
      </w:tr>
      <w:tr w:rsidR="007A4CBC" w:rsidRPr="00C03280" w14:paraId="3668380A" w14:textId="77777777" w:rsidTr="00463BEF">
        <w:tc>
          <w:tcPr>
            <w:tcW w:w="1276" w:type="dxa"/>
            <w:shd w:val="clear" w:color="auto" w:fill="auto"/>
            <w:vAlign w:val="center"/>
          </w:tcPr>
          <w:p w14:paraId="7C62DF9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7DF7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2CB3F88C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0F52EE80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7B945D9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D779C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42 638.40 zł</w:t>
            </w:r>
          </w:p>
        </w:tc>
      </w:tr>
      <w:tr w:rsidR="007A4CBC" w:rsidRPr="00C03280" w14:paraId="5A14EEBB" w14:textId="77777777" w:rsidTr="00463BEF">
        <w:tc>
          <w:tcPr>
            <w:tcW w:w="1276" w:type="dxa"/>
            <w:shd w:val="clear" w:color="auto" w:fill="auto"/>
            <w:vAlign w:val="center"/>
          </w:tcPr>
          <w:p w14:paraId="573AA28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B3A5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357AE9A3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4761E2C3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114536CC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53EF6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17 723.66 zł</w:t>
            </w:r>
          </w:p>
        </w:tc>
      </w:tr>
      <w:tr w:rsidR="007A4CBC" w:rsidRPr="00C03280" w14:paraId="5190F88E" w14:textId="77777777" w:rsidTr="00463BEF">
        <w:tc>
          <w:tcPr>
            <w:tcW w:w="1276" w:type="dxa"/>
            <w:shd w:val="clear" w:color="auto" w:fill="auto"/>
            <w:vAlign w:val="center"/>
          </w:tcPr>
          <w:p w14:paraId="7017565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95D9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167629C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BOWA International Sp. z o.o. Sp.k.</w:t>
            </w:r>
          </w:p>
          <w:p w14:paraId="563ED9D4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Złotkowo, ul. Obornicka 10 </w:t>
            </w:r>
          </w:p>
          <w:p w14:paraId="44378E14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62-002 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527CF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118 297.37 zł</w:t>
            </w:r>
          </w:p>
        </w:tc>
      </w:tr>
      <w:tr w:rsidR="007A4CBC" w:rsidRPr="00C03280" w14:paraId="12267D02" w14:textId="77777777" w:rsidTr="00463BEF">
        <w:tc>
          <w:tcPr>
            <w:tcW w:w="1276" w:type="dxa"/>
            <w:shd w:val="clear" w:color="auto" w:fill="auto"/>
            <w:vAlign w:val="center"/>
          </w:tcPr>
          <w:p w14:paraId="419C3DD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D74A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3708402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5E84FEB1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2F2BAE75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D0966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16 200.00 zł</w:t>
            </w:r>
          </w:p>
        </w:tc>
      </w:tr>
      <w:tr w:rsidR="007A4CBC" w:rsidRPr="00C03280" w14:paraId="6FED7D06" w14:textId="77777777" w:rsidTr="00463BEF">
        <w:tc>
          <w:tcPr>
            <w:tcW w:w="1276" w:type="dxa"/>
            <w:shd w:val="clear" w:color="auto" w:fill="auto"/>
            <w:vAlign w:val="center"/>
          </w:tcPr>
          <w:p w14:paraId="699660C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CD00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B9636F4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1CC6D2E9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1295E4D4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7844A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16 200.00 zł</w:t>
            </w:r>
          </w:p>
        </w:tc>
      </w:tr>
      <w:tr w:rsidR="007A4CBC" w:rsidRPr="00C03280" w14:paraId="178F4F0B" w14:textId="77777777" w:rsidTr="00463BEF">
        <w:tc>
          <w:tcPr>
            <w:tcW w:w="1276" w:type="dxa"/>
            <w:shd w:val="clear" w:color="auto" w:fill="auto"/>
            <w:vAlign w:val="center"/>
          </w:tcPr>
          <w:p w14:paraId="04E2334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644C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B191DD2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6D99DCA0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Żwirki i Wigury 16A </w:t>
            </w:r>
          </w:p>
          <w:p w14:paraId="42B1D01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83CB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12 852.00 zł</w:t>
            </w:r>
          </w:p>
        </w:tc>
      </w:tr>
      <w:tr w:rsidR="007A4CBC" w:rsidRPr="00C03280" w14:paraId="4F133E17" w14:textId="77777777" w:rsidTr="00463BEF">
        <w:tc>
          <w:tcPr>
            <w:tcW w:w="1276" w:type="dxa"/>
            <w:shd w:val="clear" w:color="auto" w:fill="auto"/>
            <w:vAlign w:val="center"/>
          </w:tcPr>
          <w:p w14:paraId="6FD822C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BE91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30E9F04C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19B45E64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3795E072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D03F2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6 285.60 zł</w:t>
            </w:r>
          </w:p>
        </w:tc>
      </w:tr>
      <w:tr w:rsidR="007A4CBC" w:rsidRPr="00C03280" w14:paraId="157F75C6" w14:textId="77777777" w:rsidTr="00463BEF">
        <w:tc>
          <w:tcPr>
            <w:tcW w:w="1276" w:type="dxa"/>
            <w:shd w:val="clear" w:color="auto" w:fill="auto"/>
            <w:vAlign w:val="center"/>
          </w:tcPr>
          <w:p w14:paraId="3041D56B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5344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4D3496F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8B4DF4B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2DE7346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D1824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1 728.00 zł</w:t>
            </w:r>
          </w:p>
        </w:tc>
      </w:tr>
      <w:tr w:rsidR="007A4CBC" w:rsidRPr="00C03280" w14:paraId="0F427C4A" w14:textId="77777777" w:rsidTr="00463BEF">
        <w:tc>
          <w:tcPr>
            <w:tcW w:w="1276" w:type="dxa"/>
            <w:shd w:val="clear" w:color="auto" w:fill="auto"/>
            <w:vAlign w:val="center"/>
          </w:tcPr>
          <w:p w14:paraId="55D5E53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6BF2E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28A0FF89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4377EA9C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6A70333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69CF4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23 846.40 zł</w:t>
            </w:r>
          </w:p>
        </w:tc>
      </w:tr>
      <w:tr w:rsidR="007A4CBC" w:rsidRPr="00C03280" w14:paraId="0E5B3DB8" w14:textId="77777777" w:rsidTr="00463BEF">
        <w:tc>
          <w:tcPr>
            <w:tcW w:w="1276" w:type="dxa"/>
            <w:shd w:val="clear" w:color="auto" w:fill="auto"/>
            <w:vAlign w:val="center"/>
          </w:tcPr>
          <w:p w14:paraId="04A6E91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48F8C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147C2FC7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B419E16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Żwirki i Wigury 16A </w:t>
            </w:r>
          </w:p>
          <w:p w14:paraId="1F5AA60F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A14ED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91 368.00 zł</w:t>
            </w:r>
          </w:p>
        </w:tc>
      </w:tr>
      <w:tr w:rsidR="007A4CBC" w:rsidRPr="00C03280" w14:paraId="2E208806" w14:textId="77777777" w:rsidTr="00463BEF">
        <w:tc>
          <w:tcPr>
            <w:tcW w:w="1276" w:type="dxa"/>
            <w:shd w:val="clear" w:color="auto" w:fill="auto"/>
            <w:vAlign w:val="center"/>
          </w:tcPr>
          <w:p w14:paraId="5D5B6F9E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5EDF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051625D3" w14:textId="73ECFBB8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Applied Medical Polska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3DB5B903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7F878C1E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17478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81 907.20 zł</w:t>
            </w:r>
          </w:p>
        </w:tc>
      </w:tr>
      <w:tr w:rsidR="007A4CBC" w:rsidRPr="00C03280" w14:paraId="110C1064" w14:textId="77777777" w:rsidTr="00463BEF">
        <w:tc>
          <w:tcPr>
            <w:tcW w:w="1276" w:type="dxa"/>
            <w:shd w:val="clear" w:color="auto" w:fill="auto"/>
            <w:vAlign w:val="center"/>
          </w:tcPr>
          <w:p w14:paraId="310F109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FB61F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2BEA3206" w14:textId="6C2074F5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Applied Medical Polska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528DDC3B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2746AB49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25DFEB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3 099.60 zł</w:t>
            </w:r>
          </w:p>
        </w:tc>
      </w:tr>
      <w:tr w:rsidR="007A4CBC" w:rsidRPr="00C03280" w14:paraId="470B0CC2" w14:textId="77777777" w:rsidTr="00463BEF">
        <w:tc>
          <w:tcPr>
            <w:tcW w:w="1276" w:type="dxa"/>
            <w:shd w:val="clear" w:color="auto" w:fill="auto"/>
            <w:vAlign w:val="center"/>
          </w:tcPr>
          <w:p w14:paraId="16DD93E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7F30D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2381D651" w14:textId="430EA1C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Applied Medical Polska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4707A0F7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0AB6FEC6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5899A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6 026.40 zł</w:t>
            </w:r>
          </w:p>
        </w:tc>
      </w:tr>
      <w:tr w:rsidR="007A4CBC" w:rsidRPr="00C03280" w14:paraId="62899C92" w14:textId="77777777" w:rsidTr="00463BEF">
        <w:tc>
          <w:tcPr>
            <w:tcW w:w="1276" w:type="dxa"/>
            <w:shd w:val="clear" w:color="auto" w:fill="auto"/>
            <w:vAlign w:val="center"/>
          </w:tcPr>
          <w:p w14:paraId="0DF542B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C86C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1C9C1BAD" w14:textId="63091CC9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Applied Medical Polska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2BDE6DFA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0F2DD72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A3CA0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27 540.00 zł</w:t>
            </w:r>
          </w:p>
        </w:tc>
      </w:tr>
      <w:tr w:rsidR="007A4CBC" w:rsidRPr="00C03280" w14:paraId="24AC4B48" w14:textId="77777777" w:rsidTr="00463BEF">
        <w:tc>
          <w:tcPr>
            <w:tcW w:w="1276" w:type="dxa"/>
            <w:shd w:val="clear" w:color="auto" w:fill="auto"/>
            <w:vAlign w:val="center"/>
          </w:tcPr>
          <w:p w14:paraId="544871F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49044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5E35A85A" w14:textId="3F43C5DB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Applied Medical Polska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4B886414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Grójecka 208 </w:t>
            </w:r>
          </w:p>
          <w:p w14:paraId="4A7435DF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43875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20 142.00 zł</w:t>
            </w:r>
          </w:p>
        </w:tc>
      </w:tr>
      <w:tr w:rsidR="007A4CBC" w:rsidRPr="00C03280" w14:paraId="2719C595" w14:textId="77777777" w:rsidTr="00463BEF">
        <w:tc>
          <w:tcPr>
            <w:tcW w:w="1276" w:type="dxa"/>
            <w:shd w:val="clear" w:color="auto" w:fill="auto"/>
            <w:vAlign w:val="center"/>
          </w:tcPr>
          <w:p w14:paraId="00D0DCDB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56CE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6201F0E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09543D6C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7FC509D5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173A0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94 595.04 zł</w:t>
            </w:r>
          </w:p>
        </w:tc>
      </w:tr>
      <w:tr w:rsidR="007A4CBC" w:rsidRPr="00C03280" w14:paraId="187A3B79" w14:textId="77777777" w:rsidTr="00463BEF">
        <w:tc>
          <w:tcPr>
            <w:tcW w:w="1276" w:type="dxa"/>
            <w:shd w:val="clear" w:color="auto" w:fill="auto"/>
            <w:vAlign w:val="center"/>
          </w:tcPr>
          <w:p w14:paraId="22BDB0F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A79F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78653C09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5EBD2086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Franciszkańska 104/112/105 </w:t>
            </w:r>
          </w:p>
          <w:p w14:paraId="1895AD3E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23E0F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19 008.00 zł</w:t>
            </w:r>
          </w:p>
        </w:tc>
      </w:tr>
      <w:tr w:rsidR="007A4CBC" w:rsidRPr="00C03280" w14:paraId="0A405E8A" w14:textId="77777777" w:rsidTr="00463BEF">
        <w:tc>
          <w:tcPr>
            <w:tcW w:w="1276" w:type="dxa"/>
            <w:shd w:val="clear" w:color="auto" w:fill="auto"/>
            <w:vAlign w:val="center"/>
          </w:tcPr>
          <w:p w14:paraId="24485F5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7E199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BA7B9C7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3C8EC290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Franciszkańska 104/112/105 </w:t>
            </w:r>
          </w:p>
          <w:p w14:paraId="4BCADBCA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5EA72E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1 436.40 zł</w:t>
            </w:r>
          </w:p>
        </w:tc>
      </w:tr>
      <w:tr w:rsidR="007A4CBC" w:rsidRPr="00C03280" w14:paraId="534B0D46" w14:textId="77777777" w:rsidTr="00463BEF">
        <w:tc>
          <w:tcPr>
            <w:tcW w:w="1276" w:type="dxa"/>
            <w:shd w:val="clear" w:color="auto" w:fill="auto"/>
            <w:vAlign w:val="center"/>
          </w:tcPr>
          <w:p w14:paraId="62778AE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18B7A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24A658D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B268A92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209ECD4C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36905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26 195.40 zł</w:t>
            </w:r>
          </w:p>
        </w:tc>
      </w:tr>
      <w:tr w:rsidR="007A4CBC" w:rsidRPr="00C03280" w14:paraId="0798A2A0" w14:textId="77777777" w:rsidTr="00463BEF">
        <w:tc>
          <w:tcPr>
            <w:tcW w:w="1276" w:type="dxa"/>
            <w:shd w:val="clear" w:color="auto" w:fill="auto"/>
            <w:vAlign w:val="center"/>
          </w:tcPr>
          <w:p w14:paraId="014929D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D62CA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58</w:t>
            </w:r>
          </w:p>
        </w:tc>
        <w:tc>
          <w:tcPr>
            <w:tcW w:w="3969" w:type="dxa"/>
            <w:shd w:val="clear" w:color="auto" w:fill="auto"/>
          </w:tcPr>
          <w:p w14:paraId="297B50C5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AD655A0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Bursztynowa 4/D1 </w:t>
            </w:r>
          </w:p>
          <w:p w14:paraId="0B9FE6F2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83-021 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6B834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722 676.60 zł</w:t>
            </w:r>
          </w:p>
        </w:tc>
      </w:tr>
      <w:tr w:rsidR="007A4CBC" w:rsidRPr="00C03280" w14:paraId="4F1D362E" w14:textId="77777777" w:rsidTr="00463BEF">
        <w:tc>
          <w:tcPr>
            <w:tcW w:w="1276" w:type="dxa"/>
            <w:shd w:val="clear" w:color="auto" w:fill="auto"/>
            <w:vAlign w:val="center"/>
          </w:tcPr>
          <w:p w14:paraId="05A3877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9030E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4FAFE302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29A49147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Nowy Świat 7/14 </w:t>
            </w:r>
          </w:p>
          <w:p w14:paraId="29662A8F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00-496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B7AA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17 820.00 zł</w:t>
            </w:r>
          </w:p>
        </w:tc>
      </w:tr>
      <w:tr w:rsidR="007A4CBC" w:rsidRPr="00C03280" w14:paraId="4AEE692C" w14:textId="77777777" w:rsidTr="00463BEF">
        <w:tc>
          <w:tcPr>
            <w:tcW w:w="1276" w:type="dxa"/>
            <w:shd w:val="clear" w:color="auto" w:fill="auto"/>
            <w:vAlign w:val="center"/>
          </w:tcPr>
          <w:p w14:paraId="2EB4509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83739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BF62214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7C8611E8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3E69FDC6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395E9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11 340.00 zł</w:t>
            </w:r>
          </w:p>
        </w:tc>
      </w:tr>
      <w:tr w:rsidR="007A4CBC" w:rsidRPr="00C03280" w14:paraId="7AA64806" w14:textId="77777777" w:rsidTr="00463BEF">
        <w:tc>
          <w:tcPr>
            <w:tcW w:w="1276" w:type="dxa"/>
            <w:shd w:val="clear" w:color="auto" w:fill="auto"/>
            <w:vAlign w:val="center"/>
          </w:tcPr>
          <w:p w14:paraId="37459E2B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1B8A8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7CA5C11F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7DEEB606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49C9F672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004D6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65 340.00 zł</w:t>
            </w:r>
          </w:p>
        </w:tc>
      </w:tr>
      <w:tr w:rsidR="007A4CBC" w:rsidRPr="00C03280" w14:paraId="472340CE" w14:textId="77777777" w:rsidTr="00463BEF">
        <w:tc>
          <w:tcPr>
            <w:tcW w:w="1276" w:type="dxa"/>
            <w:shd w:val="clear" w:color="auto" w:fill="auto"/>
            <w:vAlign w:val="center"/>
          </w:tcPr>
          <w:p w14:paraId="582605B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B5265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518D165F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14:paraId="2CA025E3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14:paraId="16DA341C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0DC3F4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216 540.00 zł</w:t>
            </w:r>
          </w:p>
        </w:tc>
      </w:tr>
      <w:tr w:rsidR="007A4CBC" w:rsidRPr="00C03280" w14:paraId="5DFC6D30" w14:textId="77777777" w:rsidTr="00463BEF">
        <w:tc>
          <w:tcPr>
            <w:tcW w:w="1276" w:type="dxa"/>
            <w:shd w:val="clear" w:color="auto" w:fill="auto"/>
            <w:vAlign w:val="center"/>
          </w:tcPr>
          <w:p w14:paraId="2E79FE8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0C6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3B7C92D" w14:textId="6C896535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Konsorcjum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Bydgoszcz </w:t>
            </w:r>
            <w:r w:rsidR="00C03280">
              <w:rPr>
                <w:rFonts w:ascii="Arial Narrow" w:hAnsi="Arial Narrow" w:cs="Arial"/>
                <w:sz w:val="22"/>
                <w:szCs w:val="22"/>
              </w:rPr>
              <w:t>Sp. z o.o.</w:t>
            </w:r>
            <w:r w:rsidRPr="00C03280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1CADAECC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14:paraId="4E178DB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A49BD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50 991.34 zł</w:t>
            </w:r>
          </w:p>
        </w:tc>
      </w:tr>
      <w:tr w:rsidR="007A4CBC" w:rsidRPr="00C03280" w14:paraId="07C7A7FF" w14:textId="77777777" w:rsidTr="00463BEF">
        <w:tc>
          <w:tcPr>
            <w:tcW w:w="1276" w:type="dxa"/>
            <w:shd w:val="clear" w:color="auto" w:fill="auto"/>
            <w:vAlign w:val="center"/>
          </w:tcPr>
          <w:p w14:paraId="37F5A6A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8055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5CC1301F" w14:textId="6A9124F8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Konsorcjum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Citonet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Bydgoszcz </w:t>
            </w:r>
            <w:r w:rsidR="00C03280">
              <w:rPr>
                <w:rFonts w:ascii="Arial Narrow" w:hAnsi="Arial Narrow" w:cs="Arial"/>
                <w:sz w:val="22"/>
                <w:szCs w:val="22"/>
              </w:rPr>
              <w:t>Sp. z o.o.</w:t>
            </w:r>
            <w:r w:rsidRPr="00C03280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7A5FEF79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Wyścigowa 7 </w:t>
            </w:r>
          </w:p>
          <w:p w14:paraId="4D72E978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85-740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738BD1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6 183.00 zł</w:t>
            </w:r>
          </w:p>
        </w:tc>
      </w:tr>
      <w:tr w:rsidR="007A4CBC" w:rsidRPr="00C03280" w14:paraId="644F60FB" w14:textId="77777777" w:rsidTr="00463BEF">
        <w:tc>
          <w:tcPr>
            <w:tcW w:w="1276" w:type="dxa"/>
            <w:shd w:val="clear" w:color="auto" w:fill="auto"/>
            <w:vAlign w:val="center"/>
          </w:tcPr>
          <w:p w14:paraId="118497A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B06D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00119EC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754C740F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10D511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EBEF7D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21 553.02 zł</w:t>
            </w:r>
          </w:p>
        </w:tc>
      </w:tr>
      <w:tr w:rsidR="007A4CBC" w:rsidRPr="00C03280" w14:paraId="0B6DBD9E" w14:textId="77777777" w:rsidTr="00463BEF">
        <w:tc>
          <w:tcPr>
            <w:tcW w:w="1276" w:type="dxa"/>
            <w:shd w:val="clear" w:color="auto" w:fill="auto"/>
            <w:vAlign w:val="center"/>
          </w:tcPr>
          <w:p w14:paraId="54485D7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3687B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201E130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D28903C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831FE34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F1E86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24 186.60 zł</w:t>
            </w:r>
          </w:p>
        </w:tc>
      </w:tr>
      <w:tr w:rsidR="007A4CBC" w:rsidRPr="00C03280" w14:paraId="5C151873" w14:textId="77777777" w:rsidTr="00463BEF">
        <w:tc>
          <w:tcPr>
            <w:tcW w:w="1276" w:type="dxa"/>
            <w:shd w:val="clear" w:color="auto" w:fill="auto"/>
            <w:vAlign w:val="center"/>
          </w:tcPr>
          <w:p w14:paraId="0C10162A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F12D6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8F283D2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AB7CE3A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86F7716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38760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18 114.30 zł</w:t>
            </w:r>
          </w:p>
        </w:tc>
      </w:tr>
      <w:tr w:rsidR="007A4CBC" w:rsidRPr="00C03280" w14:paraId="2DF26B2B" w14:textId="77777777" w:rsidTr="00463BEF">
        <w:tc>
          <w:tcPr>
            <w:tcW w:w="1276" w:type="dxa"/>
            <w:shd w:val="clear" w:color="auto" w:fill="auto"/>
            <w:vAlign w:val="center"/>
          </w:tcPr>
          <w:p w14:paraId="3057E42C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D9312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53F2505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27BFCB9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99AF8C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46031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86.40 zł</w:t>
            </w:r>
          </w:p>
        </w:tc>
      </w:tr>
      <w:tr w:rsidR="007A4CBC" w:rsidRPr="00C03280" w14:paraId="3012769A" w14:textId="77777777" w:rsidTr="00463BEF">
        <w:tc>
          <w:tcPr>
            <w:tcW w:w="1276" w:type="dxa"/>
            <w:shd w:val="clear" w:color="auto" w:fill="auto"/>
            <w:vAlign w:val="center"/>
          </w:tcPr>
          <w:p w14:paraId="48061F39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895F0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ECCF5EC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803417E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Pod Borem 18 </w:t>
            </w:r>
          </w:p>
          <w:p w14:paraId="1FF441B0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88B84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lastRenderedPageBreak/>
              <w:t>28 917.00 zł</w:t>
            </w:r>
          </w:p>
        </w:tc>
      </w:tr>
      <w:tr w:rsidR="007A4CBC" w:rsidRPr="00C03280" w14:paraId="34E42804" w14:textId="77777777" w:rsidTr="00463BEF">
        <w:tc>
          <w:tcPr>
            <w:tcW w:w="1276" w:type="dxa"/>
            <w:shd w:val="clear" w:color="auto" w:fill="auto"/>
            <w:vAlign w:val="center"/>
          </w:tcPr>
          <w:p w14:paraId="4F5CC0B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942D5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F65BADF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CBEE084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1B80A30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6B8BEF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1 474.20 zł</w:t>
            </w:r>
          </w:p>
        </w:tc>
      </w:tr>
      <w:tr w:rsidR="007A4CBC" w:rsidRPr="00C03280" w14:paraId="352A320B" w14:textId="77777777" w:rsidTr="00463BEF">
        <w:tc>
          <w:tcPr>
            <w:tcW w:w="1276" w:type="dxa"/>
            <w:shd w:val="clear" w:color="auto" w:fill="auto"/>
            <w:vAlign w:val="center"/>
          </w:tcPr>
          <w:p w14:paraId="2FDFF347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4ABC2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5BDF776" w14:textId="77777777" w:rsidR="007A4CBC" w:rsidRPr="00C03280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C03280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3CB365F" w14:textId="77777777" w:rsidR="007A4CBC" w:rsidRPr="00C03280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5F19F73" w14:textId="77777777" w:rsidR="007A4CBC" w:rsidRPr="00C03280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7EB673" w14:textId="77777777" w:rsidR="007A4CBC" w:rsidRPr="00C03280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3280">
              <w:rPr>
                <w:rFonts w:ascii="Arial Narrow" w:hAnsi="Arial Narrow" w:cs="Arial"/>
                <w:sz w:val="22"/>
                <w:szCs w:val="22"/>
              </w:rPr>
              <w:t>8 326.80 zł</w:t>
            </w:r>
          </w:p>
        </w:tc>
      </w:tr>
      <w:tr w:rsidR="007A4CBC" w:rsidRPr="00C5570E" w14:paraId="310AFBFC" w14:textId="77777777" w:rsidTr="00463BEF">
        <w:tc>
          <w:tcPr>
            <w:tcW w:w="1276" w:type="dxa"/>
            <w:shd w:val="clear" w:color="auto" w:fill="auto"/>
            <w:vAlign w:val="center"/>
          </w:tcPr>
          <w:p w14:paraId="2ECEA8C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E0A3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064B196F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0A1B59F2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5656493E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44AF6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124 721.64 zł</w:t>
            </w:r>
          </w:p>
        </w:tc>
      </w:tr>
      <w:tr w:rsidR="007A4CBC" w:rsidRPr="00C5570E" w14:paraId="08D9759E" w14:textId="77777777" w:rsidTr="00463BEF">
        <w:tc>
          <w:tcPr>
            <w:tcW w:w="1276" w:type="dxa"/>
            <w:shd w:val="clear" w:color="auto" w:fill="auto"/>
            <w:vAlign w:val="center"/>
          </w:tcPr>
          <w:p w14:paraId="0D71B10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192D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1A8B2384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66DE3786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7604EED6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4B7BCF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2 343.60 zł</w:t>
            </w:r>
          </w:p>
        </w:tc>
      </w:tr>
      <w:tr w:rsidR="007A4CBC" w:rsidRPr="00C5570E" w14:paraId="3FA7B54B" w14:textId="77777777" w:rsidTr="00463BEF">
        <w:tc>
          <w:tcPr>
            <w:tcW w:w="1276" w:type="dxa"/>
            <w:shd w:val="clear" w:color="auto" w:fill="auto"/>
            <w:vAlign w:val="center"/>
          </w:tcPr>
          <w:p w14:paraId="1981D17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D9C5F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074AFB1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27850892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35A698C4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3F54D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25 185.60 zł</w:t>
            </w:r>
          </w:p>
        </w:tc>
      </w:tr>
      <w:tr w:rsidR="007A4CBC" w:rsidRPr="00C5570E" w14:paraId="29B3A05C" w14:textId="77777777" w:rsidTr="00463BEF">
        <w:tc>
          <w:tcPr>
            <w:tcW w:w="1276" w:type="dxa"/>
            <w:shd w:val="clear" w:color="auto" w:fill="auto"/>
            <w:vAlign w:val="center"/>
          </w:tcPr>
          <w:p w14:paraId="1FE2E6A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B63C9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103EB2F0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50636B5E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111AC83F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80DD3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31 147.20 zł</w:t>
            </w:r>
          </w:p>
        </w:tc>
      </w:tr>
      <w:tr w:rsidR="007A4CBC" w:rsidRPr="00C5570E" w14:paraId="561872AA" w14:textId="77777777" w:rsidTr="00463BEF">
        <w:tc>
          <w:tcPr>
            <w:tcW w:w="1276" w:type="dxa"/>
            <w:shd w:val="clear" w:color="auto" w:fill="auto"/>
            <w:vAlign w:val="center"/>
          </w:tcPr>
          <w:p w14:paraId="6B1BBC4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135F0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5C31DBB9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7FC720EB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1546D9F9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24F00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9 797.76 zł</w:t>
            </w:r>
          </w:p>
        </w:tc>
      </w:tr>
      <w:tr w:rsidR="007A4CBC" w:rsidRPr="00C5570E" w14:paraId="5A12FB02" w14:textId="77777777" w:rsidTr="00463BEF">
        <w:tc>
          <w:tcPr>
            <w:tcW w:w="1276" w:type="dxa"/>
            <w:shd w:val="clear" w:color="auto" w:fill="auto"/>
            <w:vAlign w:val="center"/>
          </w:tcPr>
          <w:p w14:paraId="02F3B9D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2DAEB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55</w:t>
            </w:r>
          </w:p>
        </w:tc>
        <w:tc>
          <w:tcPr>
            <w:tcW w:w="3969" w:type="dxa"/>
            <w:shd w:val="clear" w:color="auto" w:fill="auto"/>
          </w:tcPr>
          <w:p w14:paraId="0294B07A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SURG-TECH Leki i Kucharski Spółka Komandytowa</w:t>
            </w:r>
          </w:p>
          <w:p w14:paraId="1D42E475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Szafirowa 1 </w:t>
            </w:r>
          </w:p>
          <w:p w14:paraId="2A430F76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62-020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B4D9C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85 536.00 zł</w:t>
            </w:r>
          </w:p>
        </w:tc>
      </w:tr>
      <w:tr w:rsidR="007A4CBC" w:rsidRPr="00C5570E" w14:paraId="6DC826D6" w14:textId="77777777" w:rsidTr="00463BEF">
        <w:tc>
          <w:tcPr>
            <w:tcW w:w="1276" w:type="dxa"/>
            <w:shd w:val="clear" w:color="auto" w:fill="auto"/>
            <w:vAlign w:val="center"/>
          </w:tcPr>
          <w:p w14:paraId="25346E8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0A24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4CDE8650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0FD382F5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4053A6F4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38B01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159 408.00 zł</w:t>
            </w:r>
          </w:p>
        </w:tc>
      </w:tr>
      <w:tr w:rsidR="007A4CBC" w:rsidRPr="00C5570E" w14:paraId="78E34B54" w14:textId="77777777" w:rsidTr="00463BEF">
        <w:tc>
          <w:tcPr>
            <w:tcW w:w="1276" w:type="dxa"/>
            <w:shd w:val="clear" w:color="auto" w:fill="auto"/>
            <w:vAlign w:val="center"/>
          </w:tcPr>
          <w:p w14:paraId="3286E0B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66D75D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3610EA9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ICR sp. z o. o.</w:t>
            </w:r>
          </w:p>
          <w:p w14:paraId="2D7C373F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Cichociemnych 4/9 </w:t>
            </w:r>
          </w:p>
          <w:p w14:paraId="11603B2A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CA747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7A4CBC" w:rsidRPr="00C5570E" w14:paraId="105B745F" w14:textId="77777777" w:rsidTr="00463BEF">
        <w:tc>
          <w:tcPr>
            <w:tcW w:w="1276" w:type="dxa"/>
            <w:shd w:val="clear" w:color="auto" w:fill="auto"/>
            <w:vAlign w:val="center"/>
          </w:tcPr>
          <w:p w14:paraId="42CDBBA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A4729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4CD2043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ICR sp. z o. o.</w:t>
            </w:r>
          </w:p>
          <w:p w14:paraId="2C5B8B86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Cichociemnych 4/9 </w:t>
            </w:r>
          </w:p>
          <w:p w14:paraId="4F045DB5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03-984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8BD44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108 864.00 zł</w:t>
            </w:r>
          </w:p>
        </w:tc>
      </w:tr>
      <w:tr w:rsidR="007A4CBC" w:rsidRPr="00C5570E" w14:paraId="41C89E8F" w14:textId="77777777" w:rsidTr="00463BEF">
        <w:tc>
          <w:tcPr>
            <w:tcW w:w="1276" w:type="dxa"/>
            <w:shd w:val="clear" w:color="auto" w:fill="auto"/>
            <w:vAlign w:val="center"/>
          </w:tcPr>
          <w:p w14:paraId="1F8C2C9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96782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2A8CB3A8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14:paraId="72D50A0C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Wyszyńskiego 154 B/1 </w:t>
            </w:r>
          </w:p>
          <w:p w14:paraId="71EF5C47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66-400 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B3FB9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8 384.04 zł</w:t>
            </w:r>
          </w:p>
        </w:tc>
      </w:tr>
      <w:tr w:rsidR="007A4CBC" w:rsidRPr="00C5570E" w14:paraId="5A10E999" w14:textId="77777777" w:rsidTr="00463BEF">
        <w:tc>
          <w:tcPr>
            <w:tcW w:w="1276" w:type="dxa"/>
            <w:shd w:val="clear" w:color="auto" w:fill="auto"/>
            <w:vAlign w:val="center"/>
          </w:tcPr>
          <w:p w14:paraId="4877BCB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EF65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6B8C72B7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14:paraId="0619C8E6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Wyszyńskiego 154 B/1 </w:t>
            </w:r>
          </w:p>
          <w:p w14:paraId="263CE11E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66-400 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95134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5 486.40 zł</w:t>
            </w:r>
          </w:p>
        </w:tc>
      </w:tr>
      <w:tr w:rsidR="007A4CBC" w:rsidRPr="00C5570E" w14:paraId="6BE048F5" w14:textId="77777777" w:rsidTr="00463BEF">
        <w:tc>
          <w:tcPr>
            <w:tcW w:w="1276" w:type="dxa"/>
            <w:shd w:val="clear" w:color="auto" w:fill="auto"/>
            <w:vAlign w:val="center"/>
          </w:tcPr>
          <w:p w14:paraId="55DE80E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02F99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12E55D3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99F4111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2D8FF29B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5AFE74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19 440.00 zł</w:t>
            </w:r>
          </w:p>
        </w:tc>
      </w:tr>
      <w:tr w:rsidR="007A4CBC" w:rsidRPr="00C5570E" w14:paraId="410AEE76" w14:textId="77777777" w:rsidTr="00463BEF">
        <w:tc>
          <w:tcPr>
            <w:tcW w:w="1276" w:type="dxa"/>
            <w:shd w:val="clear" w:color="auto" w:fill="auto"/>
            <w:vAlign w:val="center"/>
          </w:tcPr>
          <w:p w14:paraId="165BCE4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5233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6F255311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5F09BB4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7A920AD9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B72B74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8 467.20 zł</w:t>
            </w:r>
          </w:p>
        </w:tc>
      </w:tr>
      <w:tr w:rsidR="007A4CBC" w:rsidRPr="00C5570E" w14:paraId="75D33900" w14:textId="77777777" w:rsidTr="00463BEF">
        <w:tc>
          <w:tcPr>
            <w:tcW w:w="1276" w:type="dxa"/>
            <w:shd w:val="clear" w:color="auto" w:fill="auto"/>
            <w:vAlign w:val="center"/>
          </w:tcPr>
          <w:p w14:paraId="5B6AFF3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CE568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30DA0F39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886CE8E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26AEF70D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4882E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14 094.00 zł</w:t>
            </w:r>
          </w:p>
        </w:tc>
      </w:tr>
      <w:tr w:rsidR="007A4CBC" w:rsidRPr="00C5570E" w14:paraId="0200216F" w14:textId="77777777" w:rsidTr="00463BEF">
        <w:tc>
          <w:tcPr>
            <w:tcW w:w="1276" w:type="dxa"/>
            <w:shd w:val="clear" w:color="auto" w:fill="auto"/>
            <w:vAlign w:val="center"/>
          </w:tcPr>
          <w:p w14:paraId="433EA7B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4F4E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1A24A242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A716B03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3C230BEF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8DB25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19 613.88 zł</w:t>
            </w:r>
          </w:p>
        </w:tc>
      </w:tr>
      <w:tr w:rsidR="007A4CBC" w:rsidRPr="00C5570E" w14:paraId="645E4F2B" w14:textId="77777777" w:rsidTr="00463BEF">
        <w:tc>
          <w:tcPr>
            <w:tcW w:w="1276" w:type="dxa"/>
            <w:shd w:val="clear" w:color="auto" w:fill="auto"/>
            <w:vAlign w:val="center"/>
          </w:tcPr>
          <w:p w14:paraId="5A0F40A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0B37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38</w:t>
            </w:r>
          </w:p>
        </w:tc>
        <w:tc>
          <w:tcPr>
            <w:tcW w:w="3969" w:type="dxa"/>
            <w:shd w:val="clear" w:color="auto" w:fill="auto"/>
          </w:tcPr>
          <w:p w14:paraId="6560E64B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16FA8D5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43ACC833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8917A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27 086.40 zł</w:t>
            </w:r>
          </w:p>
        </w:tc>
      </w:tr>
      <w:tr w:rsidR="007A4CBC" w:rsidRPr="00C5570E" w14:paraId="2439452B" w14:textId="77777777" w:rsidTr="00463BEF">
        <w:tc>
          <w:tcPr>
            <w:tcW w:w="1276" w:type="dxa"/>
            <w:shd w:val="clear" w:color="auto" w:fill="auto"/>
            <w:vAlign w:val="center"/>
          </w:tcPr>
          <w:p w14:paraId="1110001D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103B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2C578F1E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61A485E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29570927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06F03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1 451.52 zł</w:t>
            </w:r>
          </w:p>
        </w:tc>
      </w:tr>
      <w:tr w:rsidR="007A4CBC" w:rsidRPr="00C5570E" w14:paraId="51B92B5C" w14:textId="77777777" w:rsidTr="00463BEF">
        <w:tc>
          <w:tcPr>
            <w:tcW w:w="1276" w:type="dxa"/>
            <w:shd w:val="clear" w:color="auto" w:fill="auto"/>
            <w:vAlign w:val="center"/>
          </w:tcPr>
          <w:p w14:paraId="441F536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CF1C3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247936C1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Beryl </w:t>
            </w: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936515F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ul. Łopuszańska 36/14C </w:t>
            </w:r>
          </w:p>
          <w:p w14:paraId="13DC84E4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E2D2AF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8 812.80 zł</w:t>
            </w:r>
          </w:p>
        </w:tc>
      </w:tr>
      <w:tr w:rsidR="007A4CBC" w:rsidRPr="00C5570E" w14:paraId="14171436" w14:textId="77777777" w:rsidTr="00463BEF">
        <w:tc>
          <w:tcPr>
            <w:tcW w:w="1276" w:type="dxa"/>
            <w:shd w:val="clear" w:color="auto" w:fill="auto"/>
            <w:vAlign w:val="center"/>
          </w:tcPr>
          <w:p w14:paraId="47C1539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FD82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1B03973A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3CD3DBF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3C6B2A3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BFE09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25 920.00 zł</w:t>
            </w:r>
          </w:p>
        </w:tc>
      </w:tr>
      <w:tr w:rsidR="007A4CBC" w:rsidRPr="00C5570E" w14:paraId="022DB2B6" w14:textId="77777777" w:rsidTr="00463BEF">
        <w:tc>
          <w:tcPr>
            <w:tcW w:w="1276" w:type="dxa"/>
            <w:shd w:val="clear" w:color="auto" w:fill="auto"/>
            <w:vAlign w:val="center"/>
          </w:tcPr>
          <w:p w14:paraId="546F26E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4F444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558BA7F3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9B6E78C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8DDD0A2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99AA7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826 200.00 zł</w:t>
            </w:r>
          </w:p>
        </w:tc>
      </w:tr>
      <w:tr w:rsidR="007A4CBC" w:rsidRPr="00C5570E" w14:paraId="451500CD" w14:textId="77777777" w:rsidTr="00463BEF">
        <w:tc>
          <w:tcPr>
            <w:tcW w:w="1276" w:type="dxa"/>
            <w:shd w:val="clear" w:color="auto" w:fill="auto"/>
            <w:vAlign w:val="center"/>
          </w:tcPr>
          <w:p w14:paraId="2E2D9FEC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5CF63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345F0994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CFF4BEE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910C925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01689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41 752.80 zł</w:t>
            </w:r>
          </w:p>
        </w:tc>
      </w:tr>
      <w:tr w:rsidR="007A4CBC" w:rsidRPr="00C5570E" w14:paraId="1F4AB65C" w14:textId="77777777" w:rsidTr="00463BEF">
        <w:tc>
          <w:tcPr>
            <w:tcW w:w="1276" w:type="dxa"/>
            <w:shd w:val="clear" w:color="auto" w:fill="auto"/>
            <w:vAlign w:val="center"/>
          </w:tcPr>
          <w:p w14:paraId="51CCA3E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95A5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14:paraId="0BCBB1FF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07836D1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EDBA5BA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71941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280 692.00 zł</w:t>
            </w:r>
          </w:p>
        </w:tc>
      </w:tr>
      <w:tr w:rsidR="007A4CBC" w:rsidRPr="00C5570E" w14:paraId="21AD08B5" w14:textId="77777777" w:rsidTr="00463BEF">
        <w:tc>
          <w:tcPr>
            <w:tcW w:w="1276" w:type="dxa"/>
            <w:shd w:val="clear" w:color="auto" w:fill="auto"/>
            <w:vAlign w:val="center"/>
          </w:tcPr>
          <w:p w14:paraId="10429AE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3D3B3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5615F975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40FF218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2C74E79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1A43F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44 452.80 zł</w:t>
            </w:r>
          </w:p>
        </w:tc>
      </w:tr>
      <w:tr w:rsidR="007A4CBC" w:rsidRPr="00C5570E" w14:paraId="7208818C" w14:textId="77777777" w:rsidTr="00463BEF">
        <w:tc>
          <w:tcPr>
            <w:tcW w:w="1276" w:type="dxa"/>
            <w:shd w:val="clear" w:color="auto" w:fill="auto"/>
            <w:vAlign w:val="center"/>
          </w:tcPr>
          <w:p w14:paraId="0633DC4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965614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3870FF47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1FE219B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Polna 11 </w:t>
            </w:r>
          </w:p>
          <w:p w14:paraId="6D5C16D7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E526A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lastRenderedPageBreak/>
              <w:t>36 396.00 zł</w:t>
            </w:r>
          </w:p>
        </w:tc>
      </w:tr>
      <w:tr w:rsidR="007A4CBC" w:rsidRPr="00C5570E" w14:paraId="164791CD" w14:textId="77777777" w:rsidTr="00463BEF">
        <w:tc>
          <w:tcPr>
            <w:tcW w:w="1276" w:type="dxa"/>
            <w:shd w:val="clear" w:color="auto" w:fill="auto"/>
            <w:vAlign w:val="center"/>
          </w:tcPr>
          <w:p w14:paraId="4B5ED07F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1681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0CB2E691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6440298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A246AB8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1EE51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269 568.00 zł</w:t>
            </w:r>
          </w:p>
        </w:tc>
      </w:tr>
      <w:tr w:rsidR="007A4CBC" w:rsidRPr="00C5570E" w14:paraId="7D92F28F" w14:textId="77777777" w:rsidTr="00463BEF">
        <w:tc>
          <w:tcPr>
            <w:tcW w:w="1276" w:type="dxa"/>
            <w:shd w:val="clear" w:color="auto" w:fill="auto"/>
            <w:vAlign w:val="center"/>
          </w:tcPr>
          <w:p w14:paraId="52B1354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55831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3291E557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217FD12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D545370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11B67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274 752.00 zł</w:t>
            </w:r>
          </w:p>
        </w:tc>
      </w:tr>
      <w:tr w:rsidR="007A4CBC" w:rsidRPr="00C5570E" w14:paraId="576DC396" w14:textId="77777777" w:rsidTr="00463BEF">
        <w:tc>
          <w:tcPr>
            <w:tcW w:w="1276" w:type="dxa"/>
            <w:shd w:val="clear" w:color="auto" w:fill="auto"/>
            <w:vAlign w:val="center"/>
          </w:tcPr>
          <w:p w14:paraId="097062A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850FCF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06BC5710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264B2A5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C260F66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29A36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5 972.40 zł</w:t>
            </w:r>
          </w:p>
        </w:tc>
      </w:tr>
      <w:tr w:rsidR="007A4CBC" w:rsidRPr="00C5570E" w14:paraId="06663473" w14:textId="77777777" w:rsidTr="00463BEF">
        <w:tc>
          <w:tcPr>
            <w:tcW w:w="1276" w:type="dxa"/>
            <w:shd w:val="clear" w:color="auto" w:fill="auto"/>
            <w:vAlign w:val="center"/>
          </w:tcPr>
          <w:p w14:paraId="28F53B4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0720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3D526E53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E5F3774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5DF13B0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0329C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71 280.00 zł</w:t>
            </w:r>
          </w:p>
        </w:tc>
      </w:tr>
      <w:tr w:rsidR="007A4CBC" w:rsidRPr="00C5570E" w14:paraId="5767E130" w14:textId="77777777" w:rsidTr="00463BEF">
        <w:tc>
          <w:tcPr>
            <w:tcW w:w="1276" w:type="dxa"/>
            <w:shd w:val="clear" w:color="auto" w:fill="auto"/>
            <w:vAlign w:val="center"/>
          </w:tcPr>
          <w:p w14:paraId="19F6D70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2EFD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5ED71671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C84CE01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DDFFE38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285593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44 496.00 zł</w:t>
            </w:r>
          </w:p>
        </w:tc>
      </w:tr>
      <w:tr w:rsidR="007A4CBC" w:rsidRPr="00C5570E" w14:paraId="2FAE37BC" w14:textId="77777777" w:rsidTr="00463BEF">
        <w:tc>
          <w:tcPr>
            <w:tcW w:w="1276" w:type="dxa"/>
            <w:shd w:val="clear" w:color="auto" w:fill="auto"/>
            <w:vAlign w:val="center"/>
          </w:tcPr>
          <w:p w14:paraId="4736C0C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EAA66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6E2BDA8D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36C48B6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C2E40C4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77601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3 132.00 zł</w:t>
            </w:r>
          </w:p>
        </w:tc>
      </w:tr>
      <w:tr w:rsidR="007A4CBC" w:rsidRPr="00C5570E" w14:paraId="454B41AA" w14:textId="77777777" w:rsidTr="00463BEF">
        <w:tc>
          <w:tcPr>
            <w:tcW w:w="1276" w:type="dxa"/>
            <w:shd w:val="clear" w:color="auto" w:fill="auto"/>
            <w:vAlign w:val="center"/>
          </w:tcPr>
          <w:p w14:paraId="499CF7E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DFDD4C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52</w:t>
            </w:r>
          </w:p>
        </w:tc>
        <w:tc>
          <w:tcPr>
            <w:tcW w:w="3969" w:type="dxa"/>
            <w:shd w:val="clear" w:color="auto" w:fill="auto"/>
          </w:tcPr>
          <w:p w14:paraId="183967CE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D501057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38FD6E3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3390E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18 468.00 zł</w:t>
            </w:r>
          </w:p>
        </w:tc>
      </w:tr>
      <w:tr w:rsidR="007A4CBC" w:rsidRPr="00C5570E" w14:paraId="1C5A5015" w14:textId="77777777" w:rsidTr="00463BEF">
        <w:tc>
          <w:tcPr>
            <w:tcW w:w="1276" w:type="dxa"/>
            <w:shd w:val="clear" w:color="auto" w:fill="auto"/>
            <w:vAlign w:val="center"/>
          </w:tcPr>
          <w:p w14:paraId="7322FCBB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469A4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53</w:t>
            </w:r>
          </w:p>
        </w:tc>
        <w:tc>
          <w:tcPr>
            <w:tcW w:w="3969" w:type="dxa"/>
            <w:shd w:val="clear" w:color="auto" w:fill="auto"/>
          </w:tcPr>
          <w:p w14:paraId="4F9A6C4A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239376F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8109463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196591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22 140.00 zł</w:t>
            </w:r>
          </w:p>
        </w:tc>
      </w:tr>
      <w:tr w:rsidR="007A4CBC" w:rsidRPr="00C5570E" w14:paraId="49BA2B98" w14:textId="77777777" w:rsidTr="00463BEF">
        <w:tc>
          <w:tcPr>
            <w:tcW w:w="1276" w:type="dxa"/>
            <w:shd w:val="clear" w:color="auto" w:fill="auto"/>
            <w:vAlign w:val="center"/>
          </w:tcPr>
          <w:p w14:paraId="4FBEF864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BE818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3969" w:type="dxa"/>
            <w:shd w:val="clear" w:color="auto" w:fill="auto"/>
          </w:tcPr>
          <w:p w14:paraId="3713E3C5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115CA92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C08F9E4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6751C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16 912.80 zł</w:t>
            </w:r>
          </w:p>
        </w:tc>
      </w:tr>
      <w:tr w:rsidR="007A4CBC" w:rsidRPr="00C5570E" w14:paraId="0D2C0487" w14:textId="77777777" w:rsidTr="00463BEF">
        <w:tc>
          <w:tcPr>
            <w:tcW w:w="1276" w:type="dxa"/>
            <w:shd w:val="clear" w:color="auto" w:fill="auto"/>
            <w:vAlign w:val="center"/>
          </w:tcPr>
          <w:p w14:paraId="0627454E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9A8812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56</w:t>
            </w:r>
          </w:p>
        </w:tc>
        <w:tc>
          <w:tcPr>
            <w:tcW w:w="3969" w:type="dxa"/>
            <w:shd w:val="clear" w:color="auto" w:fill="auto"/>
          </w:tcPr>
          <w:p w14:paraId="6262DFFF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6382217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28087C6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E59259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184 680.00 zł</w:t>
            </w:r>
          </w:p>
        </w:tc>
      </w:tr>
      <w:tr w:rsidR="007A4CBC" w:rsidRPr="00C5570E" w14:paraId="4D4DB971" w14:textId="77777777" w:rsidTr="00463BEF">
        <w:tc>
          <w:tcPr>
            <w:tcW w:w="1276" w:type="dxa"/>
            <w:shd w:val="clear" w:color="auto" w:fill="auto"/>
            <w:vAlign w:val="center"/>
          </w:tcPr>
          <w:p w14:paraId="6CB65840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48BB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6E506D5A" w14:textId="38062DF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MDD </w:t>
            </w:r>
            <w:r w:rsidR="00C5570E">
              <w:rPr>
                <w:rFonts w:ascii="Arial Narrow" w:hAnsi="Arial Narrow" w:cs="Arial"/>
                <w:sz w:val="22"/>
                <w:szCs w:val="22"/>
              </w:rPr>
              <w:t>Sp. z o.o.</w:t>
            </w:r>
          </w:p>
          <w:p w14:paraId="1E80044B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Grudziądzka 159 A </w:t>
            </w:r>
          </w:p>
          <w:p w14:paraId="3031689F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875827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6 866.42 zł</w:t>
            </w:r>
          </w:p>
        </w:tc>
      </w:tr>
      <w:tr w:rsidR="007A4CBC" w:rsidRPr="00C5570E" w14:paraId="60C3F416" w14:textId="77777777" w:rsidTr="00463BEF">
        <w:tc>
          <w:tcPr>
            <w:tcW w:w="1276" w:type="dxa"/>
            <w:shd w:val="clear" w:color="auto" w:fill="auto"/>
            <w:vAlign w:val="center"/>
          </w:tcPr>
          <w:p w14:paraId="39D005D5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C97CA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57</w:t>
            </w:r>
          </w:p>
        </w:tc>
        <w:tc>
          <w:tcPr>
            <w:tcW w:w="3969" w:type="dxa"/>
            <w:shd w:val="clear" w:color="auto" w:fill="auto"/>
          </w:tcPr>
          <w:p w14:paraId="52D8114D" w14:textId="77777777" w:rsidR="007A4CBC" w:rsidRPr="00C5570E" w:rsidRDefault="007A4CBC" w:rsidP="00463BE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Aseo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Paper Sp. z o.o.</w:t>
            </w:r>
          </w:p>
          <w:p w14:paraId="461C869F" w14:textId="77777777" w:rsidR="007A4CBC" w:rsidRPr="00C5570E" w:rsidRDefault="007A4CBC" w:rsidP="00463BE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5570E">
              <w:rPr>
                <w:rFonts w:ascii="Arial Narrow" w:hAnsi="Arial Narrow" w:cs="Arial"/>
                <w:sz w:val="22"/>
                <w:szCs w:val="22"/>
              </w:rPr>
              <w:t>Czarnohucka</w:t>
            </w:r>
            <w:proofErr w:type="spellEnd"/>
            <w:r w:rsidRPr="00C5570E">
              <w:rPr>
                <w:rFonts w:ascii="Arial Narrow" w:hAnsi="Arial Narrow" w:cs="Arial"/>
                <w:sz w:val="22"/>
                <w:szCs w:val="22"/>
              </w:rPr>
              <w:t xml:space="preserve"> 3 </w:t>
            </w:r>
          </w:p>
          <w:p w14:paraId="4F655ED2" w14:textId="77777777" w:rsidR="007A4CBC" w:rsidRPr="00C5570E" w:rsidRDefault="007A4CBC" w:rsidP="00463BE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42-600 Tarnowskie Góry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F38F0D" w14:textId="77777777" w:rsidR="007A4CBC" w:rsidRPr="00C5570E" w:rsidRDefault="007A4CBC" w:rsidP="00463BE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5570E">
              <w:rPr>
                <w:rFonts w:ascii="Arial Narrow" w:hAnsi="Arial Narrow" w:cs="Arial"/>
                <w:sz w:val="22"/>
                <w:szCs w:val="22"/>
              </w:rPr>
              <w:t>2 755.30 zł</w:t>
            </w:r>
          </w:p>
        </w:tc>
      </w:tr>
    </w:tbl>
    <w:p w14:paraId="5877CE53" w14:textId="41291456" w:rsidR="00A80738" w:rsidRDefault="00A80738" w:rsidP="00C5570E">
      <w:pPr>
        <w:pStyle w:val="Tekstpodstawowy"/>
        <w:spacing w:before="480" w:after="120"/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5570E">
        <w:rPr>
          <w:rFonts w:ascii="Arial Narrow" w:hAnsi="Arial Narrow" w:cs="Arial"/>
          <w:i/>
          <w:sz w:val="22"/>
          <w:szCs w:val="22"/>
        </w:rPr>
        <w:t>Zamawiający</w:t>
      </w:r>
    </w:p>
    <w:p w14:paraId="0701F47A" w14:textId="0A3CA696" w:rsidR="000A72C7" w:rsidRPr="0094432E" w:rsidRDefault="000A72C7" w:rsidP="000A7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4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710CA15E" w14:textId="77777777" w:rsidR="000A72C7" w:rsidRPr="0094432E" w:rsidRDefault="000A72C7" w:rsidP="000A7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r w:rsidRPr="0094432E">
        <w:rPr>
          <w:rFonts w:ascii="Arial Narrow" w:hAnsi="Arial Narrow"/>
          <w:sz w:val="18"/>
          <w:szCs w:val="18"/>
        </w:rPr>
        <w:t>SZPubl. T2612 B</w:t>
      </w:r>
      <w:r>
        <w:rPr>
          <w:rFonts w:ascii="Arial Narrow" w:hAnsi="Arial Narrow"/>
          <w:sz w:val="18"/>
          <w:szCs w:val="18"/>
        </w:rPr>
        <w:t>5</w:t>
      </w:r>
    </w:p>
    <w:p w14:paraId="0C978412" w14:textId="77777777" w:rsidR="000A72C7" w:rsidRPr="0094432E" w:rsidRDefault="000A72C7" w:rsidP="000A72C7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7C40C5A1" w14:textId="5C01B7B9" w:rsidR="000A72C7" w:rsidRPr="00C5570E" w:rsidRDefault="000A72C7" w:rsidP="000A72C7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2024-07-08</w:t>
      </w:r>
      <w:r w:rsidRPr="009F2119">
        <w:rPr>
          <w:rFonts w:ascii="Arial Narrow" w:hAnsi="Arial Narrow" w:cs="Arial"/>
          <w:sz w:val="24"/>
          <w:szCs w:val="24"/>
        </w:rPr>
        <w:t xml:space="preserve">  </w:t>
      </w:r>
    </w:p>
    <w:bookmarkEnd w:id="0"/>
    <w:sectPr w:rsidR="000A72C7" w:rsidRPr="00C5570E" w:rsidSect="000A72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361" w:left="1418" w:header="624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40FEA" w14:textId="77777777" w:rsidR="00CF3144" w:rsidRDefault="00CF3144">
      <w:r>
        <w:separator/>
      </w:r>
    </w:p>
  </w:endnote>
  <w:endnote w:type="continuationSeparator" w:id="0">
    <w:p w14:paraId="5E03735D" w14:textId="77777777" w:rsidR="00CF3144" w:rsidRDefault="00CF3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1D8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1E36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7FF3" w14:textId="77777777" w:rsidR="00986737" w:rsidRPr="00986737" w:rsidRDefault="000A72C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88D10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B968C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112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E833B9" w14:textId="77777777" w:rsidR="009F189D" w:rsidRDefault="009F189D">
    <w:pPr>
      <w:pStyle w:val="Stopka"/>
      <w:tabs>
        <w:tab w:val="clear" w:pos="4536"/>
      </w:tabs>
      <w:jc w:val="center"/>
    </w:pPr>
  </w:p>
  <w:p w14:paraId="3714FD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DFC46" w14:textId="77777777" w:rsidR="00CF3144" w:rsidRDefault="00CF3144">
      <w:r>
        <w:separator/>
      </w:r>
    </w:p>
  </w:footnote>
  <w:footnote w:type="continuationSeparator" w:id="0">
    <w:p w14:paraId="368C381C" w14:textId="77777777" w:rsidR="00CF3144" w:rsidRDefault="00CF3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0F788" w14:textId="77777777" w:rsidR="007A4CBC" w:rsidRDefault="007A4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4656A" w14:textId="77777777" w:rsidR="007A4CBC" w:rsidRDefault="007A4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6C306" w14:textId="77777777" w:rsidR="007A4CBC" w:rsidRDefault="007A4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144"/>
    <w:rsid w:val="00007727"/>
    <w:rsid w:val="00017720"/>
    <w:rsid w:val="00035488"/>
    <w:rsid w:val="000A72C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A4CBC"/>
    <w:rsid w:val="00843263"/>
    <w:rsid w:val="00861E75"/>
    <w:rsid w:val="00986737"/>
    <w:rsid w:val="009D19BD"/>
    <w:rsid w:val="009F189D"/>
    <w:rsid w:val="00A80738"/>
    <w:rsid w:val="00BB547B"/>
    <w:rsid w:val="00C03280"/>
    <w:rsid w:val="00C236D3"/>
    <w:rsid w:val="00C5570E"/>
    <w:rsid w:val="00C659E2"/>
    <w:rsid w:val="00C82837"/>
    <w:rsid w:val="00CA3D66"/>
    <w:rsid w:val="00CB0802"/>
    <w:rsid w:val="00CF3144"/>
    <w:rsid w:val="00D665F5"/>
    <w:rsid w:val="00D7128F"/>
    <w:rsid w:val="00DC418A"/>
    <w:rsid w:val="00EA3476"/>
    <w:rsid w:val="00F068CB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B18BA"/>
  <w15:chartTrackingRefBased/>
  <w15:docId w15:val="{F2B25D03-97C2-4A5E-9D3D-1B29C9DAA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72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A72C7"/>
    <w:rPr>
      <w:b/>
      <w:bCs/>
    </w:rPr>
  </w:style>
  <w:style w:type="character" w:styleId="Hipercze">
    <w:name w:val="Hyperlink"/>
    <w:rsid w:val="000A72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7</Pages>
  <Words>1384</Words>
  <Characters>6733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2024-07-08T11:53:00Z</cp:lastPrinted>
  <dcterms:created xsi:type="dcterms:W3CDTF">2024-07-08T11:32:00Z</dcterms:created>
  <dcterms:modified xsi:type="dcterms:W3CDTF">2024-07-08T11:53:00Z</dcterms:modified>
</cp:coreProperties>
</file>