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DB554D" w14:textId="77777777" w:rsidR="003E6519" w:rsidRPr="00ED5C73" w:rsidRDefault="00A774C8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D5C73">
        <w:rPr>
          <w:rFonts w:ascii="Arial Narrow" w:hAnsi="Arial Narrow" w:cs="Arial"/>
          <w:sz w:val="22"/>
          <w:szCs w:val="22"/>
        </w:rPr>
        <w:t>Bydgoszcz</w:t>
      </w:r>
      <w:r w:rsidR="003E6519" w:rsidRPr="00ED5C73">
        <w:rPr>
          <w:rFonts w:ascii="Arial Narrow" w:hAnsi="Arial Narrow" w:cs="Arial"/>
          <w:sz w:val="22"/>
          <w:szCs w:val="22"/>
        </w:rPr>
        <w:t xml:space="preserve"> dnia: </w:t>
      </w:r>
      <w:r w:rsidRPr="00ED5C73">
        <w:rPr>
          <w:rFonts w:ascii="Arial Narrow" w:hAnsi="Arial Narrow" w:cs="Arial"/>
          <w:sz w:val="22"/>
          <w:szCs w:val="22"/>
        </w:rPr>
        <w:t>2024-07-08</w:t>
      </w:r>
    </w:p>
    <w:p w14:paraId="306439B9" w14:textId="77777777" w:rsidR="003E6519" w:rsidRPr="00ED5C73" w:rsidRDefault="00A774C8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D5C7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0074461" w14:textId="77777777" w:rsidR="003E6519" w:rsidRPr="00ED5C73" w:rsidRDefault="00A774C8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D5C73">
        <w:rPr>
          <w:rFonts w:ascii="Arial Narrow" w:hAnsi="Arial Narrow" w:cs="Arial"/>
          <w:sz w:val="22"/>
          <w:szCs w:val="22"/>
        </w:rPr>
        <w:t>Powstańców Warszawy</w:t>
      </w:r>
      <w:r w:rsidR="003E6519" w:rsidRPr="00ED5C73">
        <w:rPr>
          <w:rFonts w:ascii="Arial Narrow" w:hAnsi="Arial Narrow" w:cs="Arial"/>
          <w:sz w:val="22"/>
          <w:szCs w:val="22"/>
        </w:rPr>
        <w:t xml:space="preserve"> </w:t>
      </w:r>
      <w:r w:rsidRPr="00ED5C73">
        <w:rPr>
          <w:rFonts w:ascii="Arial Narrow" w:hAnsi="Arial Narrow" w:cs="Arial"/>
          <w:sz w:val="22"/>
          <w:szCs w:val="22"/>
        </w:rPr>
        <w:t>5</w:t>
      </w:r>
    </w:p>
    <w:p w14:paraId="01D6EC5F" w14:textId="77777777" w:rsidR="003E6519" w:rsidRPr="00ED5C73" w:rsidRDefault="00A774C8" w:rsidP="003E6519">
      <w:pPr>
        <w:rPr>
          <w:rFonts w:ascii="Arial Narrow" w:hAnsi="Arial Narrow" w:cs="Arial"/>
          <w:sz w:val="22"/>
          <w:szCs w:val="22"/>
        </w:rPr>
      </w:pPr>
      <w:r w:rsidRPr="00ED5C73">
        <w:rPr>
          <w:rFonts w:ascii="Arial Narrow" w:hAnsi="Arial Narrow" w:cs="Arial"/>
          <w:sz w:val="22"/>
          <w:szCs w:val="22"/>
        </w:rPr>
        <w:t>85-681</w:t>
      </w:r>
      <w:r w:rsidR="003E6519" w:rsidRPr="00ED5C73">
        <w:rPr>
          <w:rFonts w:ascii="Arial Narrow" w:hAnsi="Arial Narrow" w:cs="Arial"/>
          <w:sz w:val="22"/>
          <w:szCs w:val="22"/>
        </w:rPr>
        <w:t xml:space="preserve"> </w:t>
      </w:r>
      <w:r w:rsidRPr="00ED5C73">
        <w:rPr>
          <w:rFonts w:ascii="Arial Narrow" w:hAnsi="Arial Narrow" w:cs="Arial"/>
          <w:sz w:val="22"/>
          <w:szCs w:val="22"/>
        </w:rPr>
        <w:t>Bydgoszcz</w:t>
      </w:r>
    </w:p>
    <w:p w14:paraId="2D36B5A8" w14:textId="77777777" w:rsidR="003E6519" w:rsidRPr="00ED5C73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ED5C7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6E3A9E7" w14:textId="77777777" w:rsidR="003E6519" w:rsidRPr="00ED5C73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D5C7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D5C73" w14:paraId="54C7064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F9D26C" w14:textId="77777777" w:rsidR="003E6519" w:rsidRPr="00ED5C7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D5C73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90A21FF" w14:textId="77777777" w:rsidR="003E6519" w:rsidRPr="00ED5C7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D5C73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248DF68" w14:textId="77777777" w:rsidR="003E6519" w:rsidRPr="00ED5C7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D5C7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0AF7E28" w14:textId="77777777" w:rsidR="003E6519" w:rsidRPr="00ED5C7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D5C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D5C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D5C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D5C73" w14:paraId="726539B1" w14:textId="77777777" w:rsidTr="001A0FA2">
        <w:tc>
          <w:tcPr>
            <w:tcW w:w="2269" w:type="dxa"/>
            <w:shd w:val="clear" w:color="auto" w:fill="auto"/>
          </w:tcPr>
          <w:p w14:paraId="1787BB98" w14:textId="77777777" w:rsidR="003E6519" w:rsidRPr="00ED5C7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3481D2" w14:textId="77777777" w:rsidR="003E6519" w:rsidRPr="00ED5C73" w:rsidRDefault="00A774C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3E6519" w:rsidRPr="00ED5C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774C8" w:rsidRPr="00ED5C73" w14:paraId="5436FBB4" w14:textId="77777777" w:rsidTr="00463BEF">
        <w:tc>
          <w:tcPr>
            <w:tcW w:w="2269" w:type="dxa"/>
            <w:shd w:val="clear" w:color="auto" w:fill="auto"/>
          </w:tcPr>
          <w:p w14:paraId="3063246D" w14:textId="77777777" w:rsidR="00A774C8" w:rsidRPr="00ED5C73" w:rsidRDefault="00A774C8" w:rsidP="00463B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793D71" w14:textId="77777777" w:rsidR="00A774C8" w:rsidRPr="00ED5C73" w:rsidRDefault="00A774C8" w:rsidP="00463B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bCs/>
                <w:sz w:val="22"/>
                <w:szCs w:val="22"/>
              </w:rPr>
              <w:t>67/2024</w:t>
            </w:r>
          </w:p>
        </w:tc>
      </w:tr>
    </w:tbl>
    <w:p w14:paraId="5C63188F" w14:textId="77777777" w:rsidR="00890B92" w:rsidRPr="00ED5C7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D5C7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ED5C73">
        <w:rPr>
          <w:rFonts w:ascii="Arial Narrow" w:hAnsi="Arial Narrow" w:cs="Arial"/>
          <w:sz w:val="22"/>
          <w:szCs w:val="22"/>
        </w:rPr>
        <w:t>22</w:t>
      </w:r>
      <w:r w:rsidR="0049054E" w:rsidRPr="00ED5C73">
        <w:rPr>
          <w:rFonts w:ascii="Arial Narrow" w:hAnsi="Arial Narrow" w:cs="Arial"/>
          <w:sz w:val="22"/>
          <w:szCs w:val="22"/>
        </w:rPr>
        <w:t>2</w:t>
      </w:r>
      <w:r w:rsidRPr="00ED5C7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ED5C73">
        <w:rPr>
          <w:rFonts w:ascii="Arial Narrow" w:hAnsi="Arial Narrow" w:cs="Arial"/>
          <w:sz w:val="22"/>
          <w:szCs w:val="22"/>
        </w:rPr>
        <w:t>4</w:t>
      </w:r>
      <w:r w:rsidRPr="00ED5C73">
        <w:rPr>
          <w:rFonts w:ascii="Arial Narrow" w:hAnsi="Arial Narrow" w:cs="Arial"/>
          <w:sz w:val="22"/>
          <w:szCs w:val="22"/>
        </w:rPr>
        <w:t xml:space="preserve"> </w:t>
      </w:r>
      <w:r w:rsidR="00890B92" w:rsidRPr="00ED5C7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ED5C73">
        <w:rPr>
          <w:rFonts w:ascii="Arial Narrow" w:hAnsi="Arial Narrow" w:cs="Arial"/>
          <w:sz w:val="22"/>
          <w:szCs w:val="22"/>
        </w:rPr>
        <w:t xml:space="preserve"> </w:t>
      </w:r>
      <w:r w:rsidR="00A774C8" w:rsidRPr="00ED5C73">
        <w:rPr>
          <w:rFonts w:ascii="Arial Narrow" w:hAnsi="Arial Narrow" w:cs="Arial"/>
          <w:sz w:val="22"/>
          <w:szCs w:val="22"/>
        </w:rPr>
        <w:t>(</w:t>
      </w:r>
      <w:proofErr w:type="spellStart"/>
      <w:r w:rsidR="00A774C8" w:rsidRPr="00ED5C73">
        <w:rPr>
          <w:rFonts w:ascii="Arial Narrow" w:hAnsi="Arial Narrow" w:cs="Arial"/>
          <w:sz w:val="22"/>
          <w:szCs w:val="22"/>
        </w:rPr>
        <w:t>t.j</w:t>
      </w:r>
      <w:proofErr w:type="spellEnd"/>
      <w:r w:rsidR="00A774C8" w:rsidRPr="00ED5C73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ED5C73">
        <w:rPr>
          <w:rFonts w:ascii="Arial Narrow" w:hAnsi="Arial Narrow" w:cs="Arial"/>
          <w:sz w:val="22"/>
          <w:szCs w:val="22"/>
        </w:rPr>
        <w:t xml:space="preserve"> </w:t>
      </w:r>
      <w:r w:rsidR="00890B92" w:rsidRPr="00ED5C7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ED5C73">
        <w:rPr>
          <w:rFonts w:ascii="Arial Narrow" w:hAnsi="Arial Narrow" w:cs="Arial"/>
          <w:sz w:val="22"/>
          <w:szCs w:val="22"/>
        </w:rPr>
        <w:t xml:space="preserve"> dla</w:t>
      </w:r>
      <w:r w:rsidR="00890B92" w:rsidRPr="00ED5C7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774C8" w:rsidRPr="00ED5C73" w14:paraId="27331F9E" w14:textId="77777777" w:rsidTr="00463BEF">
        <w:trPr>
          <w:trHeight w:val="70"/>
        </w:trPr>
        <w:tc>
          <w:tcPr>
            <w:tcW w:w="9214" w:type="dxa"/>
          </w:tcPr>
          <w:p w14:paraId="60B1FC91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 zamówienia w wysokości 38 833.02 zł brutto;</w:t>
            </w:r>
          </w:p>
        </w:tc>
      </w:tr>
      <w:tr w:rsidR="00A774C8" w:rsidRPr="00ED5C73" w14:paraId="072991D5" w14:textId="77777777" w:rsidTr="00463BEF">
        <w:trPr>
          <w:trHeight w:val="70"/>
        </w:trPr>
        <w:tc>
          <w:tcPr>
            <w:tcW w:w="9214" w:type="dxa"/>
          </w:tcPr>
          <w:p w14:paraId="6F50BB2D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 zamówienia w wysokości 28 767.96 zł brutto;</w:t>
            </w:r>
          </w:p>
        </w:tc>
      </w:tr>
      <w:tr w:rsidR="00A774C8" w:rsidRPr="00ED5C73" w14:paraId="161FBDE9" w14:textId="77777777" w:rsidTr="00463BEF">
        <w:trPr>
          <w:trHeight w:val="70"/>
        </w:trPr>
        <w:tc>
          <w:tcPr>
            <w:tcW w:w="9214" w:type="dxa"/>
          </w:tcPr>
          <w:p w14:paraId="60CC3BD1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 zamówienia w wysokości 29 289.60 zł brutto;</w:t>
            </w:r>
          </w:p>
        </w:tc>
      </w:tr>
      <w:tr w:rsidR="00A774C8" w:rsidRPr="00ED5C73" w14:paraId="5D23C37C" w14:textId="77777777" w:rsidTr="00463BEF">
        <w:trPr>
          <w:trHeight w:val="70"/>
        </w:trPr>
        <w:tc>
          <w:tcPr>
            <w:tcW w:w="9214" w:type="dxa"/>
          </w:tcPr>
          <w:p w14:paraId="5AC54638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 zamówienia w wysokości 2 073.60 zł brutto;</w:t>
            </w:r>
          </w:p>
        </w:tc>
      </w:tr>
      <w:tr w:rsidR="00A774C8" w:rsidRPr="00ED5C73" w14:paraId="269114C6" w14:textId="77777777" w:rsidTr="00463BEF">
        <w:trPr>
          <w:trHeight w:val="70"/>
        </w:trPr>
        <w:tc>
          <w:tcPr>
            <w:tcW w:w="9214" w:type="dxa"/>
          </w:tcPr>
          <w:p w14:paraId="400F5087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 zamówienia w wysokości 18 280.08 zł brutto;</w:t>
            </w:r>
          </w:p>
        </w:tc>
      </w:tr>
      <w:tr w:rsidR="00A774C8" w:rsidRPr="00ED5C73" w14:paraId="17806DD4" w14:textId="77777777" w:rsidTr="00463BEF">
        <w:trPr>
          <w:trHeight w:val="70"/>
        </w:trPr>
        <w:tc>
          <w:tcPr>
            <w:tcW w:w="9214" w:type="dxa"/>
          </w:tcPr>
          <w:p w14:paraId="26D6BF95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6 zamówienia w wysokości 48 600.00 zł brutto;</w:t>
            </w:r>
          </w:p>
        </w:tc>
      </w:tr>
      <w:tr w:rsidR="00A774C8" w:rsidRPr="00ED5C73" w14:paraId="2ED578DF" w14:textId="77777777" w:rsidTr="00463BEF">
        <w:trPr>
          <w:trHeight w:val="70"/>
        </w:trPr>
        <w:tc>
          <w:tcPr>
            <w:tcW w:w="9214" w:type="dxa"/>
          </w:tcPr>
          <w:p w14:paraId="3502286C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7 zamówienia w wysokości 47 514.60 zł brutto;</w:t>
            </w:r>
          </w:p>
        </w:tc>
      </w:tr>
      <w:tr w:rsidR="00A774C8" w:rsidRPr="00ED5C73" w14:paraId="40F3E11C" w14:textId="77777777" w:rsidTr="00463BEF">
        <w:trPr>
          <w:trHeight w:val="70"/>
        </w:trPr>
        <w:tc>
          <w:tcPr>
            <w:tcW w:w="9214" w:type="dxa"/>
          </w:tcPr>
          <w:p w14:paraId="4E8AE159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8 zamówienia w wysokości 70.20 zł brutto;</w:t>
            </w:r>
          </w:p>
        </w:tc>
      </w:tr>
      <w:tr w:rsidR="00A774C8" w:rsidRPr="00ED5C73" w14:paraId="60FEA806" w14:textId="77777777" w:rsidTr="00463BEF">
        <w:trPr>
          <w:trHeight w:val="70"/>
        </w:trPr>
        <w:tc>
          <w:tcPr>
            <w:tcW w:w="9214" w:type="dxa"/>
          </w:tcPr>
          <w:p w14:paraId="670FB77A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9 zamówienia w wysokości 28 188.00 zł brutto;</w:t>
            </w:r>
          </w:p>
        </w:tc>
      </w:tr>
      <w:tr w:rsidR="00A774C8" w:rsidRPr="00ED5C73" w14:paraId="7C3E3135" w14:textId="77777777" w:rsidTr="00463BEF">
        <w:trPr>
          <w:trHeight w:val="70"/>
        </w:trPr>
        <w:tc>
          <w:tcPr>
            <w:tcW w:w="9214" w:type="dxa"/>
          </w:tcPr>
          <w:p w14:paraId="2480CCD1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10 zamówienia w wysokości 16 200.00 zł brutto;</w:t>
            </w:r>
          </w:p>
        </w:tc>
      </w:tr>
      <w:tr w:rsidR="00A774C8" w:rsidRPr="00ED5C73" w14:paraId="142818C1" w14:textId="77777777" w:rsidTr="00463BEF">
        <w:trPr>
          <w:trHeight w:val="70"/>
        </w:trPr>
        <w:tc>
          <w:tcPr>
            <w:tcW w:w="9214" w:type="dxa"/>
          </w:tcPr>
          <w:p w14:paraId="78F2C2CD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11 zamówienia w wysokości 891.00 zł brutto;</w:t>
            </w:r>
          </w:p>
        </w:tc>
      </w:tr>
      <w:tr w:rsidR="00A774C8" w:rsidRPr="00ED5C73" w14:paraId="7BB8D167" w14:textId="77777777" w:rsidTr="00463BEF">
        <w:trPr>
          <w:trHeight w:val="70"/>
        </w:trPr>
        <w:tc>
          <w:tcPr>
            <w:tcW w:w="9214" w:type="dxa"/>
          </w:tcPr>
          <w:p w14:paraId="614A5557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12 zamówienia w wysokości 11 372.40 zł brutto;</w:t>
            </w:r>
          </w:p>
        </w:tc>
      </w:tr>
      <w:tr w:rsidR="00A774C8" w:rsidRPr="00ED5C73" w14:paraId="3392838B" w14:textId="77777777" w:rsidTr="00463BEF">
        <w:trPr>
          <w:trHeight w:val="70"/>
        </w:trPr>
        <w:tc>
          <w:tcPr>
            <w:tcW w:w="9214" w:type="dxa"/>
          </w:tcPr>
          <w:p w14:paraId="7C4664B6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13 zamówienia w wysokości 16 200.00 zł brutto;</w:t>
            </w:r>
          </w:p>
        </w:tc>
      </w:tr>
      <w:tr w:rsidR="00A774C8" w:rsidRPr="00ED5C73" w14:paraId="5971625D" w14:textId="77777777" w:rsidTr="00463BEF">
        <w:trPr>
          <w:trHeight w:val="70"/>
        </w:trPr>
        <w:tc>
          <w:tcPr>
            <w:tcW w:w="9214" w:type="dxa"/>
          </w:tcPr>
          <w:p w14:paraId="16CD34DB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14 zamówienia w wysokości 125 795.16 zł brutto;</w:t>
            </w:r>
          </w:p>
        </w:tc>
      </w:tr>
      <w:tr w:rsidR="00A774C8" w:rsidRPr="00ED5C73" w14:paraId="7EA7D9AB" w14:textId="77777777" w:rsidTr="00463BEF">
        <w:trPr>
          <w:trHeight w:val="70"/>
        </w:trPr>
        <w:tc>
          <w:tcPr>
            <w:tcW w:w="9214" w:type="dxa"/>
          </w:tcPr>
          <w:p w14:paraId="6DD77B73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13 128.48 zł brutto;</w:t>
            </w:r>
          </w:p>
        </w:tc>
      </w:tr>
      <w:tr w:rsidR="00A774C8" w:rsidRPr="00ED5C73" w14:paraId="76E2CE47" w14:textId="77777777" w:rsidTr="00463BEF">
        <w:trPr>
          <w:trHeight w:val="70"/>
        </w:trPr>
        <w:tc>
          <w:tcPr>
            <w:tcW w:w="9214" w:type="dxa"/>
          </w:tcPr>
          <w:p w14:paraId="08566EBC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16 zamówienia w wysokości 20 196.00 zł brutto;</w:t>
            </w:r>
          </w:p>
        </w:tc>
      </w:tr>
      <w:tr w:rsidR="00A774C8" w:rsidRPr="00ED5C73" w14:paraId="6EFA366A" w14:textId="77777777" w:rsidTr="00463BEF">
        <w:trPr>
          <w:trHeight w:val="70"/>
        </w:trPr>
        <w:tc>
          <w:tcPr>
            <w:tcW w:w="9214" w:type="dxa"/>
          </w:tcPr>
          <w:p w14:paraId="76106B88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17 zamówienia w wysokości 1 944.00 zł brutto;</w:t>
            </w:r>
          </w:p>
        </w:tc>
      </w:tr>
      <w:tr w:rsidR="00A774C8" w:rsidRPr="00ED5C73" w14:paraId="6503122C" w14:textId="77777777" w:rsidTr="00463BEF">
        <w:trPr>
          <w:trHeight w:val="70"/>
        </w:trPr>
        <w:tc>
          <w:tcPr>
            <w:tcW w:w="9214" w:type="dxa"/>
          </w:tcPr>
          <w:p w14:paraId="10068403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18 zamówienia w wysokości 18 360.00 zł brutto;</w:t>
            </w:r>
          </w:p>
        </w:tc>
      </w:tr>
      <w:tr w:rsidR="00A774C8" w:rsidRPr="00ED5C73" w14:paraId="584221F7" w14:textId="77777777" w:rsidTr="00463BEF">
        <w:trPr>
          <w:trHeight w:val="70"/>
        </w:trPr>
        <w:tc>
          <w:tcPr>
            <w:tcW w:w="9214" w:type="dxa"/>
          </w:tcPr>
          <w:p w14:paraId="41DD0CD5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19 zamówienia w wysokości 25 920.00 zł brutto;</w:t>
            </w:r>
          </w:p>
        </w:tc>
      </w:tr>
      <w:tr w:rsidR="00A774C8" w:rsidRPr="00ED5C73" w14:paraId="23CF1CC0" w14:textId="77777777" w:rsidTr="00463BEF">
        <w:trPr>
          <w:trHeight w:val="70"/>
        </w:trPr>
        <w:tc>
          <w:tcPr>
            <w:tcW w:w="9214" w:type="dxa"/>
          </w:tcPr>
          <w:p w14:paraId="7C1DF1B8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20 zamówienia w wysokości 826 200.00 zł brutto;</w:t>
            </w:r>
          </w:p>
        </w:tc>
      </w:tr>
      <w:tr w:rsidR="00A774C8" w:rsidRPr="00ED5C73" w14:paraId="0EFA3EFB" w14:textId="77777777" w:rsidTr="00463BEF">
        <w:trPr>
          <w:trHeight w:val="70"/>
        </w:trPr>
        <w:tc>
          <w:tcPr>
            <w:tcW w:w="9214" w:type="dxa"/>
          </w:tcPr>
          <w:p w14:paraId="5B8EC3CC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21 zamówienia w wysokości 190 080.00 zł brutto;</w:t>
            </w:r>
          </w:p>
        </w:tc>
      </w:tr>
      <w:tr w:rsidR="00A774C8" w:rsidRPr="00ED5C73" w14:paraId="39799876" w14:textId="77777777" w:rsidTr="00463BEF">
        <w:trPr>
          <w:trHeight w:val="70"/>
        </w:trPr>
        <w:tc>
          <w:tcPr>
            <w:tcW w:w="9214" w:type="dxa"/>
          </w:tcPr>
          <w:p w14:paraId="314EDCCE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22 zamówienia w wysokości 631 800.00 zł brutto;</w:t>
            </w:r>
          </w:p>
        </w:tc>
      </w:tr>
      <w:tr w:rsidR="00A774C8" w:rsidRPr="00ED5C73" w14:paraId="4C282587" w14:textId="77777777" w:rsidTr="00463BEF">
        <w:trPr>
          <w:trHeight w:val="70"/>
        </w:trPr>
        <w:tc>
          <w:tcPr>
            <w:tcW w:w="9214" w:type="dxa"/>
          </w:tcPr>
          <w:p w14:paraId="08DAC79A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23 zamówienia w wysokości 158 760.00 zł brutto;</w:t>
            </w:r>
          </w:p>
        </w:tc>
      </w:tr>
      <w:tr w:rsidR="00A774C8" w:rsidRPr="00ED5C73" w14:paraId="699C39CA" w14:textId="77777777" w:rsidTr="00463BEF">
        <w:trPr>
          <w:trHeight w:val="70"/>
        </w:trPr>
        <w:tc>
          <w:tcPr>
            <w:tcW w:w="9214" w:type="dxa"/>
          </w:tcPr>
          <w:p w14:paraId="3B3489EE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24 zamówienia w wysokości 9 450.00 zł brutto;</w:t>
            </w:r>
          </w:p>
        </w:tc>
      </w:tr>
      <w:tr w:rsidR="00A774C8" w:rsidRPr="00ED5C73" w14:paraId="2A2B53F7" w14:textId="77777777" w:rsidTr="00463BEF">
        <w:trPr>
          <w:trHeight w:val="70"/>
        </w:trPr>
        <w:tc>
          <w:tcPr>
            <w:tcW w:w="9214" w:type="dxa"/>
          </w:tcPr>
          <w:p w14:paraId="2961DB6B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25 zamówienia w wysokości 50 991.34 zł brutto;</w:t>
            </w:r>
          </w:p>
        </w:tc>
      </w:tr>
      <w:tr w:rsidR="00A774C8" w:rsidRPr="00ED5C73" w14:paraId="667BFC2D" w14:textId="77777777" w:rsidTr="00463BEF">
        <w:trPr>
          <w:trHeight w:val="70"/>
        </w:trPr>
        <w:tc>
          <w:tcPr>
            <w:tcW w:w="9214" w:type="dxa"/>
          </w:tcPr>
          <w:p w14:paraId="5B40F821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26 zamówienia w wysokości 6 183.00 zł brutto;</w:t>
            </w:r>
          </w:p>
        </w:tc>
      </w:tr>
      <w:tr w:rsidR="00A774C8" w:rsidRPr="00ED5C73" w14:paraId="62DE60CA" w14:textId="77777777" w:rsidTr="00463BEF">
        <w:trPr>
          <w:trHeight w:val="70"/>
        </w:trPr>
        <w:tc>
          <w:tcPr>
            <w:tcW w:w="9214" w:type="dxa"/>
          </w:tcPr>
          <w:p w14:paraId="3D8643A8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27 zamówienia w wysokości 15 930.00 zł brutto;</w:t>
            </w:r>
          </w:p>
        </w:tc>
      </w:tr>
      <w:tr w:rsidR="00A774C8" w:rsidRPr="00ED5C73" w14:paraId="52D505B3" w14:textId="77777777" w:rsidTr="00463BEF">
        <w:trPr>
          <w:trHeight w:val="70"/>
        </w:trPr>
        <w:tc>
          <w:tcPr>
            <w:tcW w:w="9214" w:type="dxa"/>
          </w:tcPr>
          <w:p w14:paraId="083420A5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28 zamówienia w wysokości 4 968.00 zł brutto;</w:t>
            </w:r>
          </w:p>
        </w:tc>
      </w:tr>
      <w:tr w:rsidR="00A774C8" w:rsidRPr="00ED5C73" w14:paraId="65847A25" w14:textId="77777777" w:rsidTr="00463BEF">
        <w:trPr>
          <w:trHeight w:val="70"/>
        </w:trPr>
        <w:tc>
          <w:tcPr>
            <w:tcW w:w="9214" w:type="dxa"/>
          </w:tcPr>
          <w:p w14:paraId="514880DD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29 zamówienia w wysokości 7 452.00 zł brutto;</w:t>
            </w:r>
          </w:p>
        </w:tc>
      </w:tr>
      <w:tr w:rsidR="00A774C8" w:rsidRPr="00ED5C73" w14:paraId="38D3A90C" w14:textId="77777777" w:rsidTr="00463BEF">
        <w:trPr>
          <w:trHeight w:val="70"/>
        </w:trPr>
        <w:tc>
          <w:tcPr>
            <w:tcW w:w="9214" w:type="dxa"/>
          </w:tcPr>
          <w:p w14:paraId="264ED1CF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30 zamówienia w wysokości 22 680.00 zł brutto;</w:t>
            </w:r>
          </w:p>
        </w:tc>
      </w:tr>
      <w:tr w:rsidR="00A774C8" w:rsidRPr="00ED5C73" w14:paraId="14C5F7CA" w14:textId="77777777" w:rsidTr="00463BEF">
        <w:trPr>
          <w:trHeight w:val="70"/>
        </w:trPr>
        <w:tc>
          <w:tcPr>
            <w:tcW w:w="9214" w:type="dxa"/>
          </w:tcPr>
          <w:p w14:paraId="2B0909B4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31 zamówienia w wysokości 31 752.00 zł brutto;</w:t>
            </w:r>
          </w:p>
        </w:tc>
      </w:tr>
      <w:tr w:rsidR="00A774C8" w:rsidRPr="00ED5C73" w14:paraId="1B2D078B" w14:textId="77777777" w:rsidTr="00463BEF">
        <w:trPr>
          <w:trHeight w:val="70"/>
        </w:trPr>
        <w:tc>
          <w:tcPr>
            <w:tcW w:w="9214" w:type="dxa"/>
          </w:tcPr>
          <w:p w14:paraId="09BFB91B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32 zamówienia w wysokości 229.50 zł brutto;</w:t>
            </w:r>
          </w:p>
        </w:tc>
      </w:tr>
      <w:tr w:rsidR="00A774C8" w:rsidRPr="00ED5C73" w14:paraId="40A18D17" w14:textId="77777777" w:rsidTr="00463BEF">
        <w:trPr>
          <w:trHeight w:val="70"/>
        </w:trPr>
        <w:tc>
          <w:tcPr>
            <w:tcW w:w="9214" w:type="dxa"/>
          </w:tcPr>
          <w:p w14:paraId="298724F5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33 zamówienia w wysokości 6 048.00 zł brutto;</w:t>
            </w:r>
          </w:p>
        </w:tc>
      </w:tr>
      <w:tr w:rsidR="00A774C8" w:rsidRPr="00ED5C73" w14:paraId="13695321" w14:textId="77777777" w:rsidTr="00463BEF">
        <w:trPr>
          <w:trHeight w:val="70"/>
        </w:trPr>
        <w:tc>
          <w:tcPr>
            <w:tcW w:w="9214" w:type="dxa"/>
          </w:tcPr>
          <w:p w14:paraId="10AE8D24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34 zamówienia w wysokości 6 048.00 zł brutto;</w:t>
            </w:r>
          </w:p>
        </w:tc>
      </w:tr>
      <w:tr w:rsidR="00A774C8" w:rsidRPr="00ED5C73" w14:paraId="7F741B11" w14:textId="77777777" w:rsidTr="00463BEF">
        <w:trPr>
          <w:trHeight w:val="70"/>
        </w:trPr>
        <w:tc>
          <w:tcPr>
            <w:tcW w:w="9214" w:type="dxa"/>
          </w:tcPr>
          <w:p w14:paraId="4AA6E38B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35 zamówienia w wysokości 64 800.00 zł brutto;</w:t>
            </w:r>
          </w:p>
        </w:tc>
      </w:tr>
      <w:tr w:rsidR="00A774C8" w:rsidRPr="00ED5C73" w14:paraId="2D11B074" w14:textId="77777777" w:rsidTr="00463BEF">
        <w:trPr>
          <w:trHeight w:val="70"/>
        </w:trPr>
        <w:tc>
          <w:tcPr>
            <w:tcW w:w="9214" w:type="dxa"/>
          </w:tcPr>
          <w:p w14:paraId="243F57A2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36 zamówienia w wysokości 8 864.64 zł brutto;</w:t>
            </w:r>
          </w:p>
        </w:tc>
      </w:tr>
      <w:tr w:rsidR="00A774C8" w:rsidRPr="00ED5C73" w14:paraId="311F8C40" w14:textId="77777777" w:rsidTr="00463BEF">
        <w:trPr>
          <w:trHeight w:val="70"/>
        </w:trPr>
        <w:tc>
          <w:tcPr>
            <w:tcW w:w="9214" w:type="dxa"/>
          </w:tcPr>
          <w:p w14:paraId="1AAB1A60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37 zamówienia w wysokości 305 316.00 zł brutto;</w:t>
            </w:r>
          </w:p>
        </w:tc>
      </w:tr>
      <w:tr w:rsidR="00A774C8" w:rsidRPr="00ED5C73" w14:paraId="12B48FDB" w14:textId="77777777" w:rsidTr="00463BEF">
        <w:trPr>
          <w:trHeight w:val="70"/>
        </w:trPr>
        <w:tc>
          <w:tcPr>
            <w:tcW w:w="9214" w:type="dxa"/>
          </w:tcPr>
          <w:p w14:paraId="22542FA5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38 zamówienia w wysokości 27 993.60 zł brutto;</w:t>
            </w:r>
          </w:p>
        </w:tc>
      </w:tr>
      <w:tr w:rsidR="00A774C8" w:rsidRPr="00ED5C73" w14:paraId="6BDA955C" w14:textId="77777777" w:rsidTr="00463BEF">
        <w:trPr>
          <w:trHeight w:val="70"/>
        </w:trPr>
        <w:tc>
          <w:tcPr>
            <w:tcW w:w="9214" w:type="dxa"/>
          </w:tcPr>
          <w:p w14:paraId="33FF7FE7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39 zamówienia w wysokości 27 918.00 zł brutto;</w:t>
            </w:r>
          </w:p>
        </w:tc>
      </w:tr>
      <w:tr w:rsidR="00A774C8" w:rsidRPr="00ED5C73" w14:paraId="25A98138" w14:textId="77777777" w:rsidTr="00463BEF">
        <w:trPr>
          <w:trHeight w:val="70"/>
        </w:trPr>
        <w:tc>
          <w:tcPr>
            <w:tcW w:w="9214" w:type="dxa"/>
          </w:tcPr>
          <w:p w14:paraId="3BA0DF76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40 zamówienia w wysokości 8 143.20 zł brutto;</w:t>
            </w:r>
          </w:p>
        </w:tc>
      </w:tr>
      <w:tr w:rsidR="00A774C8" w:rsidRPr="00ED5C73" w14:paraId="0AA0F64C" w14:textId="77777777" w:rsidTr="00463BEF">
        <w:trPr>
          <w:trHeight w:val="70"/>
        </w:trPr>
        <w:tc>
          <w:tcPr>
            <w:tcW w:w="9214" w:type="dxa"/>
          </w:tcPr>
          <w:p w14:paraId="72CF0287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41 zamówienia w wysokości 81 907.20 zł brutto;</w:t>
            </w:r>
          </w:p>
        </w:tc>
      </w:tr>
      <w:tr w:rsidR="00A774C8" w:rsidRPr="00ED5C73" w14:paraId="402248AE" w14:textId="77777777" w:rsidTr="00463BEF">
        <w:trPr>
          <w:trHeight w:val="70"/>
        </w:trPr>
        <w:tc>
          <w:tcPr>
            <w:tcW w:w="9214" w:type="dxa"/>
          </w:tcPr>
          <w:p w14:paraId="5C1581D2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42 zamówienia w wysokości 44 452.80 zł brutto;</w:t>
            </w:r>
          </w:p>
        </w:tc>
      </w:tr>
      <w:tr w:rsidR="00A774C8" w:rsidRPr="00ED5C73" w14:paraId="1FE0F781" w14:textId="77777777" w:rsidTr="00463BEF">
        <w:trPr>
          <w:trHeight w:val="70"/>
        </w:trPr>
        <w:tc>
          <w:tcPr>
            <w:tcW w:w="9214" w:type="dxa"/>
          </w:tcPr>
          <w:p w14:paraId="7E4B0A8E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43 zamówienia w wysokości 22 464.00 zł brutto;</w:t>
            </w:r>
          </w:p>
        </w:tc>
      </w:tr>
      <w:tr w:rsidR="00A774C8" w:rsidRPr="00ED5C73" w14:paraId="1E17B036" w14:textId="77777777" w:rsidTr="00463BEF">
        <w:trPr>
          <w:trHeight w:val="70"/>
        </w:trPr>
        <w:tc>
          <w:tcPr>
            <w:tcW w:w="9214" w:type="dxa"/>
          </w:tcPr>
          <w:p w14:paraId="1483C48A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44 zamówienia w wysokości 159 408.00 zł brutto;</w:t>
            </w:r>
          </w:p>
        </w:tc>
      </w:tr>
      <w:tr w:rsidR="00A774C8" w:rsidRPr="00ED5C73" w14:paraId="76D6078A" w14:textId="77777777" w:rsidTr="00463BEF">
        <w:trPr>
          <w:trHeight w:val="70"/>
        </w:trPr>
        <w:tc>
          <w:tcPr>
            <w:tcW w:w="9214" w:type="dxa"/>
          </w:tcPr>
          <w:p w14:paraId="0DCFC570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45 zamówienia w wysokości 142 938.00 zł brutto;</w:t>
            </w:r>
          </w:p>
        </w:tc>
      </w:tr>
      <w:tr w:rsidR="00A774C8" w:rsidRPr="00ED5C73" w14:paraId="0151DF21" w14:textId="77777777" w:rsidTr="00463BEF">
        <w:trPr>
          <w:trHeight w:val="70"/>
        </w:trPr>
        <w:tc>
          <w:tcPr>
            <w:tcW w:w="9214" w:type="dxa"/>
          </w:tcPr>
          <w:p w14:paraId="0BEC3FA2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46 zamówienia w wysokości 274 752.00 zł brutto;</w:t>
            </w:r>
          </w:p>
        </w:tc>
      </w:tr>
      <w:tr w:rsidR="00A774C8" w:rsidRPr="00ED5C73" w14:paraId="6BC84534" w14:textId="77777777" w:rsidTr="00463BEF">
        <w:trPr>
          <w:trHeight w:val="70"/>
        </w:trPr>
        <w:tc>
          <w:tcPr>
            <w:tcW w:w="9214" w:type="dxa"/>
          </w:tcPr>
          <w:p w14:paraId="3CE9AE16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47 zamówienia w wysokości 1 663.20 zł brutto;</w:t>
            </w:r>
          </w:p>
        </w:tc>
      </w:tr>
      <w:tr w:rsidR="00A774C8" w:rsidRPr="00ED5C73" w14:paraId="7982C96B" w14:textId="77777777" w:rsidTr="00463BEF">
        <w:trPr>
          <w:trHeight w:val="70"/>
        </w:trPr>
        <w:tc>
          <w:tcPr>
            <w:tcW w:w="9214" w:type="dxa"/>
          </w:tcPr>
          <w:p w14:paraId="7D13BE91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lastRenderedPageBreak/>
              <w:t>części 48 zamówienia w wysokości 28 512.00 zł brutto;</w:t>
            </w:r>
          </w:p>
        </w:tc>
      </w:tr>
      <w:tr w:rsidR="00A774C8" w:rsidRPr="00ED5C73" w14:paraId="2E212204" w14:textId="77777777" w:rsidTr="00463BEF">
        <w:trPr>
          <w:trHeight w:val="70"/>
        </w:trPr>
        <w:tc>
          <w:tcPr>
            <w:tcW w:w="9214" w:type="dxa"/>
          </w:tcPr>
          <w:p w14:paraId="2975FABE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49 zamówienia w wysokości 44 496.00 zł brutto;</w:t>
            </w:r>
          </w:p>
        </w:tc>
      </w:tr>
      <w:tr w:rsidR="00A774C8" w:rsidRPr="00ED5C73" w14:paraId="7980EF8C" w14:textId="77777777" w:rsidTr="00463BEF">
        <w:trPr>
          <w:trHeight w:val="70"/>
        </w:trPr>
        <w:tc>
          <w:tcPr>
            <w:tcW w:w="9214" w:type="dxa"/>
          </w:tcPr>
          <w:p w14:paraId="4822C8DF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50 zamówienia w wysokości 6 026.40 zł brutto;</w:t>
            </w:r>
          </w:p>
        </w:tc>
      </w:tr>
      <w:tr w:rsidR="00A774C8" w:rsidRPr="00ED5C73" w14:paraId="65785A40" w14:textId="77777777" w:rsidTr="00463BEF">
        <w:trPr>
          <w:trHeight w:val="70"/>
        </w:trPr>
        <w:tc>
          <w:tcPr>
            <w:tcW w:w="9214" w:type="dxa"/>
          </w:tcPr>
          <w:p w14:paraId="6272B436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51 zamówienia w wysokości 3 132.00 zł brutto;</w:t>
            </w:r>
          </w:p>
        </w:tc>
      </w:tr>
      <w:tr w:rsidR="00A774C8" w:rsidRPr="00ED5C73" w14:paraId="754C7FBD" w14:textId="77777777" w:rsidTr="00463BEF">
        <w:trPr>
          <w:trHeight w:val="70"/>
        </w:trPr>
        <w:tc>
          <w:tcPr>
            <w:tcW w:w="9214" w:type="dxa"/>
          </w:tcPr>
          <w:p w14:paraId="552B32E6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52 zamówienia w wysokości 4 536.00 zł brutto;</w:t>
            </w:r>
          </w:p>
        </w:tc>
      </w:tr>
      <w:tr w:rsidR="00A774C8" w:rsidRPr="00ED5C73" w14:paraId="6B49FDD5" w14:textId="77777777" w:rsidTr="00463BEF">
        <w:trPr>
          <w:trHeight w:val="70"/>
        </w:trPr>
        <w:tc>
          <w:tcPr>
            <w:tcW w:w="9214" w:type="dxa"/>
          </w:tcPr>
          <w:p w14:paraId="12CD5BDE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53 zamówienia w wysokości 9 331.20 zł brutto;</w:t>
            </w:r>
          </w:p>
        </w:tc>
      </w:tr>
      <w:tr w:rsidR="00A774C8" w:rsidRPr="00ED5C73" w14:paraId="40FB7AB5" w14:textId="77777777" w:rsidTr="00463BEF">
        <w:trPr>
          <w:trHeight w:val="70"/>
        </w:trPr>
        <w:tc>
          <w:tcPr>
            <w:tcW w:w="9214" w:type="dxa"/>
          </w:tcPr>
          <w:p w14:paraId="109BB856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54 zamówienia w wysokości 18 079.20 zł brutto;</w:t>
            </w:r>
          </w:p>
        </w:tc>
      </w:tr>
      <w:tr w:rsidR="00A774C8" w:rsidRPr="00ED5C73" w14:paraId="1B4681DA" w14:textId="77777777" w:rsidTr="00463BEF">
        <w:trPr>
          <w:trHeight w:val="70"/>
        </w:trPr>
        <w:tc>
          <w:tcPr>
            <w:tcW w:w="9214" w:type="dxa"/>
          </w:tcPr>
          <w:p w14:paraId="0A9F45D4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55 zamówienia w wysokości 95 040.00 zł brutto;</w:t>
            </w:r>
          </w:p>
        </w:tc>
      </w:tr>
      <w:tr w:rsidR="00A774C8" w:rsidRPr="00ED5C73" w14:paraId="6EAC55F4" w14:textId="77777777" w:rsidTr="00463BEF">
        <w:trPr>
          <w:trHeight w:val="70"/>
        </w:trPr>
        <w:tc>
          <w:tcPr>
            <w:tcW w:w="9214" w:type="dxa"/>
          </w:tcPr>
          <w:p w14:paraId="7AF045A2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56 zamówienia w wysokości 184 680.00 zł brutto;</w:t>
            </w:r>
          </w:p>
        </w:tc>
      </w:tr>
      <w:tr w:rsidR="00A774C8" w:rsidRPr="00ED5C73" w14:paraId="60E950DF" w14:textId="77777777" w:rsidTr="00463BEF">
        <w:trPr>
          <w:trHeight w:val="70"/>
        </w:trPr>
        <w:tc>
          <w:tcPr>
            <w:tcW w:w="9214" w:type="dxa"/>
          </w:tcPr>
          <w:p w14:paraId="646A6674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57 zamówienia w wysokości 3 148.80 zł brutto;</w:t>
            </w:r>
          </w:p>
        </w:tc>
      </w:tr>
      <w:tr w:rsidR="00A774C8" w:rsidRPr="00ED5C73" w14:paraId="6330FFE3" w14:textId="77777777" w:rsidTr="00463BEF">
        <w:trPr>
          <w:trHeight w:val="70"/>
        </w:trPr>
        <w:tc>
          <w:tcPr>
            <w:tcW w:w="9214" w:type="dxa"/>
          </w:tcPr>
          <w:p w14:paraId="71D067F4" w14:textId="77777777" w:rsidR="00A774C8" w:rsidRPr="00ED5C73" w:rsidRDefault="00A774C8" w:rsidP="00463BE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D5C73">
              <w:rPr>
                <w:rFonts w:ascii="Arial Narrow" w:hAnsi="Arial Narrow" w:cs="Arial"/>
                <w:sz w:val="22"/>
                <w:szCs w:val="22"/>
              </w:rPr>
              <w:t>części 58 zamówienia w wysokości 722 763.00 zł brutto;</w:t>
            </w:r>
          </w:p>
        </w:tc>
      </w:tr>
    </w:tbl>
    <w:p w14:paraId="69D5983B" w14:textId="77777777" w:rsidR="00890B92" w:rsidRPr="00ED5C7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23DF76F" w14:textId="77777777" w:rsidR="00510EC8" w:rsidRPr="00ED5C7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6012D3B" w14:textId="77777777" w:rsidR="00C87DFB" w:rsidRDefault="00C87DFB" w:rsidP="00C87DFB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E4A3BA8" w14:textId="1BD06D63" w:rsidR="00A80738" w:rsidRDefault="00A80738" w:rsidP="00C87DFB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ED5C73">
        <w:rPr>
          <w:rFonts w:ascii="Arial Narrow" w:hAnsi="Arial Narrow" w:cs="Arial"/>
          <w:i/>
          <w:sz w:val="22"/>
          <w:szCs w:val="22"/>
        </w:rPr>
        <w:t>Zamawiający</w:t>
      </w:r>
    </w:p>
    <w:p w14:paraId="721094D9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4C570F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B6BBB0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1421D4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8CC593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05FE60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5F510B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DD34AE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DD0C9C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64105A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F2B594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0D3480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55FDD0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E474F3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F0C2D52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35D5B3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FE6DD8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470115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FA25AF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F2B288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C15132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6A9354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166A51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919C87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29C3A3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83EEB4" w14:textId="77777777" w:rsidR="00C87DFB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715C78" w14:textId="32B7B0E6" w:rsidR="00C87DFB" w:rsidRPr="0094432E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2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70F53943" w14:textId="77777777" w:rsidR="00C87DFB" w:rsidRPr="0094432E" w:rsidRDefault="00C87DFB" w:rsidP="00C87DF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r w:rsidRPr="0094432E">
        <w:rPr>
          <w:rFonts w:ascii="Arial Narrow" w:hAnsi="Arial Narrow"/>
          <w:sz w:val="18"/>
          <w:szCs w:val="18"/>
        </w:rPr>
        <w:t>SZPubl. T2612 B</w:t>
      </w:r>
      <w:r>
        <w:rPr>
          <w:rFonts w:ascii="Arial Narrow" w:hAnsi="Arial Narrow"/>
          <w:sz w:val="18"/>
          <w:szCs w:val="18"/>
        </w:rPr>
        <w:t>5</w:t>
      </w:r>
    </w:p>
    <w:p w14:paraId="0AA2BF19" w14:textId="77777777" w:rsidR="00C87DFB" w:rsidRPr="0094432E" w:rsidRDefault="00C87DFB" w:rsidP="00C87DFB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</w:t>
      </w:r>
      <w:r>
        <w:rPr>
          <w:rFonts w:ascii="Arial Narrow" w:hAnsi="Arial Narrow"/>
          <w:sz w:val="18"/>
        </w:rPr>
        <w:t>arbara</w:t>
      </w:r>
      <w:r w:rsidRPr="0094432E">
        <w:rPr>
          <w:rFonts w:ascii="Arial Narrow" w:hAnsi="Arial Narrow"/>
          <w:sz w:val="18"/>
        </w:rPr>
        <w:t xml:space="preserve"> Baranowska – tel. 261 417</w:t>
      </w:r>
      <w:r>
        <w:rPr>
          <w:rFonts w:ascii="Arial Narrow" w:hAnsi="Arial Narrow"/>
          <w:sz w:val="18"/>
        </w:rPr>
        <w:t> </w:t>
      </w:r>
      <w:r w:rsidRPr="0094432E">
        <w:rPr>
          <w:rFonts w:ascii="Arial Narrow" w:hAnsi="Arial Narrow"/>
          <w:sz w:val="18"/>
        </w:rPr>
        <w:t>364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FA4785">
          <w:rPr>
            <w:rStyle w:val="Hipercze"/>
            <w:rFonts w:ascii="Arial Narrow" w:hAnsi="Arial Narrow"/>
            <w:sz w:val="18"/>
          </w:rPr>
          <w:t>bbaranowska@10wsk.mil.pl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2089CA05" w14:textId="3B7507E2" w:rsidR="00C87DFB" w:rsidRPr="009F2119" w:rsidRDefault="00C87DFB" w:rsidP="00C87DFB">
      <w:pPr>
        <w:rPr>
          <w:rFonts w:ascii="Arial Narrow" w:hAnsi="Arial Narrow" w:cs="Arial"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</w:t>
      </w:r>
      <w:r>
        <w:rPr>
          <w:rFonts w:ascii="Arial Narrow" w:hAnsi="Arial Narrow"/>
          <w:sz w:val="18"/>
        </w:rPr>
        <w:t>7-08</w:t>
      </w:r>
      <w:r w:rsidRPr="009F2119">
        <w:rPr>
          <w:rFonts w:ascii="Arial Narrow" w:hAnsi="Arial Narrow" w:cs="Arial"/>
          <w:sz w:val="24"/>
          <w:szCs w:val="24"/>
        </w:rPr>
        <w:t xml:space="preserve">  </w:t>
      </w:r>
    </w:p>
    <w:p w14:paraId="61770115" w14:textId="77777777" w:rsidR="00C87DFB" w:rsidRPr="00ED5C73" w:rsidRDefault="00C87DF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C87DFB" w:rsidRPr="00ED5C7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29544" w14:textId="77777777" w:rsidR="00745D7C" w:rsidRDefault="00745D7C">
      <w:r>
        <w:separator/>
      </w:r>
    </w:p>
  </w:endnote>
  <w:endnote w:type="continuationSeparator" w:id="0">
    <w:p w14:paraId="3EEEB530" w14:textId="77777777" w:rsidR="00745D7C" w:rsidRDefault="00745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43F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DC75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ED4D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2692BE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7C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3CC482" w14:textId="77777777" w:rsidR="009F189D" w:rsidRDefault="009F189D">
    <w:pPr>
      <w:pStyle w:val="Stopka"/>
      <w:tabs>
        <w:tab w:val="clear" w:pos="4536"/>
      </w:tabs>
      <w:jc w:val="center"/>
    </w:pPr>
  </w:p>
  <w:p w14:paraId="2E4BA4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6C11D" w14:textId="77777777" w:rsidR="00745D7C" w:rsidRDefault="00745D7C">
      <w:r>
        <w:separator/>
      </w:r>
    </w:p>
  </w:footnote>
  <w:footnote w:type="continuationSeparator" w:id="0">
    <w:p w14:paraId="6AC8DF45" w14:textId="77777777" w:rsidR="00745D7C" w:rsidRDefault="00745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4E88B" w14:textId="77777777" w:rsidR="00A774C8" w:rsidRDefault="00A77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C4EFB" w14:textId="77777777" w:rsidR="00A774C8" w:rsidRDefault="00A774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4E830" w14:textId="77777777" w:rsidR="00A774C8" w:rsidRDefault="00A774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5D7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45D7C"/>
    <w:rsid w:val="00804A9B"/>
    <w:rsid w:val="00843263"/>
    <w:rsid w:val="00861E75"/>
    <w:rsid w:val="00890B92"/>
    <w:rsid w:val="009801AC"/>
    <w:rsid w:val="009D19BD"/>
    <w:rsid w:val="009F189D"/>
    <w:rsid w:val="00A47FF6"/>
    <w:rsid w:val="00A774C8"/>
    <w:rsid w:val="00A80738"/>
    <w:rsid w:val="00BE7129"/>
    <w:rsid w:val="00C236D3"/>
    <w:rsid w:val="00C659E2"/>
    <w:rsid w:val="00C87DFB"/>
    <w:rsid w:val="00C902DE"/>
    <w:rsid w:val="00CB0802"/>
    <w:rsid w:val="00D7128F"/>
    <w:rsid w:val="00DC418A"/>
    <w:rsid w:val="00EA3476"/>
    <w:rsid w:val="00ED5C7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20B19F"/>
  <w15:chartTrackingRefBased/>
  <w15:docId w15:val="{E67589D6-25A4-438F-B4ED-E5950F7F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87DF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87DFB"/>
    <w:rPr>
      <w:b/>
      <w:bCs/>
    </w:rPr>
  </w:style>
  <w:style w:type="character" w:styleId="Hipercze">
    <w:name w:val="Hyperlink"/>
    <w:rsid w:val="00C87DF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627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2024-07-08T09:03:00Z</cp:lastPrinted>
  <dcterms:created xsi:type="dcterms:W3CDTF">2024-07-08T09:01:00Z</dcterms:created>
  <dcterms:modified xsi:type="dcterms:W3CDTF">2024-07-08T09:03:00Z</dcterms:modified>
</cp:coreProperties>
</file>