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A44B6" w:rsidRPr="00CA44B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A44B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4B6">
        <w:rPr>
          <w:rFonts w:ascii="Arial" w:hAnsi="Arial" w:cs="Arial"/>
        </w:rPr>
        <w:t>Politechnika Częstochowska</w:t>
      </w:r>
    </w:p>
    <w:p w:rsidR="006676AE" w:rsidRPr="0012157F" w:rsidRDefault="00CA44B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44B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A44B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A44B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A44B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A44B6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44B6" w:rsidRPr="0012157F" w:rsidTr="00F15ADD">
        <w:tc>
          <w:tcPr>
            <w:tcW w:w="9104" w:type="dxa"/>
            <w:shd w:val="clear" w:color="auto" w:fill="D9D9D9"/>
          </w:tcPr>
          <w:p w:rsidR="00CA44B6" w:rsidRPr="0012157F" w:rsidRDefault="00CA44B6" w:rsidP="00F15AD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A44B6" w:rsidRPr="0012157F" w:rsidRDefault="00CA44B6" w:rsidP="00F15AD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A44B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CA44B6" w:rsidRPr="00612283" w:rsidRDefault="00CA44B6" w:rsidP="00F15AD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A44B6" w:rsidRPr="0012157F" w:rsidRDefault="00CA44B6" w:rsidP="00F15AD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A44B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44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schodów zewnętrznych do rektoratu od strony parkingu zlokalizowanych przy ul. Dąbrowskiego 69 w Częstochowie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44B6" w:rsidRPr="00A2540E" w:rsidTr="00F15ADD">
        <w:tc>
          <w:tcPr>
            <w:tcW w:w="2269" w:type="dxa"/>
            <w:shd w:val="clear" w:color="auto" w:fill="auto"/>
          </w:tcPr>
          <w:p w:rsidR="00CA44B6" w:rsidRPr="00A2540E" w:rsidRDefault="00CA44B6" w:rsidP="00F15AD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44B6" w:rsidRPr="00A2540E" w:rsidRDefault="00CA44B6" w:rsidP="00F15AD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44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RK-NZ.261.35.2024.ŁZ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44B6" w:rsidRPr="00CA44B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F5E" w:rsidRDefault="00553F5E" w:rsidP="0038231F">
      <w:pPr>
        <w:spacing w:after="0" w:line="240" w:lineRule="auto"/>
      </w:pPr>
      <w:r>
        <w:separator/>
      </w:r>
    </w:p>
  </w:endnote>
  <w:endnote w:type="continuationSeparator" w:id="0">
    <w:p w:rsidR="00553F5E" w:rsidRDefault="00553F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B6" w:rsidRDefault="00CA44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87C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87C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B6" w:rsidRDefault="00CA4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F5E" w:rsidRDefault="00553F5E" w:rsidP="0038231F">
      <w:pPr>
        <w:spacing w:after="0" w:line="240" w:lineRule="auto"/>
      </w:pPr>
      <w:r>
        <w:separator/>
      </w:r>
    </w:p>
  </w:footnote>
  <w:footnote w:type="continuationSeparator" w:id="0">
    <w:p w:rsidR="00553F5E" w:rsidRDefault="00553F5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B6" w:rsidRDefault="00CA4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B6" w:rsidRDefault="00CA4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B6" w:rsidRDefault="00CA4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F5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3F5E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44B6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7CB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3D81BD-B5B1-4164-8E7D-3DE7CEBD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C7210-924C-417A-8D8E-989DF15B2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2024-07-04T05:46:00Z</dcterms:created>
  <dcterms:modified xsi:type="dcterms:W3CDTF">2024-07-04T05:46:00Z</dcterms:modified>
</cp:coreProperties>
</file>