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AC91" w14:textId="59CF146D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65084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8A43AFA" w14:textId="77777777" w:rsidTr="00D62E6E">
        <w:tc>
          <w:tcPr>
            <w:tcW w:w="2800" w:type="dxa"/>
            <w:shd w:val="clear" w:color="auto" w:fill="auto"/>
          </w:tcPr>
          <w:p w14:paraId="7FAE00C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60C4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6A1B7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ACE398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249094A" w14:textId="77777777" w:rsidTr="00D62E6E">
        <w:tc>
          <w:tcPr>
            <w:tcW w:w="2800" w:type="dxa"/>
            <w:shd w:val="clear" w:color="auto" w:fill="auto"/>
          </w:tcPr>
          <w:p w14:paraId="3F774CD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CC44B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746A6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2205E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F659AF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7E3B" w:rsidRPr="00C14101" w14:paraId="152DE7AF" w14:textId="77777777" w:rsidTr="000618E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DB8DE0" w14:textId="77777777" w:rsidR="005E7E3B" w:rsidRPr="00C14101" w:rsidRDefault="005E7E3B" w:rsidP="000618E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8DEBB97" w14:textId="77777777" w:rsidR="005E7E3B" w:rsidRPr="00C14101" w:rsidRDefault="005E7E3B" w:rsidP="000618E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E7E3B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3CF7B4E" w14:textId="77777777" w:rsidR="005E7E3B" w:rsidRPr="00C14101" w:rsidRDefault="005E7E3B" w:rsidP="000618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9BA2519" w14:textId="77777777" w:rsidR="005E7E3B" w:rsidRPr="00C14101" w:rsidRDefault="005E7E3B" w:rsidP="000618E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D1DCF83" w14:textId="77777777" w:rsidR="00BC121E" w:rsidRPr="00C14101" w:rsidRDefault="005E7E3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F47E4BC" w14:textId="77777777" w:rsidTr="00D62E6E">
        <w:tc>
          <w:tcPr>
            <w:tcW w:w="2269" w:type="dxa"/>
            <w:shd w:val="clear" w:color="auto" w:fill="auto"/>
          </w:tcPr>
          <w:p w14:paraId="1BAE8B2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1CA08C" w14:textId="77777777" w:rsidR="00D62E6E" w:rsidRPr="00D62E6E" w:rsidRDefault="005E7E3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7E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7E3B" w:rsidRPr="00D62E6E" w14:paraId="0ECDFFC8" w14:textId="77777777" w:rsidTr="000618EA">
        <w:tc>
          <w:tcPr>
            <w:tcW w:w="2269" w:type="dxa"/>
            <w:shd w:val="clear" w:color="auto" w:fill="auto"/>
          </w:tcPr>
          <w:p w14:paraId="341F043F" w14:textId="77777777" w:rsidR="005E7E3B" w:rsidRPr="00D62E6E" w:rsidRDefault="005E7E3B" w:rsidP="000618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F2B9C8" w14:textId="77777777" w:rsidR="005E7E3B" w:rsidRPr="00D62E6E" w:rsidRDefault="005E7E3B" w:rsidP="000618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E7E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SZP-271-18/24</w:t>
            </w:r>
          </w:p>
        </w:tc>
      </w:tr>
    </w:tbl>
    <w:p w14:paraId="0FDA5222" w14:textId="77777777" w:rsidR="00BC121E" w:rsidRDefault="005E7E3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E7E3B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8D97DA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404B3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.2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4075432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3676E0C">
          <v:shape id="_x0000_i1031" type="#_x0000_t75" style="width:453.05pt;height:17.2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835DF6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2B72E1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3E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A3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68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D385E0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20B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1B4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EE0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DF15DF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C2A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94F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2A1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AF72E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8D7C00A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7EF1B5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AF8E56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C0B528C" w14:textId="77777777" w:rsidTr="00620E37">
        <w:tc>
          <w:tcPr>
            <w:tcW w:w="2660" w:type="dxa"/>
            <w:shd w:val="clear" w:color="auto" w:fill="auto"/>
          </w:tcPr>
          <w:p w14:paraId="4985392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EE1809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71CD1B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7A5EEB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C298E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B717E6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E7E3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96A7483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4B511" w14:textId="77777777" w:rsidR="00445D2E" w:rsidRDefault="00445D2E">
      <w:r>
        <w:separator/>
      </w:r>
    </w:p>
  </w:endnote>
  <w:endnote w:type="continuationSeparator" w:id="0">
    <w:p w14:paraId="3EC18D05" w14:textId="77777777" w:rsidR="00445D2E" w:rsidRDefault="0044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4DA6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3C217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77F2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3715A1" w14:textId="77777777" w:rsidR="009A4CD3" w:rsidRDefault="0086508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5AF1412">
        <v:line id="_x0000_s1025" style="position:absolute;left:0;text-align:left;z-index:251657728" from="-3.85pt,8.7pt" to="455.15pt,8.7pt"/>
      </w:pict>
    </w:r>
  </w:p>
  <w:p w14:paraId="4F45760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3F4AA" w14:textId="77777777" w:rsidR="005E7E3B" w:rsidRDefault="005E7E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6A8FA" w14:textId="77777777" w:rsidR="00445D2E" w:rsidRDefault="00445D2E">
      <w:r>
        <w:separator/>
      </w:r>
    </w:p>
  </w:footnote>
  <w:footnote w:type="continuationSeparator" w:id="0">
    <w:p w14:paraId="172E1816" w14:textId="77777777" w:rsidR="00445D2E" w:rsidRDefault="00445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BC303" w14:textId="77777777" w:rsidR="005E7E3B" w:rsidRDefault="005E7E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161CD" w14:textId="77777777" w:rsidR="005E7E3B" w:rsidRDefault="005E7E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A8846" w14:textId="77777777" w:rsidR="005E7E3B" w:rsidRDefault="005E7E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1450961">
    <w:abstractNumId w:val="13"/>
  </w:num>
  <w:num w:numId="2" w16cid:durableId="1025132299">
    <w:abstractNumId w:val="0"/>
  </w:num>
  <w:num w:numId="3" w16cid:durableId="822352456">
    <w:abstractNumId w:val="11"/>
  </w:num>
  <w:num w:numId="4" w16cid:durableId="2060476774">
    <w:abstractNumId w:val="8"/>
  </w:num>
  <w:num w:numId="5" w16cid:durableId="1128668845">
    <w:abstractNumId w:val="7"/>
  </w:num>
  <w:num w:numId="6" w16cid:durableId="152189562">
    <w:abstractNumId w:val="1"/>
  </w:num>
  <w:num w:numId="7" w16cid:durableId="494105802">
    <w:abstractNumId w:val="6"/>
  </w:num>
  <w:num w:numId="8" w16cid:durableId="690764372">
    <w:abstractNumId w:val="3"/>
  </w:num>
  <w:num w:numId="9" w16cid:durableId="1670475683">
    <w:abstractNumId w:val="2"/>
  </w:num>
  <w:num w:numId="10" w16cid:durableId="389887193">
    <w:abstractNumId w:val="5"/>
  </w:num>
  <w:num w:numId="11" w16cid:durableId="601768279">
    <w:abstractNumId w:val="10"/>
  </w:num>
  <w:num w:numId="12" w16cid:durableId="1982925748">
    <w:abstractNumId w:val="4"/>
  </w:num>
  <w:num w:numId="13" w16cid:durableId="923999135">
    <w:abstractNumId w:val="9"/>
  </w:num>
  <w:num w:numId="14" w16cid:durableId="14063387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D2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5D2E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E7E3B"/>
    <w:rsid w:val="005F10A2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5084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47037A4"/>
  <w15:chartTrackingRefBased/>
  <w15:docId w15:val="{7EE62ACF-2C04-464A-AD85-797B45BFC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215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2024-06-26T10:08:00Z</dcterms:created>
  <dcterms:modified xsi:type="dcterms:W3CDTF">2024-07-02T10:25:00Z</dcterms:modified>
</cp:coreProperties>
</file>