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60D1B" w:rsidRPr="00460D1B">
        <w:rPr>
          <w:rFonts w:ascii="Arial" w:hAnsi="Arial" w:cs="Arial"/>
          <w:bCs/>
          <w:i w:val="0"/>
          <w:szCs w:val="24"/>
        </w:rPr>
        <w:t>6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460D1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0D1B">
        <w:rPr>
          <w:rFonts w:ascii="Arial" w:hAnsi="Arial" w:cs="Arial"/>
        </w:rPr>
        <w:t>Szpital Specjalistyczny im. Stefana Żeromskiego SPZOZ w Krakowie</w:t>
      </w:r>
    </w:p>
    <w:p w:rsidR="00B95C96" w:rsidRPr="0012157F" w:rsidRDefault="00460D1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60D1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60D1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460D1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60D1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60D1B">
        <w:rPr>
          <w:rFonts w:ascii="Arial" w:hAnsi="Arial" w:cs="Arial"/>
        </w:rPr>
        <w:t>Kraków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0D1B" w:rsidRPr="0012157F" w:rsidTr="000618EA">
        <w:tc>
          <w:tcPr>
            <w:tcW w:w="9104" w:type="dxa"/>
            <w:shd w:val="clear" w:color="auto" w:fill="D9D9D9"/>
          </w:tcPr>
          <w:p w:rsidR="00460D1B" w:rsidRPr="0012157F" w:rsidRDefault="00460D1B" w:rsidP="000618E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60D1B" w:rsidRPr="00094F76" w:rsidRDefault="00460D1B" w:rsidP="000618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60D1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60D1B" w:rsidRPr="0017574D" w:rsidRDefault="00460D1B" w:rsidP="000618EA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60D1B" w:rsidRDefault="00460D1B" w:rsidP="000618EA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60D1B" w:rsidRPr="002C3302" w:rsidRDefault="00460D1B" w:rsidP="000618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460D1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0D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płynów infuzyjnych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0D1B" w:rsidRPr="00A2540E" w:rsidTr="000618EA">
        <w:tc>
          <w:tcPr>
            <w:tcW w:w="2269" w:type="dxa"/>
            <w:shd w:val="clear" w:color="auto" w:fill="auto"/>
          </w:tcPr>
          <w:p w:rsidR="00460D1B" w:rsidRPr="00A2540E" w:rsidRDefault="00460D1B" w:rsidP="000618E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0D1B" w:rsidRPr="00A2540E" w:rsidRDefault="00460D1B" w:rsidP="000618E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60D1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SZP-271-18/24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60D1B" w:rsidRPr="00460D1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60D1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82D24" w:rsidRDefault="00582D24" w:rsidP="0038231F">
      <w:pPr>
        <w:spacing w:after="0" w:line="240" w:lineRule="auto"/>
      </w:pPr>
      <w:r>
        <w:separator/>
      </w:r>
    </w:p>
  </w:endnote>
  <w:endnote w:type="continuationSeparator" w:id="0">
    <w:p w:rsidR="00582D24" w:rsidRDefault="00582D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0D1B" w:rsidRDefault="00460D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0D1B" w:rsidRDefault="00460D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82D24" w:rsidRDefault="00582D24" w:rsidP="0038231F">
      <w:pPr>
        <w:spacing w:after="0" w:line="240" w:lineRule="auto"/>
      </w:pPr>
      <w:r>
        <w:separator/>
      </w:r>
    </w:p>
  </w:footnote>
  <w:footnote w:type="continuationSeparator" w:id="0">
    <w:p w:rsidR="00582D24" w:rsidRDefault="00582D2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0D1B" w:rsidRDefault="00460D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0D1B" w:rsidRDefault="00460D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60D1B" w:rsidRDefault="00460D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584361">
    <w:abstractNumId w:val="12"/>
  </w:num>
  <w:num w:numId="2" w16cid:durableId="896092708">
    <w:abstractNumId w:val="0"/>
  </w:num>
  <w:num w:numId="3" w16cid:durableId="126245759">
    <w:abstractNumId w:val="11"/>
  </w:num>
  <w:num w:numId="4" w16cid:durableId="1685353914">
    <w:abstractNumId w:val="16"/>
  </w:num>
  <w:num w:numId="5" w16cid:durableId="1043872362">
    <w:abstractNumId w:val="13"/>
  </w:num>
  <w:num w:numId="6" w16cid:durableId="1135486267">
    <w:abstractNumId w:val="10"/>
  </w:num>
  <w:num w:numId="7" w16cid:durableId="1890417154">
    <w:abstractNumId w:val="1"/>
  </w:num>
  <w:num w:numId="8" w16cid:durableId="2145197600">
    <w:abstractNumId w:val="6"/>
  </w:num>
  <w:num w:numId="9" w16cid:durableId="1508591173">
    <w:abstractNumId w:val="4"/>
  </w:num>
  <w:num w:numId="10" w16cid:durableId="1999189273">
    <w:abstractNumId w:val="7"/>
  </w:num>
  <w:num w:numId="11" w16cid:durableId="841429681">
    <w:abstractNumId w:val="5"/>
  </w:num>
  <w:num w:numId="12" w16cid:durableId="2137017128">
    <w:abstractNumId w:val="9"/>
  </w:num>
  <w:num w:numId="13" w16cid:durableId="1909069909">
    <w:abstractNumId w:val="3"/>
  </w:num>
  <w:num w:numId="14" w16cid:durableId="482888303">
    <w:abstractNumId w:val="2"/>
  </w:num>
  <w:num w:numId="15" w16cid:durableId="916130493">
    <w:abstractNumId w:val="15"/>
  </w:num>
  <w:num w:numId="16" w16cid:durableId="789276436">
    <w:abstractNumId w:val="8"/>
  </w:num>
  <w:num w:numId="17" w16cid:durableId="76369206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D2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0D1B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2D2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B879988-D5E7-44C8-8B86-50E24F12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2024-06-26T09:52:00Z</dcterms:created>
  <dcterms:modified xsi:type="dcterms:W3CDTF">2024-06-26T09:52:00Z</dcterms:modified>
</cp:coreProperties>
</file>