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63966" w:rsidRPr="00363966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363966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6396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płynów infuzyjnych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63966" w:rsidRPr="00A2540E" w:rsidTr="00ED1E9B">
        <w:tc>
          <w:tcPr>
            <w:tcW w:w="2269" w:type="dxa"/>
            <w:shd w:val="clear" w:color="auto" w:fill="auto"/>
          </w:tcPr>
          <w:p w:rsidR="00363966" w:rsidRPr="00A2540E" w:rsidRDefault="00363966" w:rsidP="00ED1E9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63966" w:rsidRPr="00A2540E" w:rsidRDefault="00363966" w:rsidP="00ED1E9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6396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SZP-271-18/24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63966" w:rsidRPr="0036396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63966" w:rsidRPr="00363966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6396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95353" w:rsidRDefault="00195353" w:rsidP="00025386">
      <w:pPr>
        <w:spacing w:after="0" w:line="240" w:lineRule="auto"/>
      </w:pPr>
      <w:r>
        <w:separator/>
      </w:r>
    </w:p>
  </w:endnote>
  <w:endnote w:type="continuationSeparator" w:id="0">
    <w:p w:rsidR="00195353" w:rsidRDefault="0019535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63966" w:rsidRDefault="003639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63966" w:rsidRDefault="003639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95353" w:rsidRDefault="00195353" w:rsidP="00025386">
      <w:pPr>
        <w:spacing w:after="0" w:line="240" w:lineRule="auto"/>
      </w:pPr>
      <w:r>
        <w:separator/>
      </w:r>
    </w:p>
  </w:footnote>
  <w:footnote w:type="continuationSeparator" w:id="0">
    <w:p w:rsidR="00195353" w:rsidRDefault="0019535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63966" w:rsidRDefault="003639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63966" w:rsidRDefault="003639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63966" w:rsidRDefault="003639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9604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4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5353"/>
    <w:rsid w:val="00025386"/>
    <w:rsid w:val="000423B9"/>
    <w:rsid w:val="00053927"/>
    <w:rsid w:val="00084786"/>
    <w:rsid w:val="0016158F"/>
    <w:rsid w:val="00195353"/>
    <w:rsid w:val="001C2314"/>
    <w:rsid w:val="00213980"/>
    <w:rsid w:val="0024648D"/>
    <w:rsid w:val="00363966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ED4CFFA-4058-42A7-9C6F-306C08211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dcterms:created xsi:type="dcterms:W3CDTF">2024-06-25T11:52:00Z</dcterms:created>
  <dcterms:modified xsi:type="dcterms:W3CDTF">2024-06-25T11:52:00Z</dcterms:modified>
</cp:coreProperties>
</file>